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5254C" w14:textId="77777777" w:rsidR="009A7B37" w:rsidRPr="00C2313E" w:rsidRDefault="009A7B37" w:rsidP="00714618">
      <w:pPr>
        <w:ind w:left="720" w:hanging="720"/>
        <w:jc w:val="right"/>
        <w:rPr>
          <w:b/>
          <w:sz w:val="36"/>
          <w:szCs w:val="36"/>
        </w:rPr>
      </w:pPr>
      <w:r w:rsidRPr="00C2313E">
        <w:rPr>
          <w:b/>
          <w:sz w:val="36"/>
          <w:szCs w:val="36"/>
        </w:rPr>
        <w:t xml:space="preserve">Open Geospatial Consortium </w:t>
      </w:r>
    </w:p>
    <w:p w14:paraId="0544BCEA" w14:textId="77777777" w:rsidR="00EF6C3A" w:rsidRDefault="00EF6C3A">
      <w:pPr>
        <w:jc w:val="right"/>
        <w:rPr>
          <w:sz w:val="20"/>
          <w:szCs w:val="20"/>
        </w:rPr>
      </w:pPr>
      <w:r>
        <w:rPr>
          <w:sz w:val="20"/>
          <w:szCs w:val="20"/>
        </w:rPr>
        <w:t xml:space="preserve">Submission </w:t>
      </w:r>
      <w:r w:rsidR="009A7B37" w:rsidRPr="00EF6C3A">
        <w:rPr>
          <w:sz w:val="20"/>
          <w:szCs w:val="20"/>
        </w:rPr>
        <w:t>Date:   </w:t>
      </w:r>
      <w:r w:rsidR="006E5DF8">
        <w:rPr>
          <w:sz w:val="20"/>
          <w:szCs w:val="20"/>
        </w:rPr>
        <w:t>2014-11-12</w:t>
      </w:r>
    </w:p>
    <w:p w14:paraId="39100A7D" w14:textId="77777777" w:rsidR="00EF6C3A" w:rsidRDefault="00EF6C3A">
      <w:pPr>
        <w:jc w:val="right"/>
        <w:rPr>
          <w:sz w:val="20"/>
          <w:szCs w:val="20"/>
        </w:rPr>
      </w:pPr>
      <w:r>
        <w:rPr>
          <w:sz w:val="20"/>
          <w:szCs w:val="20"/>
        </w:rPr>
        <w:t>Approval Date:</w:t>
      </w:r>
      <w:r w:rsidR="008C0EF0">
        <w:rPr>
          <w:sz w:val="20"/>
          <w:szCs w:val="20"/>
        </w:rPr>
        <w:t xml:space="preserve"> 2015-</w:t>
      </w:r>
      <w:r w:rsidR="006E5DF8">
        <w:rPr>
          <w:sz w:val="20"/>
          <w:szCs w:val="20"/>
        </w:rPr>
        <w:t>06</w:t>
      </w:r>
      <w:r w:rsidR="008C0EF0">
        <w:rPr>
          <w:sz w:val="20"/>
          <w:szCs w:val="20"/>
        </w:rPr>
        <w:t>-05</w:t>
      </w:r>
    </w:p>
    <w:p w14:paraId="376F4111" w14:textId="49D8335F" w:rsidR="009A7B37" w:rsidRPr="00EF6C3A" w:rsidRDefault="00EF6C3A">
      <w:pPr>
        <w:jc w:val="right"/>
        <w:rPr>
          <w:b/>
          <w:sz w:val="20"/>
          <w:szCs w:val="20"/>
        </w:rPr>
      </w:pPr>
      <w:r>
        <w:rPr>
          <w:sz w:val="20"/>
          <w:szCs w:val="20"/>
        </w:rPr>
        <w:t>Publication Date:</w:t>
      </w:r>
      <w:r w:rsidR="00EE297A">
        <w:rPr>
          <w:sz w:val="20"/>
          <w:szCs w:val="20"/>
        </w:rPr>
        <w:t xml:space="preserve"> 201</w:t>
      </w:r>
      <w:r w:rsidR="006E5DF8">
        <w:rPr>
          <w:sz w:val="20"/>
          <w:szCs w:val="20"/>
        </w:rPr>
        <w:t>6</w:t>
      </w:r>
      <w:r w:rsidR="00EE297A">
        <w:rPr>
          <w:sz w:val="20"/>
          <w:szCs w:val="20"/>
        </w:rPr>
        <w:t>-</w:t>
      </w:r>
      <w:r w:rsidR="006E5DF8">
        <w:rPr>
          <w:sz w:val="20"/>
          <w:szCs w:val="20"/>
        </w:rPr>
        <w:t>01</w:t>
      </w:r>
      <w:r w:rsidR="00EE297A">
        <w:rPr>
          <w:sz w:val="20"/>
          <w:szCs w:val="20"/>
        </w:rPr>
        <w:t>-</w:t>
      </w:r>
      <w:r w:rsidR="00E20B1E">
        <w:rPr>
          <w:sz w:val="20"/>
          <w:szCs w:val="20"/>
        </w:rPr>
        <w:t>19</w:t>
      </w:r>
      <w:r w:rsidR="006E5DF8" w:rsidRPr="00EF6C3A">
        <w:rPr>
          <w:b/>
          <w:sz w:val="20"/>
          <w:szCs w:val="20"/>
        </w:rPr>
        <w:t xml:space="preserve"> </w:t>
      </w:r>
    </w:p>
    <w:p w14:paraId="421FF2FB" w14:textId="77777777" w:rsidR="009A7B37" w:rsidRPr="00EF6C3A" w:rsidRDefault="009A7B37">
      <w:pPr>
        <w:jc w:val="right"/>
        <w:rPr>
          <w:sz w:val="20"/>
          <w:szCs w:val="20"/>
        </w:rPr>
      </w:pPr>
      <w:r w:rsidRPr="00EF6C3A">
        <w:rPr>
          <w:sz w:val="20"/>
          <w:szCs w:val="20"/>
        </w:rPr>
        <w:t>External identifier of this OGC</w:t>
      </w:r>
      <w:r w:rsidRPr="00EF6C3A">
        <w:rPr>
          <w:sz w:val="20"/>
          <w:szCs w:val="20"/>
          <w:vertAlign w:val="superscript"/>
        </w:rPr>
        <w:t>®</w:t>
      </w:r>
      <w:r w:rsidRPr="00EF6C3A">
        <w:rPr>
          <w:sz w:val="20"/>
          <w:szCs w:val="20"/>
        </w:rPr>
        <w:t xml:space="preserve"> document: </w:t>
      </w:r>
      <w:hyperlink r:id="rId9" w:history="1">
        <w:r w:rsidR="00EF6C3A" w:rsidRPr="00EF6C3A">
          <w:rPr>
            <w:rStyle w:val="Hyperlink"/>
            <w:sz w:val="20"/>
            <w:szCs w:val="20"/>
          </w:rPr>
          <w:t>http://www.opengis.net/doc/IS/wmts-simple/1.0</w:t>
        </w:r>
      </w:hyperlink>
      <w:r w:rsidR="001F4CE4" w:rsidRPr="00EF6C3A">
        <w:rPr>
          <w:sz w:val="20"/>
          <w:szCs w:val="20"/>
        </w:rPr>
        <w:t>/</w:t>
      </w:r>
    </w:p>
    <w:p w14:paraId="5EB95DCD" w14:textId="77777777" w:rsidR="009A7B37" w:rsidRPr="00EF6C3A" w:rsidRDefault="009A7B37">
      <w:pPr>
        <w:jc w:val="right"/>
        <w:rPr>
          <w:sz w:val="20"/>
          <w:szCs w:val="20"/>
        </w:rPr>
      </w:pPr>
      <w:r w:rsidRPr="00EF6C3A">
        <w:rPr>
          <w:sz w:val="20"/>
          <w:szCs w:val="20"/>
        </w:rPr>
        <w:t>Internal reference number of this OGC</w:t>
      </w:r>
      <w:r w:rsidRPr="00EF6C3A">
        <w:rPr>
          <w:sz w:val="20"/>
          <w:szCs w:val="20"/>
          <w:vertAlign w:val="superscript"/>
        </w:rPr>
        <w:t>®</w:t>
      </w:r>
      <w:r w:rsidRPr="00EF6C3A">
        <w:rPr>
          <w:sz w:val="20"/>
          <w:szCs w:val="20"/>
        </w:rPr>
        <w:t xml:space="preserve"> document:    </w:t>
      </w:r>
      <w:r w:rsidR="00E55885">
        <w:rPr>
          <w:sz w:val="20"/>
          <w:szCs w:val="20"/>
        </w:rPr>
        <w:t>13-082r</w:t>
      </w:r>
      <w:r w:rsidR="002B1B1B" w:rsidRPr="00E55885">
        <w:rPr>
          <w:sz w:val="20"/>
          <w:szCs w:val="20"/>
        </w:rPr>
        <w:t>2</w:t>
      </w:r>
      <w:r w:rsidR="004C43DA" w:rsidRPr="00EF6C3A">
        <w:rPr>
          <w:sz w:val="20"/>
          <w:szCs w:val="20"/>
        </w:rPr>
        <w:t xml:space="preserve"> </w:t>
      </w:r>
    </w:p>
    <w:p w14:paraId="08505A6B" w14:textId="77777777" w:rsidR="009A7B37" w:rsidRPr="00EF6C3A" w:rsidRDefault="009A7B37">
      <w:pPr>
        <w:jc w:val="right"/>
        <w:rPr>
          <w:sz w:val="20"/>
          <w:szCs w:val="20"/>
        </w:rPr>
      </w:pPr>
      <w:r w:rsidRPr="00EF6C3A">
        <w:rPr>
          <w:sz w:val="20"/>
          <w:szCs w:val="20"/>
        </w:rPr>
        <w:t xml:space="preserve">Version: </w:t>
      </w:r>
      <w:r w:rsidR="00EF6C3A">
        <w:rPr>
          <w:sz w:val="20"/>
          <w:szCs w:val="20"/>
        </w:rPr>
        <w:t>1.0</w:t>
      </w:r>
    </w:p>
    <w:p w14:paraId="0DA95F4A" w14:textId="77777777" w:rsidR="009A7B37" w:rsidRPr="00EF6C3A" w:rsidRDefault="009A7B37">
      <w:pPr>
        <w:jc w:val="right"/>
        <w:rPr>
          <w:sz w:val="20"/>
          <w:szCs w:val="20"/>
        </w:rPr>
      </w:pPr>
      <w:r w:rsidRPr="00EF6C3A">
        <w:rPr>
          <w:sz w:val="20"/>
          <w:szCs w:val="20"/>
        </w:rPr>
        <w:t>Category: OGC</w:t>
      </w:r>
      <w:r w:rsidRPr="00EF6C3A">
        <w:rPr>
          <w:sz w:val="20"/>
          <w:szCs w:val="20"/>
          <w:vertAlign w:val="superscript"/>
        </w:rPr>
        <w:t>®</w:t>
      </w:r>
      <w:r w:rsidR="00EF6C3A">
        <w:rPr>
          <w:sz w:val="20"/>
          <w:szCs w:val="20"/>
        </w:rPr>
        <w:t xml:space="preserve"> Standard</w:t>
      </w:r>
    </w:p>
    <w:p w14:paraId="35B95800" w14:textId="77777777" w:rsidR="00E50724" w:rsidRPr="00C2313E" w:rsidRDefault="009A7B37" w:rsidP="00AC2E40">
      <w:pPr>
        <w:jc w:val="right"/>
        <w:rPr>
          <w:b/>
          <w:sz w:val="28"/>
          <w:szCs w:val="28"/>
          <w:lang w:val="en-GB"/>
        </w:rPr>
      </w:pPr>
      <w:r w:rsidRPr="00EF6C3A">
        <w:rPr>
          <w:sz w:val="20"/>
          <w:szCs w:val="20"/>
        </w:rPr>
        <w:t>Editor:   </w:t>
      </w:r>
      <w:fldSimple w:instr=" AUTHOR  \* Caps  \* MERGEFORMAT ">
        <w:r w:rsidR="00350006" w:rsidRPr="00350006">
          <w:rPr>
            <w:noProof/>
            <w:sz w:val="20"/>
            <w:szCs w:val="20"/>
          </w:rPr>
          <w:t>Joan Masó</w:t>
        </w:r>
      </w:fldSimple>
    </w:p>
    <w:p w14:paraId="2271C1BB" w14:textId="77777777" w:rsidR="00AC2E40" w:rsidRDefault="00AC2E40" w:rsidP="00EF6C3A">
      <w:pPr>
        <w:rPr>
          <w:b/>
          <w:color w:val="FF0000"/>
          <w:sz w:val="28"/>
          <w:szCs w:val="28"/>
          <w:lang w:val="en-GB"/>
        </w:rPr>
      </w:pPr>
    </w:p>
    <w:p w14:paraId="0121F296" w14:textId="77777777" w:rsidR="00AC2E40" w:rsidRDefault="00AC2E40" w:rsidP="00AC2E40">
      <w:pPr>
        <w:jc w:val="right"/>
        <w:rPr>
          <w:b/>
          <w:color w:val="FF0000"/>
          <w:sz w:val="28"/>
          <w:szCs w:val="28"/>
          <w:lang w:val="en-GB"/>
        </w:rPr>
      </w:pPr>
    </w:p>
    <w:p w14:paraId="3173F135" w14:textId="77777777" w:rsidR="00E50724" w:rsidRPr="00350006" w:rsidRDefault="00F9160B" w:rsidP="00E55885">
      <w:pPr>
        <w:jc w:val="center"/>
        <w:rPr>
          <w:sz w:val="36"/>
          <w:szCs w:val="36"/>
        </w:rPr>
      </w:pPr>
      <w:r w:rsidRPr="00350006">
        <w:rPr>
          <w:sz w:val="36"/>
          <w:szCs w:val="36"/>
        </w:rPr>
        <w:fldChar w:fldCharType="begin"/>
      </w:r>
      <w:r w:rsidR="002B1B1B" w:rsidRPr="00350006">
        <w:rPr>
          <w:sz w:val="36"/>
          <w:szCs w:val="36"/>
        </w:rPr>
        <w:instrText xml:space="preserve"> DOCPROPERTY  Subject  \* MERGEFORMAT </w:instrText>
      </w:r>
      <w:r w:rsidRPr="00350006">
        <w:rPr>
          <w:sz w:val="36"/>
          <w:szCs w:val="36"/>
        </w:rPr>
        <w:fldChar w:fldCharType="separate"/>
      </w:r>
      <w:r w:rsidR="00350006" w:rsidRPr="00350006">
        <w:rPr>
          <w:sz w:val="36"/>
          <w:szCs w:val="36"/>
        </w:rPr>
        <w:t xml:space="preserve">OGC® Web Map Tile Service (WMTS) Simple Profile </w:t>
      </w:r>
      <w:r w:rsidRPr="00350006">
        <w:rPr>
          <w:sz w:val="36"/>
          <w:szCs w:val="36"/>
        </w:rPr>
        <w:fldChar w:fldCharType="end"/>
      </w:r>
    </w:p>
    <w:p w14:paraId="47F94B64" w14:textId="77777777" w:rsidR="00AC2E40" w:rsidRPr="00AC2E40" w:rsidRDefault="00AC2E40" w:rsidP="00AC2E40">
      <w:pPr>
        <w:rPr>
          <w:lang w:val="en-GB"/>
        </w:rPr>
      </w:pPr>
    </w:p>
    <w:p w14:paraId="41CE2850"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1CED534A" w14:textId="77777777" w:rsidR="009A7B37" w:rsidRDefault="00E20B1E" w:rsidP="00E50724">
      <w:pPr>
        <w:jc w:val="center"/>
        <w:rPr>
          <w:b/>
        </w:rPr>
      </w:pPr>
      <w:fldSimple w:instr=" COMMENTS   \* MERGEFORMAT ">
        <w:r w:rsidR="00350006">
          <w:t>Copyright © 2016 Open Geospatial Consortium.</w:t>
        </w:r>
      </w:fldSimple>
      <w:r w:rsidR="009A7B37" w:rsidRPr="008C737E">
        <w:br/>
      </w:r>
      <w:r w:rsidR="009A7B37">
        <w:t xml:space="preserve">To obtain additional rights of use, visit </w:t>
      </w:r>
      <w:hyperlink r:id="rId10" w:history="1">
        <w:r w:rsidR="009A7B37">
          <w:rPr>
            <w:rStyle w:val="Hyperlink"/>
            <w:color w:val="auto"/>
          </w:rPr>
          <w:t>http://www.opengeospatial.org/legal/</w:t>
        </w:r>
      </w:hyperlink>
      <w:r w:rsidR="009A7B37">
        <w:t>.</w:t>
      </w:r>
    </w:p>
    <w:p w14:paraId="57A109A2" w14:textId="77777777" w:rsidR="00684C85" w:rsidRDefault="00684C85" w:rsidP="00684C85">
      <w:pPr>
        <w:jc w:val="center"/>
        <w:rPr>
          <w:b/>
          <w:bCs/>
        </w:rPr>
      </w:pPr>
    </w:p>
    <w:p w14:paraId="57FB7E31" w14:textId="77777777" w:rsidR="009A7B37" w:rsidRPr="00684C85" w:rsidRDefault="009A7B37" w:rsidP="00684C85">
      <w:pPr>
        <w:jc w:val="center"/>
        <w:rPr>
          <w:b/>
          <w:bCs/>
        </w:rPr>
      </w:pPr>
      <w:r>
        <w:rPr>
          <w:b/>
          <w:bCs/>
        </w:rPr>
        <w:t>Warning</w:t>
      </w:r>
    </w:p>
    <w:p w14:paraId="6624FEAE" w14:textId="77777777" w:rsidR="009A7B37" w:rsidRDefault="00B5666B">
      <w:r>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9A7B37">
        <w:t>.</w:t>
      </w:r>
    </w:p>
    <w:p w14:paraId="344B5418" w14:textId="77777777" w:rsidR="007F6680" w:rsidRDefault="009A7B37" w:rsidP="00F60CB2">
      <w:r>
        <w:t>.</w:t>
      </w:r>
      <w:bookmarkStart w:id="0" w:name="_Toc165888228"/>
    </w:p>
    <w:p w14:paraId="48E5F25D" w14:textId="77777777" w:rsidR="00BE065A" w:rsidRPr="00B451E9" w:rsidRDefault="0048030A" w:rsidP="00BE065A">
      <w:pPr>
        <w:pStyle w:val="zzCover"/>
        <w:framePr w:hSpace="142" w:vSpace="142" w:wrap="auto" w:vAnchor="page" w:hAnchor="page" w:x="1805" w:y="13516"/>
        <w:tabs>
          <w:tab w:val="left" w:pos="1980"/>
        </w:tabs>
        <w:suppressAutoHyphens/>
        <w:spacing w:after="0"/>
        <w:jc w:val="left"/>
        <w:rPr>
          <w:b w:val="0"/>
          <w:color w:val="auto"/>
          <w:sz w:val="20"/>
          <w:lang w:val="fr-FR"/>
        </w:rPr>
      </w:pPr>
      <w:r w:rsidRPr="0048030A">
        <w:rPr>
          <w:b w:val="0"/>
          <w:color w:val="auto"/>
          <w:sz w:val="20"/>
          <w:lang w:val="fr-FR"/>
        </w:rPr>
        <w:t>Document type:   </w:t>
      </w:r>
      <w:r w:rsidRPr="0048030A">
        <w:rPr>
          <w:b w:val="0"/>
          <w:color w:val="auto"/>
          <w:sz w:val="20"/>
          <w:lang w:val="fr-FR"/>
        </w:rPr>
        <w:tab/>
        <w:t>OGC</w:t>
      </w:r>
      <w:r w:rsidRPr="0048030A">
        <w:rPr>
          <w:b w:val="0"/>
          <w:color w:val="auto"/>
          <w:sz w:val="20"/>
          <w:vertAlign w:val="superscript"/>
          <w:lang w:val="fr-FR"/>
        </w:rPr>
        <w:t>®</w:t>
      </w:r>
      <w:r w:rsidRPr="0048030A">
        <w:rPr>
          <w:b w:val="0"/>
          <w:color w:val="auto"/>
          <w:sz w:val="20"/>
          <w:lang w:val="fr-FR"/>
        </w:rPr>
        <w:t xml:space="preserve"> </w:t>
      </w:r>
      <w:r w:rsidR="00EF6C3A" w:rsidRPr="00EF6C3A">
        <w:rPr>
          <w:b w:val="0"/>
          <w:sz w:val="20"/>
        </w:rPr>
        <w:t>Implementation Standard</w:t>
      </w:r>
    </w:p>
    <w:p w14:paraId="388FA4DD" w14:textId="77777777" w:rsidR="00BE065A" w:rsidRPr="00B451E9" w:rsidRDefault="0048030A" w:rsidP="00BE065A">
      <w:pPr>
        <w:pStyle w:val="zzCover"/>
        <w:framePr w:hSpace="142" w:vSpace="142" w:wrap="auto" w:vAnchor="page" w:hAnchor="page" w:x="1805" w:y="13516"/>
        <w:tabs>
          <w:tab w:val="left" w:pos="1980"/>
        </w:tabs>
        <w:suppressAutoHyphens/>
        <w:spacing w:after="0"/>
        <w:jc w:val="left"/>
        <w:rPr>
          <w:b w:val="0"/>
          <w:color w:val="auto"/>
          <w:sz w:val="20"/>
          <w:lang w:val="fr-FR"/>
        </w:rPr>
      </w:pPr>
      <w:r w:rsidRPr="0048030A">
        <w:rPr>
          <w:b w:val="0"/>
          <w:color w:val="auto"/>
          <w:sz w:val="20"/>
          <w:lang w:val="fr-FR"/>
        </w:rPr>
        <w:t>Document subtype:   </w:t>
      </w:r>
      <w:r w:rsidRPr="0048030A">
        <w:rPr>
          <w:b w:val="0"/>
          <w:color w:val="auto"/>
          <w:sz w:val="20"/>
          <w:lang w:val="fr-FR"/>
        </w:rPr>
        <w:tab/>
      </w:r>
      <w:r w:rsidR="00EF6C3A">
        <w:rPr>
          <w:b w:val="0"/>
          <w:color w:val="auto"/>
          <w:sz w:val="20"/>
          <w:lang w:val="fr-FR"/>
        </w:rPr>
        <w:t>Profile</w:t>
      </w:r>
    </w:p>
    <w:p w14:paraId="79B48C45" w14:textId="77777777" w:rsidR="00BE065A" w:rsidRDefault="00BE065A" w:rsidP="00BE065A">
      <w:pPr>
        <w:pStyle w:val="zzCover"/>
        <w:framePr w:hSpace="142" w:vSpace="142" w:wrap="auto" w:vAnchor="page" w:hAnchor="page" w:x="1805" w:y="13516"/>
        <w:tabs>
          <w:tab w:val="left" w:pos="1980"/>
        </w:tabs>
        <w:suppressAutoHyphens/>
        <w:spacing w:after="0"/>
        <w:jc w:val="left"/>
        <w:rPr>
          <w:b w:val="0"/>
          <w:color w:val="auto"/>
          <w:sz w:val="20"/>
        </w:rPr>
      </w:pPr>
      <w:r>
        <w:rPr>
          <w:b w:val="0"/>
          <w:color w:val="auto"/>
          <w:sz w:val="20"/>
        </w:rPr>
        <w:t>Document stage:   </w:t>
      </w:r>
      <w:r>
        <w:rPr>
          <w:b w:val="0"/>
          <w:color w:val="auto"/>
          <w:sz w:val="20"/>
        </w:rPr>
        <w:tab/>
      </w:r>
      <w:r w:rsidR="008C0EF0">
        <w:rPr>
          <w:b w:val="0"/>
          <w:color w:val="auto"/>
          <w:sz w:val="20"/>
        </w:rPr>
        <w:t>Official OGC</w:t>
      </w:r>
      <w:r w:rsidR="00EF6C3A">
        <w:rPr>
          <w:b w:val="0"/>
          <w:color w:val="auto"/>
          <w:sz w:val="20"/>
        </w:rPr>
        <w:t xml:space="preserve"> Standard</w:t>
      </w:r>
    </w:p>
    <w:p w14:paraId="1E76390A" w14:textId="77777777" w:rsidR="00BE065A" w:rsidRDefault="00BE065A" w:rsidP="00BE065A">
      <w:pPr>
        <w:pStyle w:val="zzCover"/>
        <w:framePr w:hSpace="142" w:vSpace="142" w:wrap="auto" w:vAnchor="page" w:hAnchor="page" w:x="1805" w:y="13516"/>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387705C8" w14:textId="77777777" w:rsidR="00F60CB2" w:rsidRPr="000B65F0" w:rsidRDefault="00F60CB2" w:rsidP="00F60CB2">
      <w:pPr>
        <w:rPr>
          <w:sz w:val="16"/>
          <w:szCs w:val="16"/>
        </w:rPr>
      </w:pPr>
      <w:r>
        <w:br w:type="page"/>
      </w:r>
      <w:r w:rsidRPr="000B65F0">
        <w:rPr>
          <w:sz w:val="16"/>
          <w:szCs w:val="16"/>
        </w:rPr>
        <w:lastRenderedPageBreak/>
        <w:t>License Agreement</w:t>
      </w:r>
    </w:p>
    <w:p w14:paraId="492598A1"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25D4390"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EF5B472"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031837AF"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531CE5E0"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16ABB026" w14:textId="77777777" w:rsidR="00B65ADD"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r w:rsidR="00B65ADD">
        <w:rPr>
          <w:sz w:val="16"/>
          <w:szCs w:val="16"/>
        </w:rPr>
        <w:t>.</w:t>
      </w:r>
    </w:p>
    <w:p w14:paraId="53917041" w14:textId="77777777" w:rsidR="00B65ADD" w:rsidRDefault="00B65ADD" w:rsidP="00F60CB2">
      <w:pPr>
        <w:rPr>
          <w:sz w:val="16"/>
          <w:szCs w:val="16"/>
        </w:rPr>
      </w:pPr>
    </w:p>
    <w:p w14:paraId="0D8C4E46" w14:textId="77777777" w:rsidR="00B65ADD" w:rsidRDefault="00B65ADD" w:rsidP="00F60CB2">
      <w:pPr>
        <w:rPr>
          <w:sz w:val="16"/>
          <w:szCs w:val="16"/>
        </w:rPr>
        <w:sectPr w:rsidR="00B65ADD" w:rsidSect="00F27D5A">
          <w:headerReference w:type="even" r:id="rId11"/>
          <w:headerReference w:type="default" r:id="rId12"/>
          <w:footerReference w:type="default" r:id="rId13"/>
          <w:pgSz w:w="12240" w:h="15840"/>
          <w:pgMar w:top="1440" w:right="1800" w:bottom="1440" w:left="1800" w:header="720" w:footer="720" w:gutter="0"/>
          <w:cols w:space="720"/>
          <w:docGrid w:linePitch="360"/>
        </w:sectPr>
      </w:pPr>
    </w:p>
    <w:p w14:paraId="5AA3930B" w14:textId="77777777" w:rsidR="00F60CB2" w:rsidRPr="00F60CB2" w:rsidRDefault="00F60CB2" w:rsidP="00F60CB2"/>
    <w:p w14:paraId="504CEF00" w14:textId="77777777" w:rsidR="00B65ADD" w:rsidRDefault="00F60CB2" w:rsidP="00B65ADD">
      <w:pPr>
        <w:pStyle w:val="introelements"/>
        <w:numPr>
          <w:ilvl w:val="0"/>
          <w:numId w:val="0"/>
        </w:numPr>
      </w:pPr>
      <w:r>
        <w:t>Contents</w:t>
      </w:r>
    </w:p>
    <w:p w14:paraId="3279C352" w14:textId="77777777" w:rsidR="00A63E22" w:rsidRDefault="00F9160B">
      <w:pPr>
        <w:pStyle w:val="TOC1"/>
        <w:tabs>
          <w:tab w:val="left" w:pos="480"/>
          <w:tab w:val="right" w:leader="dot" w:pos="8630"/>
        </w:tabs>
        <w:rPr>
          <w:rFonts w:asciiTheme="minorHAnsi" w:eastAsiaTheme="minorEastAsia" w:hAnsiTheme="minorHAnsi" w:cstheme="minorBidi"/>
          <w:noProof/>
          <w:sz w:val="22"/>
          <w:szCs w:val="22"/>
          <w:lang w:val="ca-ES" w:eastAsia="ca-ES"/>
        </w:rPr>
      </w:pPr>
      <w:r>
        <w:rPr>
          <w:b/>
        </w:rPr>
        <w:fldChar w:fldCharType="begin"/>
      </w:r>
      <w:r w:rsidR="002231F6">
        <w:rPr>
          <w:b/>
        </w:rPr>
        <w:instrText xml:space="preserve"> TOC \o "1-3" \h \z \t "Annex Level 1 (main);1" </w:instrText>
      </w:r>
      <w:r>
        <w:rPr>
          <w:b/>
        </w:rPr>
        <w:fldChar w:fldCharType="separate"/>
      </w:r>
      <w:hyperlink w:anchor="_Toc421700795" w:history="1">
        <w:r w:rsidR="00A63E22" w:rsidRPr="00A86CC3">
          <w:rPr>
            <w:rStyle w:val="Hyperlink"/>
            <w:noProof/>
          </w:rPr>
          <w:t>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Scope</w:t>
        </w:r>
        <w:r w:rsidR="00A63E22">
          <w:rPr>
            <w:noProof/>
            <w:webHidden/>
          </w:rPr>
          <w:tab/>
        </w:r>
        <w:r>
          <w:rPr>
            <w:noProof/>
            <w:webHidden/>
          </w:rPr>
          <w:fldChar w:fldCharType="begin"/>
        </w:r>
        <w:r w:rsidR="00A63E22">
          <w:rPr>
            <w:noProof/>
            <w:webHidden/>
          </w:rPr>
          <w:instrText xml:space="preserve"> PAGEREF _Toc421700795 \h </w:instrText>
        </w:r>
        <w:r>
          <w:rPr>
            <w:noProof/>
            <w:webHidden/>
          </w:rPr>
        </w:r>
        <w:r>
          <w:rPr>
            <w:noProof/>
            <w:webHidden/>
          </w:rPr>
          <w:fldChar w:fldCharType="separate"/>
        </w:r>
        <w:r w:rsidR="00C55DDF">
          <w:rPr>
            <w:noProof/>
            <w:webHidden/>
          </w:rPr>
          <w:t>1</w:t>
        </w:r>
        <w:r>
          <w:rPr>
            <w:noProof/>
            <w:webHidden/>
          </w:rPr>
          <w:fldChar w:fldCharType="end"/>
        </w:r>
      </w:hyperlink>
    </w:p>
    <w:p w14:paraId="0446DEFC"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796" w:history="1">
        <w:r w:rsidR="00A63E22" w:rsidRPr="00A86CC3">
          <w:rPr>
            <w:rStyle w:val="Hyperlink"/>
            <w:noProof/>
          </w:rPr>
          <w:t>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Conformance</w:t>
        </w:r>
        <w:r w:rsidR="00A63E22">
          <w:rPr>
            <w:noProof/>
            <w:webHidden/>
          </w:rPr>
          <w:tab/>
        </w:r>
        <w:r w:rsidR="00F9160B">
          <w:rPr>
            <w:noProof/>
            <w:webHidden/>
          </w:rPr>
          <w:fldChar w:fldCharType="begin"/>
        </w:r>
        <w:r w:rsidR="00A63E22">
          <w:rPr>
            <w:noProof/>
            <w:webHidden/>
          </w:rPr>
          <w:instrText xml:space="preserve"> PAGEREF _Toc421700796 \h </w:instrText>
        </w:r>
        <w:r w:rsidR="00F9160B">
          <w:rPr>
            <w:noProof/>
            <w:webHidden/>
          </w:rPr>
        </w:r>
        <w:r w:rsidR="00F9160B">
          <w:rPr>
            <w:noProof/>
            <w:webHidden/>
          </w:rPr>
          <w:fldChar w:fldCharType="separate"/>
        </w:r>
        <w:r w:rsidR="00C55DDF">
          <w:rPr>
            <w:noProof/>
            <w:webHidden/>
          </w:rPr>
          <w:t>1</w:t>
        </w:r>
        <w:r w:rsidR="00F9160B">
          <w:rPr>
            <w:noProof/>
            <w:webHidden/>
          </w:rPr>
          <w:fldChar w:fldCharType="end"/>
        </w:r>
      </w:hyperlink>
    </w:p>
    <w:p w14:paraId="2DE513E2"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797" w:history="1">
        <w:r w:rsidR="00A63E22" w:rsidRPr="00A86CC3">
          <w:rPr>
            <w:rStyle w:val="Hyperlink"/>
            <w:noProof/>
          </w:rPr>
          <w:t>3.</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References</w:t>
        </w:r>
        <w:r w:rsidR="00A63E22">
          <w:rPr>
            <w:noProof/>
            <w:webHidden/>
          </w:rPr>
          <w:tab/>
        </w:r>
        <w:r w:rsidR="00F9160B">
          <w:rPr>
            <w:noProof/>
            <w:webHidden/>
          </w:rPr>
          <w:fldChar w:fldCharType="begin"/>
        </w:r>
        <w:r w:rsidR="00A63E22">
          <w:rPr>
            <w:noProof/>
            <w:webHidden/>
          </w:rPr>
          <w:instrText xml:space="preserve"> PAGEREF _Toc421700797 \h </w:instrText>
        </w:r>
        <w:r w:rsidR="00F9160B">
          <w:rPr>
            <w:noProof/>
            <w:webHidden/>
          </w:rPr>
        </w:r>
        <w:r w:rsidR="00F9160B">
          <w:rPr>
            <w:noProof/>
            <w:webHidden/>
          </w:rPr>
          <w:fldChar w:fldCharType="separate"/>
        </w:r>
        <w:r w:rsidR="00C55DDF">
          <w:rPr>
            <w:noProof/>
            <w:webHidden/>
          </w:rPr>
          <w:t>2</w:t>
        </w:r>
        <w:r w:rsidR="00F9160B">
          <w:rPr>
            <w:noProof/>
            <w:webHidden/>
          </w:rPr>
          <w:fldChar w:fldCharType="end"/>
        </w:r>
      </w:hyperlink>
    </w:p>
    <w:p w14:paraId="483890A1"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798" w:history="1">
        <w:r w:rsidR="00A63E22" w:rsidRPr="00A86CC3">
          <w:rPr>
            <w:rStyle w:val="Hyperlink"/>
            <w:noProof/>
          </w:rPr>
          <w:t>4.</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Terms and Definitions</w:t>
        </w:r>
        <w:r w:rsidR="00A63E22">
          <w:rPr>
            <w:noProof/>
            <w:webHidden/>
          </w:rPr>
          <w:tab/>
        </w:r>
        <w:r w:rsidR="00F9160B">
          <w:rPr>
            <w:noProof/>
            <w:webHidden/>
          </w:rPr>
          <w:fldChar w:fldCharType="begin"/>
        </w:r>
        <w:r w:rsidR="00A63E22">
          <w:rPr>
            <w:noProof/>
            <w:webHidden/>
          </w:rPr>
          <w:instrText xml:space="preserve"> PAGEREF _Toc421700798 \h </w:instrText>
        </w:r>
        <w:r w:rsidR="00F9160B">
          <w:rPr>
            <w:noProof/>
            <w:webHidden/>
          </w:rPr>
        </w:r>
        <w:r w:rsidR="00F9160B">
          <w:rPr>
            <w:noProof/>
            <w:webHidden/>
          </w:rPr>
          <w:fldChar w:fldCharType="separate"/>
        </w:r>
        <w:r w:rsidR="00C55DDF">
          <w:rPr>
            <w:noProof/>
            <w:webHidden/>
          </w:rPr>
          <w:t>2</w:t>
        </w:r>
        <w:r w:rsidR="00F9160B">
          <w:rPr>
            <w:noProof/>
            <w:webHidden/>
          </w:rPr>
          <w:fldChar w:fldCharType="end"/>
        </w:r>
      </w:hyperlink>
    </w:p>
    <w:p w14:paraId="3D114DED"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799" w:history="1">
        <w:r w:rsidR="00A63E22" w:rsidRPr="00A86CC3">
          <w:rPr>
            <w:rStyle w:val="Hyperlink"/>
            <w:noProof/>
          </w:rPr>
          <w:t>5.</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Conventions</w:t>
        </w:r>
        <w:r w:rsidR="00A63E22">
          <w:rPr>
            <w:noProof/>
            <w:webHidden/>
          </w:rPr>
          <w:tab/>
        </w:r>
        <w:r w:rsidR="00F9160B">
          <w:rPr>
            <w:noProof/>
            <w:webHidden/>
          </w:rPr>
          <w:fldChar w:fldCharType="begin"/>
        </w:r>
        <w:r w:rsidR="00A63E22">
          <w:rPr>
            <w:noProof/>
            <w:webHidden/>
          </w:rPr>
          <w:instrText xml:space="preserve"> PAGEREF _Toc421700799 \h </w:instrText>
        </w:r>
        <w:r w:rsidR="00F9160B">
          <w:rPr>
            <w:noProof/>
            <w:webHidden/>
          </w:rPr>
        </w:r>
        <w:r w:rsidR="00F9160B">
          <w:rPr>
            <w:noProof/>
            <w:webHidden/>
          </w:rPr>
          <w:fldChar w:fldCharType="separate"/>
        </w:r>
        <w:r w:rsidR="00C55DDF">
          <w:rPr>
            <w:noProof/>
            <w:webHidden/>
          </w:rPr>
          <w:t>3</w:t>
        </w:r>
        <w:r w:rsidR="00F9160B">
          <w:rPr>
            <w:noProof/>
            <w:webHidden/>
          </w:rPr>
          <w:fldChar w:fldCharType="end"/>
        </w:r>
      </w:hyperlink>
    </w:p>
    <w:p w14:paraId="5BE743FA"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0" w:history="1">
        <w:r w:rsidR="00A63E22" w:rsidRPr="00A86CC3">
          <w:rPr>
            <w:rStyle w:val="Hyperlink"/>
            <w:noProof/>
          </w:rPr>
          <w:t>5.1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Abbreviations</w:t>
        </w:r>
        <w:r w:rsidR="00A63E22">
          <w:rPr>
            <w:noProof/>
            <w:webHidden/>
          </w:rPr>
          <w:tab/>
        </w:r>
        <w:r w:rsidR="00F9160B">
          <w:rPr>
            <w:noProof/>
            <w:webHidden/>
          </w:rPr>
          <w:fldChar w:fldCharType="begin"/>
        </w:r>
        <w:r w:rsidR="00A63E22">
          <w:rPr>
            <w:noProof/>
            <w:webHidden/>
          </w:rPr>
          <w:instrText xml:space="preserve"> PAGEREF _Toc421700800 \h </w:instrText>
        </w:r>
        <w:r w:rsidR="00F9160B">
          <w:rPr>
            <w:noProof/>
            <w:webHidden/>
          </w:rPr>
        </w:r>
        <w:r w:rsidR="00F9160B">
          <w:rPr>
            <w:noProof/>
            <w:webHidden/>
          </w:rPr>
          <w:fldChar w:fldCharType="separate"/>
        </w:r>
        <w:r w:rsidR="00C55DDF">
          <w:rPr>
            <w:noProof/>
            <w:webHidden/>
          </w:rPr>
          <w:t>3</w:t>
        </w:r>
        <w:r w:rsidR="00F9160B">
          <w:rPr>
            <w:noProof/>
            <w:webHidden/>
          </w:rPr>
          <w:fldChar w:fldCharType="end"/>
        </w:r>
      </w:hyperlink>
    </w:p>
    <w:p w14:paraId="5227C794"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1" w:history="1">
        <w:r w:rsidR="00A63E22" w:rsidRPr="00A86CC3">
          <w:rPr>
            <w:rStyle w:val="Hyperlink"/>
            <w:noProof/>
          </w:rPr>
          <w:t>5.2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Relative URI</w:t>
        </w:r>
        <w:r w:rsidR="00A63E22">
          <w:rPr>
            <w:noProof/>
            <w:webHidden/>
          </w:rPr>
          <w:tab/>
        </w:r>
        <w:r w:rsidR="00F9160B">
          <w:rPr>
            <w:noProof/>
            <w:webHidden/>
          </w:rPr>
          <w:fldChar w:fldCharType="begin"/>
        </w:r>
        <w:r w:rsidR="00A63E22">
          <w:rPr>
            <w:noProof/>
            <w:webHidden/>
          </w:rPr>
          <w:instrText xml:space="preserve"> PAGEREF _Toc421700801 \h </w:instrText>
        </w:r>
        <w:r w:rsidR="00F9160B">
          <w:rPr>
            <w:noProof/>
            <w:webHidden/>
          </w:rPr>
        </w:r>
        <w:r w:rsidR="00F9160B">
          <w:rPr>
            <w:noProof/>
            <w:webHidden/>
          </w:rPr>
          <w:fldChar w:fldCharType="separate"/>
        </w:r>
        <w:r w:rsidR="00C55DDF">
          <w:rPr>
            <w:noProof/>
            <w:webHidden/>
          </w:rPr>
          <w:t>3</w:t>
        </w:r>
        <w:r w:rsidR="00F9160B">
          <w:rPr>
            <w:noProof/>
            <w:webHidden/>
          </w:rPr>
          <w:fldChar w:fldCharType="end"/>
        </w:r>
      </w:hyperlink>
    </w:p>
    <w:p w14:paraId="5B2058F9"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802" w:history="1">
        <w:r w:rsidR="00A63E22" w:rsidRPr="00A86CC3">
          <w:rPr>
            <w:rStyle w:val="Hyperlink"/>
            <w:noProof/>
          </w:rPr>
          <w:t>6.</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WMTS Simple description and motivation</w:t>
        </w:r>
        <w:r w:rsidR="00A63E22">
          <w:rPr>
            <w:noProof/>
            <w:webHidden/>
          </w:rPr>
          <w:tab/>
        </w:r>
        <w:r w:rsidR="00F9160B">
          <w:rPr>
            <w:noProof/>
            <w:webHidden/>
          </w:rPr>
          <w:fldChar w:fldCharType="begin"/>
        </w:r>
        <w:r w:rsidR="00A63E22">
          <w:rPr>
            <w:noProof/>
            <w:webHidden/>
          </w:rPr>
          <w:instrText xml:space="preserve"> PAGEREF _Toc421700802 \h </w:instrText>
        </w:r>
        <w:r w:rsidR="00F9160B">
          <w:rPr>
            <w:noProof/>
            <w:webHidden/>
          </w:rPr>
        </w:r>
        <w:r w:rsidR="00F9160B">
          <w:rPr>
            <w:noProof/>
            <w:webHidden/>
          </w:rPr>
          <w:fldChar w:fldCharType="separate"/>
        </w:r>
        <w:r w:rsidR="00C55DDF">
          <w:rPr>
            <w:noProof/>
            <w:webHidden/>
          </w:rPr>
          <w:t>3</w:t>
        </w:r>
        <w:r w:rsidR="00F9160B">
          <w:rPr>
            <w:noProof/>
            <w:webHidden/>
          </w:rPr>
          <w:fldChar w:fldCharType="end"/>
        </w:r>
      </w:hyperlink>
    </w:p>
    <w:p w14:paraId="03022AFE"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3" w:history="1">
        <w:r w:rsidR="00A63E22" w:rsidRPr="00A86CC3">
          <w:rPr>
            <w:rStyle w:val="Hyperlink"/>
            <w:noProof/>
          </w:rPr>
          <w:t>6.1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Motivation for this profile</w:t>
        </w:r>
        <w:r w:rsidR="00A63E22">
          <w:rPr>
            <w:noProof/>
            <w:webHidden/>
          </w:rPr>
          <w:tab/>
        </w:r>
        <w:r w:rsidR="00F9160B">
          <w:rPr>
            <w:noProof/>
            <w:webHidden/>
          </w:rPr>
          <w:fldChar w:fldCharType="begin"/>
        </w:r>
        <w:r w:rsidR="00A63E22">
          <w:rPr>
            <w:noProof/>
            <w:webHidden/>
          </w:rPr>
          <w:instrText xml:space="preserve"> PAGEREF _Toc421700803 \h </w:instrText>
        </w:r>
        <w:r w:rsidR="00F9160B">
          <w:rPr>
            <w:noProof/>
            <w:webHidden/>
          </w:rPr>
        </w:r>
        <w:r w:rsidR="00F9160B">
          <w:rPr>
            <w:noProof/>
            <w:webHidden/>
          </w:rPr>
          <w:fldChar w:fldCharType="separate"/>
        </w:r>
        <w:r w:rsidR="00C55DDF">
          <w:rPr>
            <w:noProof/>
            <w:webHidden/>
          </w:rPr>
          <w:t>3</w:t>
        </w:r>
        <w:r w:rsidR="00F9160B">
          <w:rPr>
            <w:noProof/>
            <w:webHidden/>
          </w:rPr>
          <w:fldChar w:fldCharType="end"/>
        </w:r>
      </w:hyperlink>
    </w:p>
    <w:p w14:paraId="05380049"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4" w:history="1">
        <w:r w:rsidR="00A63E22" w:rsidRPr="00A86CC3">
          <w:rPr>
            <w:rStyle w:val="Hyperlink"/>
            <w:noProof/>
          </w:rPr>
          <w:t>6.2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Reading the ServiceMetadata looking for URL templates</w:t>
        </w:r>
        <w:r w:rsidR="00A63E22">
          <w:rPr>
            <w:noProof/>
            <w:webHidden/>
          </w:rPr>
          <w:tab/>
        </w:r>
        <w:r w:rsidR="00F9160B">
          <w:rPr>
            <w:noProof/>
            <w:webHidden/>
          </w:rPr>
          <w:fldChar w:fldCharType="begin"/>
        </w:r>
        <w:r w:rsidR="00A63E22">
          <w:rPr>
            <w:noProof/>
            <w:webHidden/>
          </w:rPr>
          <w:instrText xml:space="preserve"> PAGEREF _Toc421700804 \h </w:instrText>
        </w:r>
        <w:r w:rsidR="00F9160B">
          <w:rPr>
            <w:noProof/>
            <w:webHidden/>
          </w:rPr>
        </w:r>
        <w:r w:rsidR="00F9160B">
          <w:rPr>
            <w:noProof/>
            <w:webHidden/>
          </w:rPr>
          <w:fldChar w:fldCharType="separate"/>
        </w:r>
        <w:r w:rsidR="00C55DDF">
          <w:rPr>
            <w:noProof/>
            <w:webHidden/>
          </w:rPr>
          <w:t>4</w:t>
        </w:r>
        <w:r w:rsidR="00F9160B">
          <w:rPr>
            <w:noProof/>
            <w:webHidden/>
          </w:rPr>
          <w:fldChar w:fldCharType="end"/>
        </w:r>
      </w:hyperlink>
    </w:p>
    <w:p w14:paraId="506F91DD"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5" w:history="1">
        <w:r w:rsidR="00A63E22" w:rsidRPr="00A86CC3">
          <w:rPr>
            <w:rStyle w:val="Hyperlink"/>
            <w:noProof/>
          </w:rPr>
          <w:t>6.3</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Exposing the layer URL template</w:t>
        </w:r>
        <w:r w:rsidR="00A63E22">
          <w:rPr>
            <w:noProof/>
            <w:webHidden/>
          </w:rPr>
          <w:tab/>
        </w:r>
        <w:r w:rsidR="00F9160B">
          <w:rPr>
            <w:noProof/>
            <w:webHidden/>
          </w:rPr>
          <w:fldChar w:fldCharType="begin"/>
        </w:r>
        <w:r w:rsidR="00A63E22">
          <w:rPr>
            <w:noProof/>
            <w:webHidden/>
          </w:rPr>
          <w:instrText xml:space="preserve"> PAGEREF _Toc421700805 \h </w:instrText>
        </w:r>
        <w:r w:rsidR="00F9160B">
          <w:rPr>
            <w:noProof/>
            <w:webHidden/>
          </w:rPr>
        </w:r>
        <w:r w:rsidR="00F9160B">
          <w:rPr>
            <w:noProof/>
            <w:webHidden/>
          </w:rPr>
          <w:fldChar w:fldCharType="separate"/>
        </w:r>
        <w:r w:rsidR="00C55DDF">
          <w:rPr>
            <w:noProof/>
            <w:webHidden/>
          </w:rPr>
          <w:t>4</w:t>
        </w:r>
        <w:r w:rsidR="00F9160B">
          <w:rPr>
            <w:noProof/>
            <w:webHidden/>
          </w:rPr>
          <w:fldChar w:fldCharType="end"/>
        </w:r>
      </w:hyperlink>
    </w:p>
    <w:p w14:paraId="633BB599"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6" w:history="1">
        <w:r w:rsidR="00A63E22" w:rsidRPr="00A86CC3">
          <w:rPr>
            <w:rStyle w:val="Hyperlink"/>
            <w:noProof/>
          </w:rPr>
          <w:t>6.4</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Indirect benefits</w:t>
        </w:r>
        <w:r w:rsidR="00A63E22">
          <w:rPr>
            <w:noProof/>
            <w:webHidden/>
          </w:rPr>
          <w:tab/>
        </w:r>
        <w:r w:rsidR="00F9160B">
          <w:rPr>
            <w:noProof/>
            <w:webHidden/>
          </w:rPr>
          <w:fldChar w:fldCharType="begin"/>
        </w:r>
        <w:r w:rsidR="00A63E22">
          <w:rPr>
            <w:noProof/>
            <w:webHidden/>
          </w:rPr>
          <w:instrText xml:space="preserve"> PAGEREF _Toc421700806 \h </w:instrText>
        </w:r>
        <w:r w:rsidR="00F9160B">
          <w:rPr>
            <w:noProof/>
            <w:webHidden/>
          </w:rPr>
        </w:r>
        <w:r w:rsidR="00F9160B">
          <w:rPr>
            <w:noProof/>
            <w:webHidden/>
          </w:rPr>
          <w:fldChar w:fldCharType="separate"/>
        </w:r>
        <w:r w:rsidR="00C55DDF">
          <w:rPr>
            <w:noProof/>
            <w:webHidden/>
          </w:rPr>
          <w:t>5</w:t>
        </w:r>
        <w:r w:rsidR="00F9160B">
          <w:rPr>
            <w:noProof/>
            <w:webHidden/>
          </w:rPr>
          <w:fldChar w:fldCharType="end"/>
        </w:r>
      </w:hyperlink>
    </w:p>
    <w:p w14:paraId="04B295D6" w14:textId="77777777" w:rsidR="00A63E22" w:rsidRDefault="00530D49">
      <w:pPr>
        <w:pStyle w:val="TOC1"/>
        <w:tabs>
          <w:tab w:val="left" w:pos="480"/>
          <w:tab w:val="right" w:leader="dot" w:pos="8630"/>
        </w:tabs>
        <w:rPr>
          <w:rFonts w:asciiTheme="minorHAnsi" w:eastAsiaTheme="minorEastAsia" w:hAnsiTheme="minorHAnsi" w:cstheme="minorBidi"/>
          <w:noProof/>
          <w:sz w:val="22"/>
          <w:szCs w:val="22"/>
          <w:lang w:val="ca-ES" w:eastAsia="ca-ES"/>
        </w:rPr>
      </w:pPr>
      <w:hyperlink w:anchor="_Toc421700807" w:history="1">
        <w:r w:rsidR="00A63E22" w:rsidRPr="00A86CC3">
          <w:rPr>
            <w:rStyle w:val="Hyperlink"/>
            <w:noProof/>
          </w:rPr>
          <w:t>7.</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WMTS Simple requirement class</w:t>
        </w:r>
        <w:r w:rsidR="00A63E22">
          <w:rPr>
            <w:noProof/>
            <w:webHidden/>
          </w:rPr>
          <w:tab/>
        </w:r>
        <w:r w:rsidR="00F9160B">
          <w:rPr>
            <w:noProof/>
            <w:webHidden/>
          </w:rPr>
          <w:fldChar w:fldCharType="begin"/>
        </w:r>
        <w:r w:rsidR="00A63E22">
          <w:rPr>
            <w:noProof/>
            <w:webHidden/>
          </w:rPr>
          <w:instrText xml:space="preserve"> PAGEREF _Toc421700807 \h </w:instrText>
        </w:r>
        <w:r w:rsidR="00F9160B">
          <w:rPr>
            <w:noProof/>
            <w:webHidden/>
          </w:rPr>
        </w:r>
        <w:r w:rsidR="00F9160B">
          <w:rPr>
            <w:noProof/>
            <w:webHidden/>
          </w:rPr>
          <w:fldChar w:fldCharType="separate"/>
        </w:r>
        <w:r w:rsidR="00C55DDF">
          <w:rPr>
            <w:noProof/>
            <w:webHidden/>
          </w:rPr>
          <w:t>5</w:t>
        </w:r>
        <w:r w:rsidR="00F9160B">
          <w:rPr>
            <w:noProof/>
            <w:webHidden/>
          </w:rPr>
          <w:fldChar w:fldCharType="end"/>
        </w:r>
      </w:hyperlink>
    </w:p>
    <w:p w14:paraId="522AF1C2"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8" w:history="1">
        <w:r w:rsidR="00A63E22" w:rsidRPr="00A86CC3">
          <w:rPr>
            <w:rStyle w:val="Hyperlink"/>
            <w:noProof/>
          </w:rPr>
          <w:t>7.1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General</w:t>
        </w:r>
        <w:r w:rsidR="00A63E22">
          <w:rPr>
            <w:noProof/>
            <w:webHidden/>
          </w:rPr>
          <w:tab/>
        </w:r>
        <w:r w:rsidR="00F9160B">
          <w:rPr>
            <w:noProof/>
            <w:webHidden/>
          </w:rPr>
          <w:fldChar w:fldCharType="begin"/>
        </w:r>
        <w:r w:rsidR="00A63E22">
          <w:rPr>
            <w:noProof/>
            <w:webHidden/>
          </w:rPr>
          <w:instrText xml:space="preserve"> PAGEREF _Toc421700808 \h </w:instrText>
        </w:r>
        <w:r w:rsidR="00F9160B">
          <w:rPr>
            <w:noProof/>
            <w:webHidden/>
          </w:rPr>
        </w:r>
        <w:r w:rsidR="00F9160B">
          <w:rPr>
            <w:noProof/>
            <w:webHidden/>
          </w:rPr>
          <w:fldChar w:fldCharType="separate"/>
        </w:r>
        <w:r w:rsidR="00C55DDF">
          <w:rPr>
            <w:noProof/>
            <w:webHidden/>
          </w:rPr>
          <w:t>5</w:t>
        </w:r>
        <w:r w:rsidR="00F9160B">
          <w:rPr>
            <w:noProof/>
            <w:webHidden/>
          </w:rPr>
          <w:fldChar w:fldCharType="end"/>
        </w:r>
      </w:hyperlink>
    </w:p>
    <w:p w14:paraId="54897019"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09" w:history="1">
        <w:r w:rsidR="00A63E22" w:rsidRPr="00A86CC3">
          <w:rPr>
            <w:rStyle w:val="Hyperlink"/>
            <w:noProof/>
          </w:rPr>
          <w:t>7.2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Profile declaration</w:t>
        </w:r>
        <w:r w:rsidR="00A63E22">
          <w:rPr>
            <w:noProof/>
            <w:webHidden/>
          </w:rPr>
          <w:tab/>
        </w:r>
        <w:r w:rsidR="00F9160B">
          <w:rPr>
            <w:noProof/>
            <w:webHidden/>
          </w:rPr>
          <w:fldChar w:fldCharType="begin"/>
        </w:r>
        <w:r w:rsidR="00A63E22">
          <w:rPr>
            <w:noProof/>
            <w:webHidden/>
          </w:rPr>
          <w:instrText xml:space="preserve"> PAGEREF _Toc421700809 \h </w:instrText>
        </w:r>
        <w:r w:rsidR="00F9160B">
          <w:rPr>
            <w:noProof/>
            <w:webHidden/>
          </w:rPr>
        </w:r>
        <w:r w:rsidR="00F9160B">
          <w:rPr>
            <w:noProof/>
            <w:webHidden/>
          </w:rPr>
          <w:fldChar w:fldCharType="separate"/>
        </w:r>
        <w:r w:rsidR="00C55DDF">
          <w:rPr>
            <w:noProof/>
            <w:webHidden/>
          </w:rPr>
          <w:t>5</w:t>
        </w:r>
        <w:r w:rsidR="00F9160B">
          <w:rPr>
            <w:noProof/>
            <w:webHidden/>
          </w:rPr>
          <w:fldChar w:fldCharType="end"/>
        </w:r>
      </w:hyperlink>
    </w:p>
    <w:p w14:paraId="379E5A01"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10" w:history="1">
        <w:r w:rsidR="00A63E22" w:rsidRPr="00A86CC3">
          <w:rPr>
            <w:rStyle w:val="Hyperlink"/>
            <w:noProof/>
          </w:rPr>
          <w:t>7.3</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REST service binding</w:t>
        </w:r>
        <w:r w:rsidR="00A63E22">
          <w:rPr>
            <w:noProof/>
            <w:webHidden/>
          </w:rPr>
          <w:tab/>
        </w:r>
        <w:r w:rsidR="00F9160B">
          <w:rPr>
            <w:noProof/>
            <w:webHidden/>
          </w:rPr>
          <w:fldChar w:fldCharType="begin"/>
        </w:r>
        <w:r w:rsidR="00A63E22">
          <w:rPr>
            <w:noProof/>
            <w:webHidden/>
          </w:rPr>
          <w:instrText xml:space="preserve"> PAGEREF _Toc421700810 \h </w:instrText>
        </w:r>
        <w:r w:rsidR="00F9160B">
          <w:rPr>
            <w:noProof/>
            <w:webHidden/>
          </w:rPr>
        </w:r>
        <w:r w:rsidR="00F9160B">
          <w:rPr>
            <w:noProof/>
            <w:webHidden/>
          </w:rPr>
          <w:fldChar w:fldCharType="separate"/>
        </w:r>
        <w:r w:rsidR="00C55DDF">
          <w:rPr>
            <w:noProof/>
            <w:webHidden/>
          </w:rPr>
          <w:t>6</w:t>
        </w:r>
        <w:r w:rsidR="00F9160B">
          <w:rPr>
            <w:noProof/>
            <w:webHidden/>
          </w:rPr>
          <w:fldChar w:fldCharType="end"/>
        </w:r>
      </w:hyperlink>
    </w:p>
    <w:p w14:paraId="50EFB9EB"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11" w:history="1">
        <w:r w:rsidR="00A63E22" w:rsidRPr="00A86CC3">
          <w:rPr>
            <w:rStyle w:val="Hyperlink"/>
            <w:noProof/>
          </w:rPr>
          <w:t>7.4</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Fixed URL template</w:t>
        </w:r>
        <w:r w:rsidR="00A63E22">
          <w:rPr>
            <w:noProof/>
            <w:webHidden/>
          </w:rPr>
          <w:tab/>
        </w:r>
        <w:r w:rsidR="00F9160B">
          <w:rPr>
            <w:noProof/>
            <w:webHidden/>
          </w:rPr>
          <w:fldChar w:fldCharType="begin"/>
        </w:r>
        <w:r w:rsidR="00A63E22">
          <w:rPr>
            <w:noProof/>
            <w:webHidden/>
          </w:rPr>
          <w:instrText xml:space="preserve"> PAGEREF _Toc421700811 \h </w:instrText>
        </w:r>
        <w:r w:rsidR="00F9160B">
          <w:rPr>
            <w:noProof/>
            <w:webHidden/>
          </w:rPr>
        </w:r>
        <w:r w:rsidR="00F9160B">
          <w:rPr>
            <w:noProof/>
            <w:webHidden/>
          </w:rPr>
          <w:fldChar w:fldCharType="separate"/>
        </w:r>
        <w:r w:rsidR="00C55DDF">
          <w:rPr>
            <w:noProof/>
            <w:webHidden/>
          </w:rPr>
          <w:t>6</w:t>
        </w:r>
        <w:r w:rsidR="00F9160B">
          <w:rPr>
            <w:noProof/>
            <w:webHidden/>
          </w:rPr>
          <w:fldChar w:fldCharType="end"/>
        </w:r>
      </w:hyperlink>
    </w:p>
    <w:p w14:paraId="17BC593F"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12" w:history="1">
        <w:r w:rsidR="00A63E22" w:rsidRPr="00A86CC3">
          <w:rPr>
            <w:rStyle w:val="Hyperlink"/>
            <w:noProof/>
          </w:rPr>
          <w:t>7.5</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Fixed TileMatrixSet definition and limits</w:t>
        </w:r>
        <w:r w:rsidR="00A63E22">
          <w:rPr>
            <w:noProof/>
            <w:webHidden/>
          </w:rPr>
          <w:tab/>
        </w:r>
        <w:r w:rsidR="00F9160B">
          <w:rPr>
            <w:noProof/>
            <w:webHidden/>
          </w:rPr>
          <w:fldChar w:fldCharType="begin"/>
        </w:r>
        <w:r w:rsidR="00A63E22">
          <w:rPr>
            <w:noProof/>
            <w:webHidden/>
          </w:rPr>
          <w:instrText xml:space="preserve"> PAGEREF _Toc421700812 \h </w:instrText>
        </w:r>
        <w:r w:rsidR="00F9160B">
          <w:rPr>
            <w:noProof/>
            <w:webHidden/>
          </w:rPr>
        </w:r>
        <w:r w:rsidR="00F9160B">
          <w:rPr>
            <w:noProof/>
            <w:webHidden/>
          </w:rPr>
          <w:fldChar w:fldCharType="separate"/>
        </w:r>
        <w:r w:rsidR="00C55DDF">
          <w:rPr>
            <w:noProof/>
            <w:webHidden/>
          </w:rPr>
          <w:t>7</w:t>
        </w:r>
        <w:r w:rsidR="00F9160B">
          <w:rPr>
            <w:noProof/>
            <w:webHidden/>
          </w:rPr>
          <w:fldChar w:fldCharType="end"/>
        </w:r>
      </w:hyperlink>
    </w:p>
    <w:p w14:paraId="2FB87671" w14:textId="77777777" w:rsidR="00A63E22" w:rsidRDefault="00530D49">
      <w:pPr>
        <w:pStyle w:val="TOC1"/>
        <w:tabs>
          <w:tab w:val="left" w:pos="1320"/>
          <w:tab w:val="right" w:leader="dot" w:pos="8630"/>
        </w:tabs>
        <w:rPr>
          <w:rFonts w:asciiTheme="minorHAnsi" w:eastAsiaTheme="minorEastAsia" w:hAnsiTheme="minorHAnsi" w:cstheme="minorBidi"/>
          <w:noProof/>
          <w:sz w:val="22"/>
          <w:szCs w:val="22"/>
          <w:lang w:val="ca-ES" w:eastAsia="ca-ES"/>
        </w:rPr>
      </w:pPr>
      <w:hyperlink w:anchor="_Toc421700813" w:history="1">
        <w:r w:rsidR="00A63E22" w:rsidRPr="00A86CC3">
          <w:rPr>
            <w:rStyle w:val="Hyperlink"/>
            <w:noProof/>
          </w:rPr>
          <w:t>Annex A:</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Conformance Class Abstract Test Suite (Normative)</w:t>
        </w:r>
        <w:r w:rsidR="00A63E22">
          <w:rPr>
            <w:noProof/>
            <w:webHidden/>
          </w:rPr>
          <w:tab/>
        </w:r>
        <w:r w:rsidR="00F9160B">
          <w:rPr>
            <w:noProof/>
            <w:webHidden/>
          </w:rPr>
          <w:fldChar w:fldCharType="begin"/>
        </w:r>
        <w:r w:rsidR="00A63E22">
          <w:rPr>
            <w:noProof/>
            <w:webHidden/>
          </w:rPr>
          <w:instrText xml:space="preserve"> PAGEREF _Toc421700813 \h </w:instrText>
        </w:r>
        <w:r w:rsidR="00F9160B">
          <w:rPr>
            <w:noProof/>
            <w:webHidden/>
          </w:rPr>
        </w:r>
        <w:r w:rsidR="00F9160B">
          <w:rPr>
            <w:noProof/>
            <w:webHidden/>
          </w:rPr>
          <w:fldChar w:fldCharType="separate"/>
        </w:r>
        <w:r w:rsidR="00C55DDF">
          <w:rPr>
            <w:noProof/>
            <w:webHidden/>
          </w:rPr>
          <w:t>9</w:t>
        </w:r>
        <w:r w:rsidR="00F9160B">
          <w:rPr>
            <w:noProof/>
            <w:webHidden/>
          </w:rPr>
          <w:fldChar w:fldCharType="end"/>
        </w:r>
      </w:hyperlink>
    </w:p>
    <w:p w14:paraId="52A49B80"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14" w:history="1">
        <w:r w:rsidR="00A63E22" w:rsidRPr="00A86CC3">
          <w:rPr>
            <w:rStyle w:val="Hyperlink"/>
            <w:noProof/>
          </w:rPr>
          <w:t>A.1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Conformance class: WMTS Simple</w:t>
        </w:r>
        <w:r w:rsidR="00A63E22">
          <w:rPr>
            <w:noProof/>
            <w:webHidden/>
          </w:rPr>
          <w:tab/>
        </w:r>
        <w:r w:rsidR="00F9160B">
          <w:rPr>
            <w:noProof/>
            <w:webHidden/>
          </w:rPr>
          <w:fldChar w:fldCharType="begin"/>
        </w:r>
        <w:r w:rsidR="00A63E22">
          <w:rPr>
            <w:noProof/>
            <w:webHidden/>
          </w:rPr>
          <w:instrText xml:space="preserve"> PAGEREF _Toc421700814 \h </w:instrText>
        </w:r>
        <w:r w:rsidR="00F9160B">
          <w:rPr>
            <w:noProof/>
            <w:webHidden/>
          </w:rPr>
        </w:r>
        <w:r w:rsidR="00F9160B">
          <w:rPr>
            <w:noProof/>
            <w:webHidden/>
          </w:rPr>
          <w:fldChar w:fldCharType="separate"/>
        </w:r>
        <w:r w:rsidR="00C55DDF">
          <w:rPr>
            <w:noProof/>
            <w:webHidden/>
          </w:rPr>
          <w:t>9</w:t>
        </w:r>
        <w:r w:rsidR="00F9160B">
          <w:rPr>
            <w:noProof/>
            <w:webHidden/>
          </w:rPr>
          <w:fldChar w:fldCharType="end"/>
        </w:r>
      </w:hyperlink>
    </w:p>
    <w:p w14:paraId="0FEE5E29"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15" w:history="1">
        <w:r w:rsidR="00A63E22" w:rsidRPr="00A86CC3">
          <w:rPr>
            <w:rStyle w:val="Hyperlink"/>
            <w:noProof/>
          </w:rPr>
          <w:t>A.1.1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Follow WMTS 1.0</w:t>
        </w:r>
        <w:r w:rsidR="00A63E22">
          <w:rPr>
            <w:noProof/>
            <w:webHidden/>
          </w:rPr>
          <w:tab/>
        </w:r>
        <w:r w:rsidR="00F9160B">
          <w:rPr>
            <w:noProof/>
            <w:webHidden/>
          </w:rPr>
          <w:fldChar w:fldCharType="begin"/>
        </w:r>
        <w:r w:rsidR="00A63E22">
          <w:rPr>
            <w:noProof/>
            <w:webHidden/>
          </w:rPr>
          <w:instrText xml:space="preserve"> PAGEREF _Toc421700815 \h </w:instrText>
        </w:r>
        <w:r w:rsidR="00F9160B">
          <w:rPr>
            <w:noProof/>
            <w:webHidden/>
          </w:rPr>
        </w:r>
        <w:r w:rsidR="00F9160B">
          <w:rPr>
            <w:noProof/>
            <w:webHidden/>
          </w:rPr>
          <w:fldChar w:fldCharType="separate"/>
        </w:r>
        <w:r w:rsidR="00C55DDF">
          <w:rPr>
            <w:noProof/>
            <w:webHidden/>
          </w:rPr>
          <w:t>9</w:t>
        </w:r>
        <w:r w:rsidR="00F9160B">
          <w:rPr>
            <w:noProof/>
            <w:webHidden/>
          </w:rPr>
          <w:fldChar w:fldCharType="end"/>
        </w:r>
      </w:hyperlink>
    </w:p>
    <w:p w14:paraId="469F0A82"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16" w:history="1">
        <w:r w:rsidR="00A63E22" w:rsidRPr="00A86CC3">
          <w:rPr>
            <w:rStyle w:val="Hyperlink"/>
            <w:noProof/>
          </w:rPr>
          <w:t>A.1.2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Profile declaration</w:t>
        </w:r>
        <w:r w:rsidR="00A63E22">
          <w:rPr>
            <w:noProof/>
            <w:webHidden/>
          </w:rPr>
          <w:tab/>
        </w:r>
        <w:r w:rsidR="00F9160B">
          <w:rPr>
            <w:noProof/>
            <w:webHidden/>
          </w:rPr>
          <w:fldChar w:fldCharType="begin"/>
        </w:r>
        <w:r w:rsidR="00A63E22">
          <w:rPr>
            <w:noProof/>
            <w:webHidden/>
          </w:rPr>
          <w:instrText xml:space="preserve"> PAGEREF _Toc421700816 \h </w:instrText>
        </w:r>
        <w:r w:rsidR="00F9160B">
          <w:rPr>
            <w:noProof/>
            <w:webHidden/>
          </w:rPr>
        </w:r>
        <w:r w:rsidR="00F9160B">
          <w:rPr>
            <w:noProof/>
            <w:webHidden/>
          </w:rPr>
          <w:fldChar w:fldCharType="separate"/>
        </w:r>
        <w:r w:rsidR="00C55DDF">
          <w:rPr>
            <w:noProof/>
            <w:webHidden/>
          </w:rPr>
          <w:t>9</w:t>
        </w:r>
        <w:r w:rsidR="00F9160B">
          <w:rPr>
            <w:noProof/>
            <w:webHidden/>
          </w:rPr>
          <w:fldChar w:fldCharType="end"/>
        </w:r>
      </w:hyperlink>
    </w:p>
    <w:p w14:paraId="5E62FF3B"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17" w:history="1">
        <w:r w:rsidR="00A63E22" w:rsidRPr="00A86CC3">
          <w:rPr>
            <w:rStyle w:val="Hyperlink"/>
            <w:noProof/>
          </w:rPr>
          <w:t>A.1.3</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REST service binding support</w:t>
        </w:r>
        <w:r w:rsidR="00A63E22">
          <w:rPr>
            <w:noProof/>
            <w:webHidden/>
          </w:rPr>
          <w:tab/>
        </w:r>
        <w:r w:rsidR="00F9160B">
          <w:rPr>
            <w:noProof/>
            <w:webHidden/>
          </w:rPr>
          <w:fldChar w:fldCharType="begin"/>
        </w:r>
        <w:r w:rsidR="00A63E22">
          <w:rPr>
            <w:noProof/>
            <w:webHidden/>
          </w:rPr>
          <w:instrText xml:space="preserve"> PAGEREF _Toc421700817 \h </w:instrText>
        </w:r>
        <w:r w:rsidR="00F9160B">
          <w:rPr>
            <w:noProof/>
            <w:webHidden/>
          </w:rPr>
        </w:r>
        <w:r w:rsidR="00F9160B">
          <w:rPr>
            <w:noProof/>
            <w:webHidden/>
          </w:rPr>
          <w:fldChar w:fldCharType="separate"/>
        </w:r>
        <w:r w:rsidR="00C55DDF">
          <w:rPr>
            <w:noProof/>
            <w:webHidden/>
          </w:rPr>
          <w:t>10</w:t>
        </w:r>
        <w:r w:rsidR="00F9160B">
          <w:rPr>
            <w:noProof/>
            <w:webHidden/>
          </w:rPr>
          <w:fldChar w:fldCharType="end"/>
        </w:r>
      </w:hyperlink>
    </w:p>
    <w:p w14:paraId="16E66AC1"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18" w:history="1">
        <w:r w:rsidR="00A63E22" w:rsidRPr="00A86CC3">
          <w:rPr>
            <w:rStyle w:val="Hyperlink"/>
            <w:noProof/>
          </w:rPr>
          <w:t>A.1.4</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Fixed tile URL template</w:t>
        </w:r>
        <w:r w:rsidR="00A63E22">
          <w:rPr>
            <w:noProof/>
            <w:webHidden/>
          </w:rPr>
          <w:tab/>
        </w:r>
        <w:r w:rsidR="00F9160B">
          <w:rPr>
            <w:noProof/>
            <w:webHidden/>
          </w:rPr>
          <w:fldChar w:fldCharType="begin"/>
        </w:r>
        <w:r w:rsidR="00A63E22">
          <w:rPr>
            <w:noProof/>
            <w:webHidden/>
          </w:rPr>
          <w:instrText xml:space="preserve"> PAGEREF _Toc421700818 \h </w:instrText>
        </w:r>
        <w:r w:rsidR="00F9160B">
          <w:rPr>
            <w:noProof/>
            <w:webHidden/>
          </w:rPr>
        </w:r>
        <w:r w:rsidR="00F9160B">
          <w:rPr>
            <w:noProof/>
            <w:webHidden/>
          </w:rPr>
          <w:fldChar w:fldCharType="separate"/>
        </w:r>
        <w:r w:rsidR="00C55DDF">
          <w:rPr>
            <w:noProof/>
            <w:webHidden/>
          </w:rPr>
          <w:t>10</w:t>
        </w:r>
        <w:r w:rsidR="00F9160B">
          <w:rPr>
            <w:noProof/>
            <w:webHidden/>
          </w:rPr>
          <w:fldChar w:fldCharType="end"/>
        </w:r>
      </w:hyperlink>
    </w:p>
    <w:p w14:paraId="209A2C4E"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19" w:history="1">
        <w:r w:rsidR="00A63E22" w:rsidRPr="00A86CC3">
          <w:rPr>
            <w:rStyle w:val="Hyperlink"/>
            <w:noProof/>
          </w:rPr>
          <w:t>A.1.5</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Fixed TileMatrixSet definition World Web Mercator.</w:t>
        </w:r>
        <w:r w:rsidR="00A63E22">
          <w:rPr>
            <w:noProof/>
            <w:webHidden/>
          </w:rPr>
          <w:tab/>
        </w:r>
        <w:r w:rsidR="00F9160B">
          <w:rPr>
            <w:noProof/>
            <w:webHidden/>
          </w:rPr>
          <w:fldChar w:fldCharType="begin"/>
        </w:r>
        <w:r w:rsidR="00A63E22">
          <w:rPr>
            <w:noProof/>
            <w:webHidden/>
          </w:rPr>
          <w:instrText xml:space="preserve"> PAGEREF _Toc421700819 \h </w:instrText>
        </w:r>
        <w:r w:rsidR="00F9160B">
          <w:rPr>
            <w:noProof/>
            <w:webHidden/>
          </w:rPr>
        </w:r>
        <w:r w:rsidR="00F9160B">
          <w:rPr>
            <w:noProof/>
            <w:webHidden/>
          </w:rPr>
          <w:fldChar w:fldCharType="separate"/>
        </w:r>
        <w:r w:rsidR="00C55DDF">
          <w:rPr>
            <w:noProof/>
            <w:webHidden/>
          </w:rPr>
          <w:t>11</w:t>
        </w:r>
        <w:r w:rsidR="00F9160B">
          <w:rPr>
            <w:noProof/>
            <w:webHidden/>
          </w:rPr>
          <w:fldChar w:fldCharType="end"/>
        </w:r>
      </w:hyperlink>
    </w:p>
    <w:p w14:paraId="55A27D08"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20" w:history="1">
        <w:r w:rsidR="00A63E22" w:rsidRPr="00A86CC3">
          <w:rPr>
            <w:rStyle w:val="Hyperlink"/>
            <w:noProof/>
          </w:rPr>
          <w:t>A.1.6</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Fixed TileMatrixSet definition CRS84</w:t>
        </w:r>
        <w:r w:rsidR="00A63E22">
          <w:rPr>
            <w:noProof/>
            <w:webHidden/>
          </w:rPr>
          <w:tab/>
        </w:r>
        <w:r w:rsidR="00F9160B">
          <w:rPr>
            <w:noProof/>
            <w:webHidden/>
          </w:rPr>
          <w:fldChar w:fldCharType="begin"/>
        </w:r>
        <w:r w:rsidR="00A63E22">
          <w:rPr>
            <w:noProof/>
            <w:webHidden/>
          </w:rPr>
          <w:instrText xml:space="preserve"> PAGEREF _Toc421700820 \h </w:instrText>
        </w:r>
        <w:r w:rsidR="00F9160B">
          <w:rPr>
            <w:noProof/>
            <w:webHidden/>
          </w:rPr>
        </w:r>
        <w:r w:rsidR="00F9160B">
          <w:rPr>
            <w:noProof/>
            <w:webHidden/>
          </w:rPr>
          <w:fldChar w:fldCharType="separate"/>
        </w:r>
        <w:r w:rsidR="00C55DDF">
          <w:rPr>
            <w:noProof/>
            <w:webHidden/>
          </w:rPr>
          <w:t>12</w:t>
        </w:r>
        <w:r w:rsidR="00F9160B">
          <w:rPr>
            <w:noProof/>
            <w:webHidden/>
          </w:rPr>
          <w:fldChar w:fldCharType="end"/>
        </w:r>
      </w:hyperlink>
    </w:p>
    <w:p w14:paraId="55A38DCC" w14:textId="77777777" w:rsidR="00A63E22" w:rsidRDefault="00530D49">
      <w:pPr>
        <w:pStyle w:val="TOC3"/>
        <w:tabs>
          <w:tab w:val="left" w:pos="1320"/>
          <w:tab w:val="right" w:leader="dot" w:pos="8630"/>
        </w:tabs>
        <w:rPr>
          <w:rFonts w:asciiTheme="minorHAnsi" w:eastAsiaTheme="minorEastAsia" w:hAnsiTheme="minorHAnsi" w:cstheme="minorBidi"/>
          <w:noProof/>
          <w:sz w:val="22"/>
          <w:szCs w:val="22"/>
          <w:lang w:val="ca-ES" w:eastAsia="ca-ES"/>
        </w:rPr>
      </w:pPr>
      <w:hyperlink w:anchor="_Toc421700821" w:history="1">
        <w:r w:rsidR="00A63E22" w:rsidRPr="00A86CC3">
          <w:rPr>
            <w:rStyle w:val="Hyperlink"/>
            <w:noProof/>
          </w:rPr>
          <w:t>A.1.7</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Tiles outside the limits</w:t>
        </w:r>
        <w:r w:rsidR="00A63E22">
          <w:rPr>
            <w:noProof/>
            <w:webHidden/>
          </w:rPr>
          <w:tab/>
        </w:r>
        <w:r w:rsidR="00F9160B">
          <w:rPr>
            <w:noProof/>
            <w:webHidden/>
          </w:rPr>
          <w:fldChar w:fldCharType="begin"/>
        </w:r>
        <w:r w:rsidR="00A63E22">
          <w:rPr>
            <w:noProof/>
            <w:webHidden/>
          </w:rPr>
          <w:instrText xml:space="preserve"> PAGEREF _Toc421700821 \h </w:instrText>
        </w:r>
        <w:r w:rsidR="00F9160B">
          <w:rPr>
            <w:noProof/>
            <w:webHidden/>
          </w:rPr>
        </w:r>
        <w:r w:rsidR="00F9160B">
          <w:rPr>
            <w:noProof/>
            <w:webHidden/>
          </w:rPr>
          <w:fldChar w:fldCharType="separate"/>
        </w:r>
        <w:r w:rsidR="00C55DDF">
          <w:rPr>
            <w:noProof/>
            <w:webHidden/>
          </w:rPr>
          <w:t>12</w:t>
        </w:r>
        <w:r w:rsidR="00F9160B">
          <w:rPr>
            <w:noProof/>
            <w:webHidden/>
          </w:rPr>
          <w:fldChar w:fldCharType="end"/>
        </w:r>
      </w:hyperlink>
    </w:p>
    <w:p w14:paraId="7E83A88B" w14:textId="77777777" w:rsidR="00A63E22" w:rsidRDefault="00530D49">
      <w:pPr>
        <w:pStyle w:val="TOC1"/>
        <w:tabs>
          <w:tab w:val="left" w:pos="1100"/>
          <w:tab w:val="right" w:leader="dot" w:pos="8630"/>
        </w:tabs>
        <w:rPr>
          <w:rFonts w:asciiTheme="minorHAnsi" w:eastAsiaTheme="minorEastAsia" w:hAnsiTheme="minorHAnsi" w:cstheme="minorBidi"/>
          <w:noProof/>
          <w:sz w:val="22"/>
          <w:szCs w:val="22"/>
          <w:lang w:val="ca-ES" w:eastAsia="ca-ES"/>
        </w:rPr>
      </w:pPr>
      <w:hyperlink w:anchor="_Toc421700822" w:history="1">
        <w:r w:rsidR="00A63E22" w:rsidRPr="00A86CC3">
          <w:rPr>
            <w:rStyle w:val="Hyperlink"/>
            <w:noProof/>
          </w:rPr>
          <w:t>Annex B</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TileMatrixSet definition (Normative)</w:t>
        </w:r>
        <w:r w:rsidR="00A63E22">
          <w:rPr>
            <w:noProof/>
            <w:webHidden/>
          </w:rPr>
          <w:tab/>
        </w:r>
        <w:r w:rsidR="00F9160B">
          <w:rPr>
            <w:noProof/>
            <w:webHidden/>
          </w:rPr>
          <w:fldChar w:fldCharType="begin"/>
        </w:r>
        <w:r w:rsidR="00A63E22">
          <w:rPr>
            <w:noProof/>
            <w:webHidden/>
          </w:rPr>
          <w:instrText xml:space="preserve"> PAGEREF _Toc421700822 \h </w:instrText>
        </w:r>
        <w:r w:rsidR="00F9160B">
          <w:rPr>
            <w:noProof/>
            <w:webHidden/>
          </w:rPr>
        </w:r>
        <w:r w:rsidR="00F9160B">
          <w:rPr>
            <w:noProof/>
            <w:webHidden/>
          </w:rPr>
          <w:fldChar w:fldCharType="separate"/>
        </w:r>
        <w:r w:rsidR="00C55DDF">
          <w:rPr>
            <w:noProof/>
            <w:webHidden/>
          </w:rPr>
          <w:t>14</w:t>
        </w:r>
        <w:r w:rsidR="00F9160B">
          <w:rPr>
            <w:noProof/>
            <w:webHidden/>
          </w:rPr>
          <w:fldChar w:fldCharType="end"/>
        </w:r>
      </w:hyperlink>
    </w:p>
    <w:p w14:paraId="1BE5C9BE"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23" w:history="1">
        <w:r w:rsidR="00A63E22" w:rsidRPr="00A86CC3">
          <w:rPr>
            <w:rStyle w:val="Hyperlink"/>
            <w:noProof/>
          </w:rPr>
          <w:t>B.1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World Web Mercator TileMatrixSet definition.</w:t>
        </w:r>
        <w:r w:rsidR="00A63E22">
          <w:rPr>
            <w:noProof/>
            <w:webHidden/>
          </w:rPr>
          <w:tab/>
        </w:r>
        <w:r w:rsidR="00F9160B">
          <w:rPr>
            <w:noProof/>
            <w:webHidden/>
          </w:rPr>
          <w:fldChar w:fldCharType="begin"/>
        </w:r>
        <w:r w:rsidR="00A63E22">
          <w:rPr>
            <w:noProof/>
            <w:webHidden/>
          </w:rPr>
          <w:instrText xml:space="preserve"> PAGEREF _Toc421700823 \h </w:instrText>
        </w:r>
        <w:r w:rsidR="00F9160B">
          <w:rPr>
            <w:noProof/>
            <w:webHidden/>
          </w:rPr>
        </w:r>
        <w:r w:rsidR="00F9160B">
          <w:rPr>
            <w:noProof/>
            <w:webHidden/>
          </w:rPr>
          <w:fldChar w:fldCharType="separate"/>
        </w:r>
        <w:r w:rsidR="00C55DDF">
          <w:rPr>
            <w:noProof/>
            <w:webHidden/>
          </w:rPr>
          <w:t>14</w:t>
        </w:r>
        <w:r w:rsidR="00F9160B">
          <w:rPr>
            <w:noProof/>
            <w:webHidden/>
          </w:rPr>
          <w:fldChar w:fldCharType="end"/>
        </w:r>
      </w:hyperlink>
    </w:p>
    <w:p w14:paraId="59795191"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24" w:history="1">
        <w:r w:rsidR="00A63E22" w:rsidRPr="00A86CC3">
          <w:rPr>
            <w:rStyle w:val="Hyperlink"/>
            <w:noProof/>
          </w:rPr>
          <w:t>B-2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World CRS84 TileMatrixSet definition.</w:t>
        </w:r>
        <w:r w:rsidR="00A63E22">
          <w:rPr>
            <w:noProof/>
            <w:webHidden/>
          </w:rPr>
          <w:tab/>
        </w:r>
        <w:r w:rsidR="00F9160B">
          <w:rPr>
            <w:noProof/>
            <w:webHidden/>
          </w:rPr>
          <w:fldChar w:fldCharType="begin"/>
        </w:r>
        <w:r w:rsidR="00A63E22">
          <w:rPr>
            <w:noProof/>
            <w:webHidden/>
          </w:rPr>
          <w:instrText xml:space="preserve"> PAGEREF _Toc421700824 \h </w:instrText>
        </w:r>
        <w:r w:rsidR="00F9160B">
          <w:rPr>
            <w:noProof/>
            <w:webHidden/>
          </w:rPr>
        </w:r>
        <w:r w:rsidR="00F9160B">
          <w:rPr>
            <w:noProof/>
            <w:webHidden/>
          </w:rPr>
          <w:fldChar w:fldCharType="separate"/>
        </w:r>
        <w:r w:rsidR="00C55DDF">
          <w:rPr>
            <w:noProof/>
            <w:webHidden/>
          </w:rPr>
          <w:t>18</w:t>
        </w:r>
        <w:r w:rsidR="00F9160B">
          <w:rPr>
            <w:noProof/>
            <w:webHidden/>
          </w:rPr>
          <w:fldChar w:fldCharType="end"/>
        </w:r>
      </w:hyperlink>
    </w:p>
    <w:p w14:paraId="1E3B15D3" w14:textId="77777777" w:rsidR="00A63E22" w:rsidRDefault="00530D49">
      <w:pPr>
        <w:pStyle w:val="TOC1"/>
        <w:tabs>
          <w:tab w:val="left" w:pos="1100"/>
          <w:tab w:val="right" w:leader="dot" w:pos="8630"/>
        </w:tabs>
        <w:rPr>
          <w:rFonts w:asciiTheme="minorHAnsi" w:eastAsiaTheme="minorEastAsia" w:hAnsiTheme="minorHAnsi" w:cstheme="minorBidi"/>
          <w:noProof/>
          <w:sz w:val="22"/>
          <w:szCs w:val="22"/>
          <w:lang w:val="ca-ES" w:eastAsia="ca-ES"/>
        </w:rPr>
      </w:pPr>
      <w:hyperlink w:anchor="_Toc421700825" w:history="1">
        <w:r w:rsidR="00A63E22" w:rsidRPr="00A86CC3">
          <w:rPr>
            <w:rStyle w:val="Hyperlink"/>
            <w:noProof/>
          </w:rPr>
          <w:t>Annex C</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XML Schema Documents (Informative)</w:t>
        </w:r>
        <w:r w:rsidR="00A63E22">
          <w:rPr>
            <w:noProof/>
            <w:webHidden/>
          </w:rPr>
          <w:tab/>
        </w:r>
        <w:r w:rsidR="00F9160B">
          <w:rPr>
            <w:noProof/>
            <w:webHidden/>
          </w:rPr>
          <w:fldChar w:fldCharType="begin"/>
        </w:r>
        <w:r w:rsidR="00A63E22">
          <w:rPr>
            <w:noProof/>
            <w:webHidden/>
          </w:rPr>
          <w:instrText xml:space="preserve"> PAGEREF _Toc421700825 \h </w:instrText>
        </w:r>
        <w:r w:rsidR="00F9160B">
          <w:rPr>
            <w:noProof/>
            <w:webHidden/>
          </w:rPr>
        </w:r>
        <w:r w:rsidR="00F9160B">
          <w:rPr>
            <w:noProof/>
            <w:webHidden/>
          </w:rPr>
          <w:fldChar w:fldCharType="separate"/>
        </w:r>
        <w:r w:rsidR="00C55DDF">
          <w:rPr>
            <w:noProof/>
            <w:webHidden/>
          </w:rPr>
          <w:t>23</w:t>
        </w:r>
        <w:r w:rsidR="00F9160B">
          <w:rPr>
            <w:noProof/>
            <w:webHidden/>
          </w:rPr>
          <w:fldChar w:fldCharType="end"/>
        </w:r>
      </w:hyperlink>
    </w:p>
    <w:p w14:paraId="5BC0F394" w14:textId="77777777" w:rsidR="00A63E22" w:rsidRDefault="00530D49">
      <w:pPr>
        <w:pStyle w:val="TOC1"/>
        <w:tabs>
          <w:tab w:val="left" w:pos="1100"/>
          <w:tab w:val="right" w:leader="dot" w:pos="8630"/>
        </w:tabs>
        <w:rPr>
          <w:rFonts w:asciiTheme="minorHAnsi" w:eastAsiaTheme="minorEastAsia" w:hAnsiTheme="minorHAnsi" w:cstheme="minorBidi"/>
          <w:noProof/>
          <w:sz w:val="22"/>
          <w:szCs w:val="22"/>
          <w:lang w:val="ca-ES" w:eastAsia="ca-ES"/>
        </w:rPr>
      </w:pPr>
      <w:hyperlink w:anchor="_Toc421700826" w:history="1">
        <w:r w:rsidR="00A63E22" w:rsidRPr="00A86CC3">
          <w:rPr>
            <w:rStyle w:val="Hyperlink"/>
            <w:noProof/>
          </w:rPr>
          <w:t>Annex D</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Examples (Informative)</w:t>
        </w:r>
        <w:r w:rsidR="00A63E22">
          <w:rPr>
            <w:noProof/>
            <w:webHidden/>
          </w:rPr>
          <w:tab/>
        </w:r>
        <w:r w:rsidR="00F9160B">
          <w:rPr>
            <w:noProof/>
            <w:webHidden/>
          </w:rPr>
          <w:fldChar w:fldCharType="begin"/>
        </w:r>
        <w:r w:rsidR="00A63E22">
          <w:rPr>
            <w:noProof/>
            <w:webHidden/>
          </w:rPr>
          <w:instrText xml:space="preserve"> PAGEREF _Toc421700826 \h </w:instrText>
        </w:r>
        <w:r w:rsidR="00F9160B">
          <w:rPr>
            <w:noProof/>
            <w:webHidden/>
          </w:rPr>
        </w:r>
        <w:r w:rsidR="00F9160B">
          <w:rPr>
            <w:noProof/>
            <w:webHidden/>
          </w:rPr>
          <w:fldChar w:fldCharType="separate"/>
        </w:r>
        <w:r w:rsidR="00C55DDF">
          <w:rPr>
            <w:noProof/>
            <w:webHidden/>
          </w:rPr>
          <w:t>24</w:t>
        </w:r>
        <w:r w:rsidR="00F9160B">
          <w:rPr>
            <w:noProof/>
            <w:webHidden/>
          </w:rPr>
          <w:fldChar w:fldCharType="end"/>
        </w:r>
      </w:hyperlink>
    </w:p>
    <w:p w14:paraId="144D49E3"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27" w:history="1">
        <w:r w:rsidR="00A63E22" w:rsidRPr="00A86CC3">
          <w:rPr>
            <w:rStyle w:val="Hyperlink"/>
            <w:noProof/>
          </w:rPr>
          <w:t>D.1</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URL template examples in current services.</w:t>
        </w:r>
        <w:r w:rsidR="00A63E22">
          <w:rPr>
            <w:noProof/>
            <w:webHidden/>
          </w:rPr>
          <w:tab/>
        </w:r>
        <w:r w:rsidR="00F9160B">
          <w:rPr>
            <w:noProof/>
            <w:webHidden/>
          </w:rPr>
          <w:fldChar w:fldCharType="begin"/>
        </w:r>
        <w:r w:rsidR="00A63E22">
          <w:rPr>
            <w:noProof/>
            <w:webHidden/>
          </w:rPr>
          <w:instrText xml:space="preserve"> PAGEREF _Toc421700827 \h </w:instrText>
        </w:r>
        <w:r w:rsidR="00F9160B">
          <w:rPr>
            <w:noProof/>
            <w:webHidden/>
          </w:rPr>
        </w:r>
        <w:r w:rsidR="00F9160B">
          <w:rPr>
            <w:noProof/>
            <w:webHidden/>
          </w:rPr>
          <w:fldChar w:fldCharType="separate"/>
        </w:r>
        <w:r w:rsidR="00C55DDF">
          <w:rPr>
            <w:noProof/>
            <w:webHidden/>
          </w:rPr>
          <w:t>24</w:t>
        </w:r>
        <w:r w:rsidR="00F9160B">
          <w:rPr>
            <w:noProof/>
            <w:webHidden/>
          </w:rPr>
          <w:fldChar w:fldCharType="end"/>
        </w:r>
      </w:hyperlink>
    </w:p>
    <w:p w14:paraId="74184A20"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28" w:history="1">
        <w:r w:rsidR="00A63E22" w:rsidRPr="00A86CC3">
          <w:rPr>
            <w:rStyle w:val="Hyperlink"/>
            <w:noProof/>
          </w:rPr>
          <w:t>D.2</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A Service Metadata document for a current OSM service.</w:t>
        </w:r>
        <w:r w:rsidR="00A63E22">
          <w:rPr>
            <w:noProof/>
            <w:webHidden/>
          </w:rPr>
          <w:tab/>
        </w:r>
        <w:r w:rsidR="00F9160B">
          <w:rPr>
            <w:noProof/>
            <w:webHidden/>
          </w:rPr>
          <w:fldChar w:fldCharType="begin"/>
        </w:r>
        <w:r w:rsidR="00A63E22">
          <w:rPr>
            <w:noProof/>
            <w:webHidden/>
          </w:rPr>
          <w:instrText xml:space="preserve"> PAGEREF _Toc421700828 \h </w:instrText>
        </w:r>
        <w:r w:rsidR="00F9160B">
          <w:rPr>
            <w:noProof/>
            <w:webHidden/>
          </w:rPr>
        </w:r>
        <w:r w:rsidR="00F9160B">
          <w:rPr>
            <w:noProof/>
            <w:webHidden/>
          </w:rPr>
          <w:fldChar w:fldCharType="separate"/>
        </w:r>
        <w:r w:rsidR="00C55DDF">
          <w:rPr>
            <w:noProof/>
            <w:webHidden/>
          </w:rPr>
          <w:t>25</w:t>
        </w:r>
        <w:r w:rsidR="00F9160B">
          <w:rPr>
            <w:noProof/>
            <w:webHidden/>
          </w:rPr>
          <w:fldChar w:fldCharType="end"/>
        </w:r>
      </w:hyperlink>
    </w:p>
    <w:p w14:paraId="62E0A476" w14:textId="77777777" w:rsidR="00A63E22" w:rsidRDefault="00530D49">
      <w:pPr>
        <w:pStyle w:val="TOC2"/>
        <w:tabs>
          <w:tab w:val="left" w:pos="880"/>
          <w:tab w:val="right" w:leader="dot" w:pos="8630"/>
        </w:tabs>
        <w:rPr>
          <w:rFonts w:asciiTheme="minorHAnsi" w:eastAsiaTheme="minorEastAsia" w:hAnsiTheme="minorHAnsi" w:cstheme="minorBidi"/>
          <w:noProof/>
          <w:sz w:val="22"/>
          <w:szCs w:val="22"/>
          <w:lang w:val="ca-ES" w:eastAsia="ca-ES"/>
        </w:rPr>
      </w:pPr>
      <w:hyperlink w:anchor="_Toc421700829" w:history="1">
        <w:r w:rsidR="00A63E22" w:rsidRPr="00A86CC3">
          <w:rPr>
            <w:rStyle w:val="Hyperlink"/>
            <w:noProof/>
          </w:rPr>
          <w:t>D.3</w:t>
        </w:r>
        <w:r w:rsidR="00A63E22">
          <w:rPr>
            <w:rFonts w:asciiTheme="minorHAnsi" w:eastAsiaTheme="minorEastAsia" w:hAnsiTheme="minorHAnsi" w:cstheme="minorBidi"/>
            <w:noProof/>
            <w:sz w:val="22"/>
            <w:szCs w:val="22"/>
            <w:lang w:val="ca-ES" w:eastAsia="ca-ES"/>
          </w:rPr>
          <w:tab/>
        </w:r>
        <w:r w:rsidR="00A63E22" w:rsidRPr="00A86CC3">
          <w:rPr>
            <w:rStyle w:val="Hyperlink"/>
            <w:noProof/>
          </w:rPr>
          <w:t>Sharing URL templates by email.</w:t>
        </w:r>
        <w:r w:rsidR="00A63E22">
          <w:rPr>
            <w:noProof/>
            <w:webHidden/>
          </w:rPr>
          <w:tab/>
        </w:r>
        <w:r w:rsidR="00F9160B">
          <w:rPr>
            <w:noProof/>
            <w:webHidden/>
          </w:rPr>
          <w:fldChar w:fldCharType="begin"/>
        </w:r>
        <w:r w:rsidR="00A63E22">
          <w:rPr>
            <w:noProof/>
            <w:webHidden/>
          </w:rPr>
          <w:instrText xml:space="preserve"> PAGEREF _Toc421700829 \h </w:instrText>
        </w:r>
        <w:r w:rsidR="00F9160B">
          <w:rPr>
            <w:noProof/>
            <w:webHidden/>
          </w:rPr>
        </w:r>
        <w:r w:rsidR="00F9160B">
          <w:rPr>
            <w:noProof/>
            <w:webHidden/>
          </w:rPr>
          <w:fldChar w:fldCharType="separate"/>
        </w:r>
        <w:r w:rsidR="00C55DDF">
          <w:rPr>
            <w:noProof/>
            <w:webHidden/>
          </w:rPr>
          <w:t>29</w:t>
        </w:r>
        <w:r w:rsidR="00F9160B">
          <w:rPr>
            <w:noProof/>
            <w:webHidden/>
          </w:rPr>
          <w:fldChar w:fldCharType="end"/>
        </w:r>
      </w:hyperlink>
    </w:p>
    <w:p w14:paraId="5F122000" w14:textId="77777777" w:rsidR="00A63E22" w:rsidRDefault="00530D49">
      <w:pPr>
        <w:pStyle w:val="TOC1"/>
        <w:tabs>
          <w:tab w:val="right" w:leader="dot" w:pos="8630"/>
        </w:tabs>
        <w:rPr>
          <w:rFonts w:asciiTheme="minorHAnsi" w:eastAsiaTheme="minorEastAsia" w:hAnsiTheme="minorHAnsi" w:cstheme="minorBidi"/>
          <w:noProof/>
          <w:sz w:val="22"/>
          <w:szCs w:val="22"/>
          <w:lang w:val="ca-ES" w:eastAsia="ca-ES"/>
        </w:rPr>
      </w:pPr>
      <w:hyperlink w:anchor="_Toc421700830" w:history="1">
        <w:r w:rsidR="00A63E22" w:rsidRPr="00A86CC3">
          <w:rPr>
            <w:rStyle w:val="Hyperlink"/>
            <w:noProof/>
          </w:rPr>
          <w:t>Annex E: Revision history</w:t>
        </w:r>
        <w:r w:rsidR="00A63E22">
          <w:rPr>
            <w:noProof/>
            <w:webHidden/>
          </w:rPr>
          <w:tab/>
        </w:r>
        <w:r w:rsidR="00F9160B">
          <w:rPr>
            <w:noProof/>
            <w:webHidden/>
          </w:rPr>
          <w:fldChar w:fldCharType="begin"/>
        </w:r>
        <w:r w:rsidR="00A63E22">
          <w:rPr>
            <w:noProof/>
            <w:webHidden/>
          </w:rPr>
          <w:instrText xml:space="preserve"> PAGEREF _Toc421700830 \h </w:instrText>
        </w:r>
        <w:r w:rsidR="00F9160B">
          <w:rPr>
            <w:noProof/>
            <w:webHidden/>
          </w:rPr>
        </w:r>
        <w:r w:rsidR="00F9160B">
          <w:rPr>
            <w:noProof/>
            <w:webHidden/>
          </w:rPr>
          <w:fldChar w:fldCharType="separate"/>
        </w:r>
        <w:r w:rsidR="00C55DDF">
          <w:rPr>
            <w:noProof/>
            <w:webHidden/>
          </w:rPr>
          <w:t>30</w:t>
        </w:r>
        <w:r w:rsidR="00F9160B">
          <w:rPr>
            <w:noProof/>
            <w:webHidden/>
          </w:rPr>
          <w:fldChar w:fldCharType="end"/>
        </w:r>
      </w:hyperlink>
    </w:p>
    <w:p w14:paraId="556297BC" w14:textId="77777777" w:rsidR="00A63E22" w:rsidRDefault="00530D49">
      <w:pPr>
        <w:pStyle w:val="TOC1"/>
        <w:tabs>
          <w:tab w:val="right" w:leader="dot" w:pos="8630"/>
        </w:tabs>
        <w:rPr>
          <w:rFonts w:asciiTheme="minorHAnsi" w:eastAsiaTheme="minorEastAsia" w:hAnsiTheme="minorHAnsi" w:cstheme="minorBidi"/>
          <w:noProof/>
          <w:sz w:val="22"/>
          <w:szCs w:val="22"/>
          <w:lang w:val="ca-ES" w:eastAsia="ca-ES"/>
        </w:rPr>
      </w:pPr>
      <w:hyperlink w:anchor="_Toc421700831" w:history="1">
        <w:r w:rsidR="00A63E22" w:rsidRPr="00A86CC3">
          <w:rPr>
            <w:rStyle w:val="Hyperlink"/>
            <w:noProof/>
          </w:rPr>
          <w:t>Annex F: Bibliography</w:t>
        </w:r>
        <w:r w:rsidR="00A63E22">
          <w:rPr>
            <w:noProof/>
            <w:webHidden/>
          </w:rPr>
          <w:tab/>
        </w:r>
        <w:r w:rsidR="00F9160B">
          <w:rPr>
            <w:noProof/>
            <w:webHidden/>
          </w:rPr>
          <w:fldChar w:fldCharType="begin"/>
        </w:r>
        <w:r w:rsidR="00A63E22">
          <w:rPr>
            <w:noProof/>
            <w:webHidden/>
          </w:rPr>
          <w:instrText xml:space="preserve"> PAGEREF _Toc421700831 \h </w:instrText>
        </w:r>
        <w:r w:rsidR="00F9160B">
          <w:rPr>
            <w:noProof/>
            <w:webHidden/>
          </w:rPr>
        </w:r>
        <w:r w:rsidR="00F9160B">
          <w:rPr>
            <w:noProof/>
            <w:webHidden/>
          </w:rPr>
          <w:fldChar w:fldCharType="separate"/>
        </w:r>
        <w:r w:rsidR="00C55DDF">
          <w:rPr>
            <w:noProof/>
            <w:webHidden/>
          </w:rPr>
          <w:t>31</w:t>
        </w:r>
        <w:r w:rsidR="00F9160B">
          <w:rPr>
            <w:noProof/>
            <w:webHidden/>
          </w:rPr>
          <w:fldChar w:fldCharType="end"/>
        </w:r>
      </w:hyperlink>
    </w:p>
    <w:p w14:paraId="4263EB2D" w14:textId="77777777" w:rsidR="00B123C5" w:rsidRDefault="00F9160B" w:rsidP="000F1063">
      <w:pPr>
        <w:pStyle w:val="introelements"/>
        <w:numPr>
          <w:ilvl w:val="0"/>
          <w:numId w:val="0"/>
        </w:numPr>
      </w:pPr>
      <w:r>
        <w:rPr>
          <w:b w:val="0"/>
          <w:sz w:val="24"/>
          <w:szCs w:val="24"/>
        </w:rPr>
        <w:fldChar w:fldCharType="end"/>
      </w:r>
      <w:r w:rsidR="00B123C5">
        <w:rPr>
          <w:b w:val="0"/>
        </w:rPr>
        <w:br w:type="page"/>
      </w:r>
    </w:p>
    <w:p w14:paraId="0E41FC0F" w14:textId="77777777" w:rsidR="00B123C5" w:rsidRDefault="00B123C5" w:rsidP="009E5EC8">
      <w:pPr>
        <w:pStyle w:val="introelements"/>
        <w:numPr>
          <w:ilvl w:val="0"/>
          <w:numId w:val="0"/>
        </w:numPr>
        <w:rPr>
          <w:b w:val="0"/>
          <w:sz w:val="24"/>
          <w:szCs w:val="24"/>
        </w:rPr>
      </w:pPr>
    </w:p>
    <w:p w14:paraId="146F95B5" w14:textId="77777777" w:rsidR="00F60CB2" w:rsidRDefault="009E5EC8" w:rsidP="009E5EC8">
      <w:pPr>
        <w:pStyle w:val="introelements"/>
        <w:numPr>
          <w:ilvl w:val="0"/>
          <w:numId w:val="0"/>
        </w:numPr>
      </w:pPr>
      <w:r>
        <w:t>Requirements</w:t>
      </w:r>
    </w:p>
    <w:p w14:paraId="17CEF475" w14:textId="77777777" w:rsidR="00A63E22" w:rsidRDefault="00F9160B">
      <w:pPr>
        <w:pStyle w:val="TableofFigures"/>
        <w:tabs>
          <w:tab w:val="left" w:pos="880"/>
          <w:tab w:val="right" w:leader="dot" w:pos="8630"/>
        </w:tabs>
        <w:rPr>
          <w:rFonts w:asciiTheme="minorHAnsi" w:eastAsiaTheme="minorEastAsia" w:hAnsiTheme="minorHAnsi" w:cstheme="minorBidi"/>
          <w:noProof/>
          <w:sz w:val="22"/>
          <w:szCs w:val="22"/>
          <w:lang w:val="ca-ES" w:eastAsia="ca-ES"/>
        </w:rPr>
      </w:pPr>
      <w:r>
        <w:fldChar w:fldCharType="begin"/>
      </w:r>
      <w:r w:rsidR="009E5EC8">
        <w:instrText xml:space="preserve"> TOC \h \z \t "Requirement" \c </w:instrText>
      </w:r>
      <w:r>
        <w:fldChar w:fldCharType="separate"/>
      </w:r>
      <w:hyperlink w:anchor="_Toc421700832" w:history="1">
        <w:r w:rsidR="00A63E22" w:rsidRPr="00DA7B0A">
          <w:rPr>
            <w:rStyle w:val="Hyperlink"/>
            <w:b/>
            <w:noProof/>
          </w:rPr>
          <w:t>Req 1</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req/simple-profile/wmts-1-0:</w:t>
        </w:r>
        <w:r w:rsidR="00A63E22" w:rsidRPr="00DA7B0A">
          <w:rPr>
            <w:rStyle w:val="Hyperlink"/>
            <w:noProof/>
          </w:rPr>
          <w:t xml:space="preserve"> WMTS services implementing this profile SHALL conform with WMTS 1.0. </w:t>
        </w:r>
        <w:r w:rsidR="00A63E22" w:rsidRPr="00DA7B0A">
          <w:rPr>
            <w:rStyle w:val="Hyperlink"/>
            <w:b/>
            <w:noProof/>
          </w:rPr>
          <w:t>Dependency</w:t>
        </w:r>
        <w:r w:rsidR="00A63E22" w:rsidRPr="00DA7B0A">
          <w:rPr>
            <w:rStyle w:val="Hyperlink"/>
            <w:noProof/>
          </w:rPr>
          <w:t>: http://www.opengis.net/spec/wmts/1.0/req</w:t>
        </w:r>
        <w:r w:rsidR="00A63E22">
          <w:rPr>
            <w:noProof/>
            <w:webHidden/>
          </w:rPr>
          <w:tab/>
        </w:r>
        <w:r>
          <w:rPr>
            <w:noProof/>
            <w:webHidden/>
          </w:rPr>
          <w:fldChar w:fldCharType="begin"/>
        </w:r>
        <w:r w:rsidR="00A63E22">
          <w:rPr>
            <w:noProof/>
            <w:webHidden/>
          </w:rPr>
          <w:instrText xml:space="preserve"> PAGEREF _Toc421700832 \h </w:instrText>
        </w:r>
        <w:r>
          <w:rPr>
            <w:noProof/>
            <w:webHidden/>
          </w:rPr>
        </w:r>
        <w:r>
          <w:rPr>
            <w:noProof/>
            <w:webHidden/>
          </w:rPr>
          <w:fldChar w:fldCharType="separate"/>
        </w:r>
        <w:r w:rsidR="00C55DDF">
          <w:rPr>
            <w:noProof/>
            <w:webHidden/>
          </w:rPr>
          <w:t>5</w:t>
        </w:r>
        <w:r>
          <w:rPr>
            <w:noProof/>
            <w:webHidden/>
          </w:rPr>
          <w:fldChar w:fldCharType="end"/>
        </w:r>
      </w:hyperlink>
    </w:p>
    <w:p w14:paraId="7984ECB7"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3" w:history="1">
        <w:r w:rsidR="00A63E22" w:rsidRPr="00DA7B0A">
          <w:rPr>
            <w:rStyle w:val="Hyperlink"/>
            <w:b/>
            <w:noProof/>
          </w:rPr>
          <w:t>Req 2</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req/simple-profile/wmts-profile-uri:</w:t>
        </w:r>
        <w:r w:rsidR="00A63E22" w:rsidRPr="00DA7B0A">
          <w:rPr>
            <w:rStyle w:val="Hyperlink"/>
            <w:noProof/>
          </w:rPr>
          <w:t xml:space="preserve"> The ServiceMetadata document of a WMTS service implementing this profile SHALL include one or both of the following URIs in the ows:Profile element of the ServiceIdentification within a ServiceMetadata document:  http://www.opengis.net/spec/wmts-simple/1.0/conf/simple-profile http://www.opengis.net/spec/wmts-simple/1.0/conf/simple-profile/CRS84</w:t>
        </w:r>
        <w:r w:rsidR="00A63E22">
          <w:rPr>
            <w:noProof/>
            <w:webHidden/>
          </w:rPr>
          <w:tab/>
        </w:r>
        <w:r w:rsidR="00F9160B">
          <w:rPr>
            <w:noProof/>
            <w:webHidden/>
          </w:rPr>
          <w:fldChar w:fldCharType="begin"/>
        </w:r>
        <w:r w:rsidR="00A63E22">
          <w:rPr>
            <w:noProof/>
            <w:webHidden/>
          </w:rPr>
          <w:instrText xml:space="preserve"> PAGEREF _Toc421700833 \h </w:instrText>
        </w:r>
        <w:r w:rsidR="00F9160B">
          <w:rPr>
            <w:noProof/>
            <w:webHidden/>
          </w:rPr>
        </w:r>
        <w:r w:rsidR="00F9160B">
          <w:rPr>
            <w:noProof/>
            <w:webHidden/>
          </w:rPr>
          <w:fldChar w:fldCharType="separate"/>
        </w:r>
        <w:r w:rsidR="00C55DDF">
          <w:rPr>
            <w:noProof/>
            <w:webHidden/>
          </w:rPr>
          <w:t>5</w:t>
        </w:r>
        <w:r w:rsidR="00F9160B">
          <w:rPr>
            <w:noProof/>
            <w:webHidden/>
          </w:rPr>
          <w:fldChar w:fldCharType="end"/>
        </w:r>
      </w:hyperlink>
    </w:p>
    <w:p w14:paraId="7B7A1BDE"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4" w:history="1">
        <w:r w:rsidR="00A63E22" w:rsidRPr="00DA7B0A">
          <w:rPr>
            <w:rStyle w:val="Hyperlink"/>
            <w:b/>
            <w:noProof/>
          </w:rPr>
          <w:t>Req 3</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req/simple-profile/wmts-profile-rest</w:t>
        </w:r>
        <w:r w:rsidR="00A63E22" w:rsidRPr="00DA7B0A">
          <w:rPr>
            <w:rStyle w:val="Hyperlink"/>
            <w:noProof/>
          </w:rPr>
          <w:t xml:space="preserve"> WMTS services implementing this profile SHALL support the WMTS 1.0 REST binding.</w:t>
        </w:r>
        <w:r w:rsidR="00A63E22">
          <w:rPr>
            <w:noProof/>
            <w:webHidden/>
          </w:rPr>
          <w:tab/>
        </w:r>
        <w:r w:rsidR="00F9160B">
          <w:rPr>
            <w:noProof/>
            <w:webHidden/>
          </w:rPr>
          <w:fldChar w:fldCharType="begin"/>
        </w:r>
        <w:r w:rsidR="00A63E22">
          <w:rPr>
            <w:noProof/>
            <w:webHidden/>
          </w:rPr>
          <w:instrText xml:space="preserve"> PAGEREF _Toc421700834 \h </w:instrText>
        </w:r>
        <w:r w:rsidR="00F9160B">
          <w:rPr>
            <w:noProof/>
            <w:webHidden/>
          </w:rPr>
        </w:r>
        <w:r w:rsidR="00F9160B">
          <w:rPr>
            <w:noProof/>
            <w:webHidden/>
          </w:rPr>
          <w:fldChar w:fldCharType="separate"/>
        </w:r>
        <w:r w:rsidR="00C55DDF">
          <w:rPr>
            <w:noProof/>
            <w:webHidden/>
          </w:rPr>
          <w:t>6</w:t>
        </w:r>
        <w:r w:rsidR="00F9160B">
          <w:rPr>
            <w:noProof/>
            <w:webHidden/>
          </w:rPr>
          <w:fldChar w:fldCharType="end"/>
        </w:r>
      </w:hyperlink>
    </w:p>
    <w:p w14:paraId="168C095D"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5" w:history="1">
        <w:r w:rsidR="00A63E22" w:rsidRPr="00DA7B0A">
          <w:rPr>
            <w:rStyle w:val="Hyperlink"/>
            <w:b/>
            <w:noProof/>
          </w:rPr>
          <w:t>Req 4</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req/simple-profile/wmts-profile-tile-url-template</w:t>
        </w:r>
        <w:r w:rsidR="00A63E22" w:rsidRPr="00DA7B0A">
          <w:rPr>
            <w:rStyle w:val="Hyperlink"/>
            <w:noProof/>
          </w:rPr>
          <w:t xml:space="preserve"> When the URI used to declare conformance to the profile is http://www.opengis.net/spec/wmts-simple/1.0/conf/simple-profile, at least one layer in WMTS services implementing this profile SHALL have either at least one URL template of the </w:t>
        </w:r>
        <w:r w:rsidR="00A63E22" w:rsidRPr="00DA7B0A">
          <w:rPr>
            <w:rStyle w:val="Hyperlink"/>
            <w:rFonts w:ascii="Courier New" w:hAnsi="Courier New"/>
            <w:noProof/>
          </w:rPr>
          <w:t>resourceType</w:t>
        </w:r>
        <w:r w:rsidR="00A63E22" w:rsidRPr="00DA7B0A">
          <w:rPr>
            <w:rStyle w:val="Hyperlink"/>
            <w:noProof/>
          </w:rPr>
          <w:t xml:space="preserve"> "</w:t>
        </w:r>
        <w:r w:rsidR="00A63E22" w:rsidRPr="00DA7B0A">
          <w:rPr>
            <w:rStyle w:val="Hyperlink"/>
            <w:rFonts w:ascii="Courier New" w:hAnsi="Courier New"/>
            <w:noProof/>
          </w:rPr>
          <w:t>simpleProfileTile</w:t>
        </w:r>
        <w:r w:rsidR="00A63E22" w:rsidRPr="00DA7B0A">
          <w:rPr>
            <w:rStyle w:val="Hyperlink"/>
            <w:noProof/>
          </w:rPr>
          <w:t xml:space="preserve">" for getting tiles back in image/png or image/jpeg format. Furthermore these URL templates only presents {TileMatrix}, {TileRow} and {TileCol} and </w:t>
        </w:r>
        <w:r w:rsidR="00A63E22" w:rsidRPr="00DA7B0A">
          <w:rPr>
            <w:rStyle w:val="Hyperlink"/>
            <w:i/>
            <w:noProof/>
          </w:rPr>
          <w:t>extra dimensions</w:t>
        </w:r>
        <w:r w:rsidR="00A63E22" w:rsidRPr="00DA7B0A">
          <w:rPr>
            <w:rStyle w:val="Hyperlink"/>
            <w:noProof/>
          </w:rPr>
          <w:t xml:space="preserve"> as parameters (other parameters need to be already resolved as direct values or simply not present).</w:t>
        </w:r>
        <w:r w:rsidR="00A63E22">
          <w:rPr>
            <w:noProof/>
            <w:webHidden/>
          </w:rPr>
          <w:tab/>
        </w:r>
        <w:r w:rsidR="00F9160B">
          <w:rPr>
            <w:noProof/>
            <w:webHidden/>
          </w:rPr>
          <w:fldChar w:fldCharType="begin"/>
        </w:r>
        <w:r w:rsidR="00A63E22">
          <w:rPr>
            <w:noProof/>
            <w:webHidden/>
          </w:rPr>
          <w:instrText xml:space="preserve"> PAGEREF _Toc421700835 \h </w:instrText>
        </w:r>
        <w:r w:rsidR="00F9160B">
          <w:rPr>
            <w:noProof/>
            <w:webHidden/>
          </w:rPr>
        </w:r>
        <w:r w:rsidR="00F9160B">
          <w:rPr>
            <w:noProof/>
            <w:webHidden/>
          </w:rPr>
          <w:fldChar w:fldCharType="separate"/>
        </w:r>
        <w:r w:rsidR="00C55DDF">
          <w:rPr>
            <w:noProof/>
            <w:webHidden/>
          </w:rPr>
          <w:t>6</w:t>
        </w:r>
        <w:r w:rsidR="00F9160B">
          <w:rPr>
            <w:noProof/>
            <w:webHidden/>
          </w:rPr>
          <w:fldChar w:fldCharType="end"/>
        </w:r>
      </w:hyperlink>
    </w:p>
    <w:p w14:paraId="154FF60D"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6" w:history="1">
        <w:r w:rsidR="00A63E22" w:rsidRPr="00DA7B0A">
          <w:rPr>
            <w:rStyle w:val="Hyperlink"/>
            <w:b/>
            <w:noProof/>
          </w:rPr>
          <w:t>Req 5</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req/simple-profile/wmts-profile-tile-url-template-crs84</w:t>
        </w:r>
        <w:r w:rsidR="00A63E22" w:rsidRPr="00DA7B0A">
          <w:rPr>
            <w:rStyle w:val="Hyperlink"/>
            <w:noProof/>
          </w:rPr>
          <w:t xml:space="preserve"> When the URI used to declare conformance to the profile is http://www.opengis.net/spec/wmts-simple/1.0/conf/simple-profile/CRS84, at least one layer in WMTS services implementing this profile SHALL have at least one a URL template of resourceType "</w:t>
        </w:r>
        <w:r w:rsidR="00A63E22" w:rsidRPr="00DA7B0A">
          <w:rPr>
            <w:rStyle w:val="Hyperlink"/>
            <w:rFonts w:ascii="Courier New" w:hAnsi="Courier New"/>
            <w:noProof/>
          </w:rPr>
          <w:t>simpleProfileCRS84Tile</w:t>
        </w:r>
        <w:r w:rsidR="00A63E22" w:rsidRPr="00DA7B0A">
          <w:rPr>
            <w:rStyle w:val="Hyperlink"/>
            <w:noProof/>
          </w:rPr>
          <w:t xml:space="preserve">" for getting tiles back in image/png or image/jpeg format. Furthermore these URL templates only presents {TileMatrix}, {TileRow} and {TileCol} and </w:t>
        </w:r>
        <w:r w:rsidR="00A63E22" w:rsidRPr="00DA7B0A">
          <w:rPr>
            <w:rStyle w:val="Hyperlink"/>
            <w:i/>
            <w:noProof/>
          </w:rPr>
          <w:t>extra dimensions</w:t>
        </w:r>
        <w:r w:rsidR="00A63E22" w:rsidRPr="00DA7B0A">
          <w:rPr>
            <w:rStyle w:val="Hyperlink"/>
            <w:noProof/>
          </w:rPr>
          <w:t xml:space="preserve"> as parameters (other parameters need to be already resolved as direct values or simply not present).</w:t>
        </w:r>
        <w:r w:rsidR="00A63E22">
          <w:rPr>
            <w:noProof/>
            <w:webHidden/>
          </w:rPr>
          <w:tab/>
        </w:r>
        <w:r w:rsidR="00F9160B">
          <w:rPr>
            <w:noProof/>
            <w:webHidden/>
          </w:rPr>
          <w:fldChar w:fldCharType="begin"/>
        </w:r>
        <w:r w:rsidR="00A63E22">
          <w:rPr>
            <w:noProof/>
            <w:webHidden/>
          </w:rPr>
          <w:instrText xml:space="preserve"> PAGEREF _Toc421700836 \h </w:instrText>
        </w:r>
        <w:r w:rsidR="00F9160B">
          <w:rPr>
            <w:noProof/>
            <w:webHidden/>
          </w:rPr>
        </w:r>
        <w:r w:rsidR="00F9160B">
          <w:rPr>
            <w:noProof/>
            <w:webHidden/>
          </w:rPr>
          <w:fldChar w:fldCharType="separate"/>
        </w:r>
        <w:r w:rsidR="00C55DDF">
          <w:rPr>
            <w:noProof/>
            <w:webHidden/>
          </w:rPr>
          <w:t>6</w:t>
        </w:r>
        <w:r w:rsidR="00F9160B">
          <w:rPr>
            <w:noProof/>
            <w:webHidden/>
          </w:rPr>
          <w:fldChar w:fldCharType="end"/>
        </w:r>
      </w:hyperlink>
    </w:p>
    <w:p w14:paraId="379F0C37"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7" w:history="1">
        <w:r w:rsidR="00A63E22" w:rsidRPr="00DA7B0A">
          <w:rPr>
            <w:rStyle w:val="Hyperlink"/>
            <w:b/>
            <w:noProof/>
          </w:rPr>
          <w:t>Req 6</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req/simple-profile/wmts-profile-world-web-mercator</w:t>
        </w:r>
        <w:r w:rsidR="00A63E22" w:rsidRPr="00DA7B0A">
          <w:rPr>
            <w:rStyle w:val="Hyperlink"/>
            <w:noProof/>
          </w:rPr>
          <w:t xml:space="preserve"> When the URI used to declare conformance to the profile is http://www.opengis.net/spec/wmts-simple/1.0/conf/simple-profile, WMTS services implementing this profile SHALL support a TileMatrixSet that conforms to the </w:t>
        </w:r>
        <w:r w:rsidR="00A63E22" w:rsidRPr="00DA7B0A">
          <w:rPr>
            <w:rStyle w:val="Hyperlink"/>
            <w:rFonts w:ascii="Courier New" w:hAnsi="Courier New" w:cs="Courier New"/>
            <w:noProof/>
          </w:rPr>
          <w:t>urn:ogc:def:wkss:OGC:1.0:GoogleMapsCompatible</w:t>
        </w:r>
        <w:r w:rsidR="00A63E22" w:rsidRPr="00DA7B0A">
          <w:rPr>
            <w:rStyle w:val="Hyperlink"/>
            <w:noProof/>
          </w:rPr>
          <w:t xml:space="preserve"> well-known scale set (as defined in OGC 07-057r7 Annex E.4), with TileMatrix identifiers being integer strings (with "0" meaning the world-level tile and increasing monotonically for each zoom level (i.e., "0", "1", "2", ...)), with a topLeftCorner coordinate of -20037508.3427892 20037508.3427892, and with TileWidth and TileHeight fixed to 256</w:t>
        </w:r>
        <w:r w:rsidR="00A63E22" w:rsidRPr="00DA7B0A">
          <w:rPr>
            <w:rStyle w:val="Hyperlink"/>
            <w:rFonts w:ascii="Courier New" w:hAnsi="Courier New" w:cs="Courier New"/>
            <w:noProof/>
          </w:rPr>
          <w:t>.</w:t>
        </w:r>
        <w:r w:rsidR="00A63E22" w:rsidRPr="00DA7B0A">
          <w:rPr>
            <w:rStyle w:val="Hyperlink"/>
            <w:noProof/>
          </w:rPr>
          <w:t xml:space="preserve"> This is the TileMatrixSet that is implicitly used by all URL templates of resource type "simpleProfileTile".</w:t>
        </w:r>
        <w:r w:rsidR="00A63E22">
          <w:rPr>
            <w:noProof/>
            <w:webHidden/>
          </w:rPr>
          <w:tab/>
        </w:r>
        <w:r w:rsidR="00F9160B">
          <w:rPr>
            <w:noProof/>
            <w:webHidden/>
          </w:rPr>
          <w:fldChar w:fldCharType="begin"/>
        </w:r>
        <w:r w:rsidR="00A63E22">
          <w:rPr>
            <w:noProof/>
            <w:webHidden/>
          </w:rPr>
          <w:instrText xml:space="preserve"> PAGEREF _Toc421700837 \h </w:instrText>
        </w:r>
        <w:r w:rsidR="00F9160B">
          <w:rPr>
            <w:noProof/>
            <w:webHidden/>
          </w:rPr>
        </w:r>
        <w:r w:rsidR="00F9160B">
          <w:rPr>
            <w:noProof/>
            <w:webHidden/>
          </w:rPr>
          <w:fldChar w:fldCharType="separate"/>
        </w:r>
        <w:r w:rsidR="00C55DDF">
          <w:rPr>
            <w:noProof/>
            <w:webHidden/>
          </w:rPr>
          <w:t>7</w:t>
        </w:r>
        <w:r w:rsidR="00F9160B">
          <w:rPr>
            <w:noProof/>
            <w:webHidden/>
          </w:rPr>
          <w:fldChar w:fldCharType="end"/>
        </w:r>
      </w:hyperlink>
    </w:p>
    <w:p w14:paraId="6BA47C5C"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8" w:history="1">
        <w:r w:rsidR="00A63E22" w:rsidRPr="00DA7B0A">
          <w:rPr>
            <w:rStyle w:val="Hyperlink"/>
            <w:b/>
            <w:noProof/>
          </w:rPr>
          <w:t>Req 7</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req/simple-profile/wmts-profile-world-crs84</w:t>
        </w:r>
        <w:r w:rsidR="00A63E22" w:rsidRPr="00DA7B0A">
          <w:rPr>
            <w:rStyle w:val="Hyperlink"/>
            <w:noProof/>
          </w:rPr>
          <w:t xml:space="preserve"> When the URI used to declare conformance to the profile is http://www.opengis.net/spec/wmts-simple/1.0/conf/simple-profile/CRS84, WMTS services implementing this profile SHALL support the TileMatrixSet that conforms to the </w:t>
        </w:r>
        <w:r w:rsidR="00A63E22" w:rsidRPr="00DA7B0A">
          <w:rPr>
            <w:rStyle w:val="Hyperlink"/>
            <w:rFonts w:ascii="Courier New" w:hAnsi="Courier New"/>
            <w:noProof/>
          </w:rPr>
          <w:t xml:space="preserve">urn:ogc:def:wkss:OGC:1.0:GoogleCRS84Quad </w:t>
        </w:r>
        <w:r w:rsidR="00A63E22" w:rsidRPr="00DA7B0A">
          <w:rPr>
            <w:rStyle w:val="Hyperlink"/>
            <w:noProof/>
          </w:rPr>
          <w:t xml:space="preserve">well-known scale set  (as </w:t>
        </w:r>
        <w:r w:rsidR="00A63E22" w:rsidRPr="00DA7B0A">
          <w:rPr>
            <w:rStyle w:val="Hyperlink"/>
            <w:noProof/>
          </w:rPr>
          <w:lastRenderedPageBreak/>
          <w:t xml:space="preserve">defined in OGC 07-057r7 Annex E.3), with TileMatrix identifiers being integer strings (with "-1" meaning the world in a single tile with half of the lines blank, "0" meaning the world-level two tiles and increasing monotonically for each zoom level (i.e., "0", "1", "2", ...)), with a topLeftCorner coordinate of -180.0 90.0, and with </w:t>
        </w:r>
        <w:r w:rsidR="00A63E22" w:rsidRPr="00DA7B0A">
          <w:rPr>
            <w:rStyle w:val="Hyperlink"/>
            <w:rFonts w:ascii="Courier New" w:hAnsi="Courier New"/>
            <w:noProof/>
          </w:rPr>
          <w:t>TileWidth</w:t>
        </w:r>
        <w:r w:rsidR="00A63E22" w:rsidRPr="00DA7B0A">
          <w:rPr>
            <w:rStyle w:val="Hyperlink"/>
            <w:noProof/>
          </w:rPr>
          <w:t xml:space="preserve"> and </w:t>
        </w:r>
        <w:r w:rsidR="00A63E22" w:rsidRPr="00DA7B0A">
          <w:rPr>
            <w:rStyle w:val="Hyperlink"/>
            <w:rFonts w:ascii="Courier New" w:hAnsi="Courier New"/>
            <w:noProof/>
          </w:rPr>
          <w:t>TileHeight</w:t>
        </w:r>
        <w:r w:rsidR="00A63E22" w:rsidRPr="00DA7B0A">
          <w:rPr>
            <w:rStyle w:val="Hyperlink"/>
            <w:noProof/>
          </w:rPr>
          <w:t xml:space="preserve"> fixed to 256. This is the TileMatrixSet that is implicitly used by all URL templates of resource type "simpleProfileCSR84Tile".</w:t>
        </w:r>
        <w:r w:rsidR="00A63E22">
          <w:rPr>
            <w:noProof/>
            <w:webHidden/>
          </w:rPr>
          <w:tab/>
        </w:r>
        <w:r w:rsidR="00F9160B">
          <w:rPr>
            <w:noProof/>
            <w:webHidden/>
          </w:rPr>
          <w:fldChar w:fldCharType="begin"/>
        </w:r>
        <w:r w:rsidR="00A63E22">
          <w:rPr>
            <w:noProof/>
            <w:webHidden/>
          </w:rPr>
          <w:instrText xml:space="preserve"> PAGEREF _Toc421700838 \h </w:instrText>
        </w:r>
        <w:r w:rsidR="00F9160B">
          <w:rPr>
            <w:noProof/>
            <w:webHidden/>
          </w:rPr>
        </w:r>
        <w:r w:rsidR="00F9160B">
          <w:rPr>
            <w:noProof/>
            <w:webHidden/>
          </w:rPr>
          <w:fldChar w:fldCharType="separate"/>
        </w:r>
        <w:r w:rsidR="00C55DDF">
          <w:rPr>
            <w:noProof/>
            <w:webHidden/>
          </w:rPr>
          <w:t>8</w:t>
        </w:r>
        <w:r w:rsidR="00F9160B">
          <w:rPr>
            <w:noProof/>
            <w:webHidden/>
          </w:rPr>
          <w:fldChar w:fldCharType="end"/>
        </w:r>
      </w:hyperlink>
    </w:p>
    <w:p w14:paraId="2043C238" w14:textId="77777777" w:rsidR="00A63E22" w:rsidRDefault="00530D49">
      <w:pPr>
        <w:pStyle w:val="TableofFigures"/>
        <w:tabs>
          <w:tab w:val="left" w:pos="880"/>
          <w:tab w:val="right" w:leader="dot" w:pos="8630"/>
        </w:tabs>
        <w:rPr>
          <w:rFonts w:asciiTheme="minorHAnsi" w:eastAsiaTheme="minorEastAsia" w:hAnsiTheme="minorHAnsi" w:cstheme="minorBidi"/>
          <w:noProof/>
          <w:sz w:val="22"/>
          <w:szCs w:val="22"/>
          <w:lang w:val="ca-ES" w:eastAsia="ca-ES"/>
        </w:rPr>
      </w:pPr>
      <w:hyperlink w:anchor="_Toc421700839" w:history="1">
        <w:r w:rsidR="00A63E22" w:rsidRPr="00DA7B0A">
          <w:rPr>
            <w:rStyle w:val="Hyperlink"/>
            <w:b/>
            <w:noProof/>
          </w:rPr>
          <w:t>Req 8</w:t>
        </w:r>
        <w:r w:rsidR="00A63E22">
          <w:rPr>
            <w:rFonts w:asciiTheme="minorHAnsi" w:eastAsiaTheme="minorEastAsia" w:hAnsiTheme="minorHAnsi" w:cstheme="minorBidi"/>
            <w:noProof/>
            <w:sz w:val="22"/>
            <w:szCs w:val="22"/>
            <w:lang w:val="ca-ES" w:eastAsia="ca-ES"/>
          </w:rPr>
          <w:tab/>
        </w:r>
        <w:r w:rsidR="00A63E22" w:rsidRPr="00DA7B0A">
          <w:rPr>
            <w:rStyle w:val="Hyperlink"/>
            <w:b/>
            <w:noProof/>
          </w:rPr>
          <w:t>req/simple-profile/wmts-profile-tile-outside-limits</w:t>
        </w:r>
        <w:r w:rsidR="00A63E22" w:rsidRPr="00DA7B0A">
          <w:rPr>
            <w:rStyle w:val="Hyperlink"/>
            <w:noProof/>
          </w:rPr>
          <w:t xml:space="preserve"> If a tile that is outside the TileMatrixLimits or in a non available TileMatrix level is requested a WMTS service implementing this profile SHALL respond with a blank tile or a HTTP 404, although returning a blank tile is recommended.</w:t>
        </w:r>
        <w:r w:rsidR="00A63E22">
          <w:rPr>
            <w:noProof/>
            <w:webHidden/>
          </w:rPr>
          <w:tab/>
        </w:r>
        <w:r w:rsidR="00F9160B">
          <w:rPr>
            <w:noProof/>
            <w:webHidden/>
          </w:rPr>
          <w:fldChar w:fldCharType="begin"/>
        </w:r>
        <w:r w:rsidR="00A63E22">
          <w:rPr>
            <w:noProof/>
            <w:webHidden/>
          </w:rPr>
          <w:instrText xml:space="preserve"> PAGEREF _Toc421700839 \h </w:instrText>
        </w:r>
        <w:r w:rsidR="00F9160B">
          <w:rPr>
            <w:noProof/>
            <w:webHidden/>
          </w:rPr>
        </w:r>
        <w:r w:rsidR="00F9160B">
          <w:rPr>
            <w:noProof/>
            <w:webHidden/>
          </w:rPr>
          <w:fldChar w:fldCharType="separate"/>
        </w:r>
        <w:r w:rsidR="00C55DDF">
          <w:rPr>
            <w:noProof/>
            <w:webHidden/>
          </w:rPr>
          <w:t>8</w:t>
        </w:r>
        <w:r w:rsidR="00F9160B">
          <w:rPr>
            <w:noProof/>
            <w:webHidden/>
          </w:rPr>
          <w:fldChar w:fldCharType="end"/>
        </w:r>
      </w:hyperlink>
    </w:p>
    <w:p w14:paraId="627EAE4A" w14:textId="77777777" w:rsidR="009E5EC8" w:rsidRDefault="00F9160B">
      <w:r>
        <w:fldChar w:fldCharType="end"/>
      </w:r>
    </w:p>
    <w:p w14:paraId="30F145D1" w14:textId="77777777" w:rsidR="00F60CB2" w:rsidRPr="00F60CB2" w:rsidRDefault="00F60CB2" w:rsidP="00F60CB2">
      <w:r>
        <w:br w:type="page"/>
      </w:r>
    </w:p>
    <w:p w14:paraId="33104336" w14:textId="77777777" w:rsidR="007F6680" w:rsidRDefault="007F6680" w:rsidP="007F6680">
      <w:pPr>
        <w:pStyle w:val="introelements"/>
      </w:pPr>
      <w:r>
        <w:lastRenderedPageBreak/>
        <w:t>Abstract</w:t>
      </w:r>
    </w:p>
    <w:p w14:paraId="11EF31C2" w14:textId="77777777" w:rsidR="007F6680" w:rsidRPr="00C2313E" w:rsidRDefault="00B123C5" w:rsidP="007F6680">
      <w:r>
        <w:t xml:space="preserve">The </w:t>
      </w:r>
      <w:r w:rsidR="008C0EF0">
        <w:t>Web Map Tile Service (</w:t>
      </w:r>
      <w:r w:rsidR="001F4CE4" w:rsidRPr="00C2313E">
        <w:t>WMTS</w:t>
      </w:r>
      <w:r w:rsidR="008C0EF0">
        <w:t>)</w:t>
      </w:r>
      <w:r w:rsidR="001F4CE4" w:rsidRPr="00C2313E">
        <w:t xml:space="preserve"> </w:t>
      </w:r>
      <w:r>
        <w:t>S</w:t>
      </w:r>
      <w:r w:rsidR="001F4CE4" w:rsidRPr="00C2313E">
        <w:t xml:space="preserve">imple profile </w:t>
      </w:r>
      <w:r w:rsidR="00BF3FCF">
        <w:t>defines restrictions that limit</w:t>
      </w:r>
      <w:r w:rsidR="00BF3FCF" w:rsidRPr="00C2313E">
        <w:t xml:space="preserve"> </w:t>
      </w:r>
      <w:r w:rsidR="001F4CE4" w:rsidRPr="00C2313E">
        <w:t xml:space="preserve">the flexibility in </w:t>
      </w:r>
      <w:r w:rsidR="00BF3FCF">
        <w:t xml:space="preserve">implementing a </w:t>
      </w:r>
      <w:r w:rsidR="008C0EF0">
        <w:t>WMTS</w:t>
      </w:r>
      <w:r w:rsidR="00BF3FCF">
        <w:t xml:space="preserve"> instance. A</w:t>
      </w:r>
      <w:r w:rsidR="001C1C04" w:rsidRPr="00C2313E">
        <w:t xml:space="preserve">dding </w:t>
      </w:r>
      <w:r w:rsidR="00BF3FCF">
        <w:t>additional</w:t>
      </w:r>
      <w:r w:rsidR="001C1C04" w:rsidRPr="00C2313E">
        <w:t xml:space="preserve"> requirements</w:t>
      </w:r>
      <w:r w:rsidR="00A72BCA">
        <w:t xml:space="preserve"> </w:t>
      </w:r>
      <w:r w:rsidR="00BF3FCF">
        <w:t xml:space="preserve">has the goal </w:t>
      </w:r>
      <w:r w:rsidR="004765DF">
        <w:t xml:space="preserve">of </w:t>
      </w:r>
      <w:r w:rsidR="00A72BCA" w:rsidRPr="00C2313E">
        <w:t>simpl</w:t>
      </w:r>
      <w:r w:rsidR="00BF3FCF">
        <w:t>ifying</w:t>
      </w:r>
      <w:r w:rsidR="00BF3FCF" w:rsidRPr="00BF3FCF">
        <w:t xml:space="preserve"> </w:t>
      </w:r>
      <w:r w:rsidR="00BF3FCF" w:rsidRPr="00C2313E">
        <w:t>the creation of services and clients</w:t>
      </w:r>
      <w:r w:rsidR="00326145">
        <w:t xml:space="preserve">. </w:t>
      </w:r>
      <w:r w:rsidR="00BF3FCF">
        <w:t>By implementing this profile, c</w:t>
      </w:r>
      <w:r w:rsidR="00326145">
        <w:t>lients can</w:t>
      </w:r>
      <w:r w:rsidR="00BF3FCF">
        <w:t xml:space="preserve"> more easily</w:t>
      </w:r>
      <w:r w:rsidR="00326145">
        <w:t xml:space="preserve"> </w:t>
      </w:r>
      <w:r w:rsidR="001C1C04" w:rsidRPr="00C2313E">
        <w:t xml:space="preserve">combine data coming from different </w:t>
      </w:r>
      <w:r w:rsidR="00CE1A38">
        <w:t>services</w:t>
      </w:r>
      <w:r w:rsidR="00CE1A38" w:rsidRPr="00C2313E">
        <w:t xml:space="preserve"> </w:t>
      </w:r>
      <w:r w:rsidR="001C1C04" w:rsidRPr="00C2313E">
        <w:t xml:space="preserve">including </w:t>
      </w:r>
      <w:r w:rsidR="00BF3FCF">
        <w:t>from other</w:t>
      </w:r>
      <w:r w:rsidR="001C1C04" w:rsidRPr="00C2313E">
        <w:t xml:space="preserve"> </w:t>
      </w:r>
      <w:r w:rsidR="00CE1A38">
        <w:t>WMTS</w:t>
      </w:r>
      <w:r w:rsidR="00BF3FCF">
        <w:t xml:space="preserve"> instances</w:t>
      </w:r>
      <w:r w:rsidR="00CE1A38">
        <w:t xml:space="preserve"> and </w:t>
      </w:r>
      <w:r w:rsidR="00BF3FCF">
        <w:t xml:space="preserve">even from </w:t>
      </w:r>
      <w:r w:rsidR="00CE1A38">
        <w:t xml:space="preserve">some </w:t>
      </w:r>
      <w:r w:rsidR="001C1C04" w:rsidRPr="00C2313E">
        <w:t xml:space="preserve">tile implementations that </w:t>
      </w:r>
      <w:r w:rsidR="00BF3FCF">
        <w:t>are not OGC</w:t>
      </w:r>
      <w:r w:rsidR="00A72BCA">
        <w:t xml:space="preserve"> </w:t>
      </w:r>
      <w:r w:rsidR="001C1C04" w:rsidRPr="00C2313E">
        <w:t xml:space="preserve">WMTS </w:t>
      </w:r>
      <w:r w:rsidR="00BF3FCF">
        <w:t xml:space="preserve">based, such as </w:t>
      </w:r>
      <w:r w:rsidR="001C1C04" w:rsidRPr="00C2313E">
        <w:t>some current distributions of OSM</w:t>
      </w:r>
      <w:r w:rsidR="00BF3FCF">
        <w:t>.</w:t>
      </w:r>
      <w:r w:rsidR="00CE1A38">
        <w:t xml:space="preserve"> </w:t>
      </w:r>
      <w:r w:rsidR="00BF3FCF">
        <w:t>I</w:t>
      </w:r>
      <w:r w:rsidR="00781E0C">
        <w:t xml:space="preserve">n fact, </w:t>
      </w:r>
      <w:r w:rsidR="00BF3FCF">
        <w:t xml:space="preserve">most of these tiling services </w:t>
      </w:r>
      <w:r w:rsidR="00781E0C">
        <w:t xml:space="preserve">are implicitly following </w:t>
      </w:r>
      <w:r w:rsidR="00CE1A38">
        <w:t>m</w:t>
      </w:r>
      <w:r w:rsidR="00781E0C">
        <w:t>o</w:t>
      </w:r>
      <w:r w:rsidR="00CE1A38">
        <w:t>st of the WMTS requirements</w:t>
      </w:r>
      <w:r w:rsidR="001C1C04" w:rsidRPr="00C2313E">
        <w:t xml:space="preserve">. </w:t>
      </w:r>
      <w:r w:rsidR="008C0EF0">
        <w:t>M</w:t>
      </w:r>
      <w:r w:rsidR="00BF3FCF" w:rsidRPr="00C2313E">
        <w:t xml:space="preserve">any current </w:t>
      </w:r>
      <w:r w:rsidR="00BF3FCF">
        <w:t>WMT</w:t>
      </w:r>
      <w:r w:rsidR="004765DF">
        <w:t>S</w:t>
      </w:r>
      <w:r w:rsidR="00BF3FCF">
        <w:t xml:space="preserve"> </w:t>
      </w:r>
      <w:r w:rsidR="00BF3FCF" w:rsidRPr="00C2313E">
        <w:t>services</w:t>
      </w:r>
      <w:r w:rsidR="008C0EF0">
        <w:t xml:space="preserve"> that implement this profile</w:t>
      </w:r>
      <w:r w:rsidR="00BF3FCF" w:rsidRPr="00C2313E">
        <w:t xml:space="preserve"> will have to </w:t>
      </w:r>
      <w:r w:rsidR="00BF3FCF">
        <w:t xml:space="preserve">undergo some </w:t>
      </w:r>
      <w:r w:rsidR="00BF3FCF" w:rsidRPr="00C2313E">
        <w:t>change</w:t>
      </w:r>
      <w:r w:rsidR="00BF3FCF">
        <w:t xml:space="preserve">s on how </w:t>
      </w:r>
      <w:r w:rsidR="00BF3FCF" w:rsidRPr="00C2313E">
        <w:t xml:space="preserve">tiles </w:t>
      </w:r>
      <w:r w:rsidR="00BF3FCF">
        <w:t>are exposed,</w:t>
      </w:r>
      <w:r w:rsidR="00B5666B">
        <w:t xml:space="preserve"> </w:t>
      </w:r>
      <w:r w:rsidR="00836BD2">
        <w:t xml:space="preserve">and </w:t>
      </w:r>
      <w:r w:rsidR="00326145">
        <w:t>a</w:t>
      </w:r>
      <w:r w:rsidR="00326145" w:rsidRPr="00C2313E">
        <w:t xml:space="preserve"> </w:t>
      </w:r>
      <w:r w:rsidR="001C1C04" w:rsidRPr="00C2313E">
        <w:t>client that is compatible with WMTS 1.0</w:t>
      </w:r>
      <w:r w:rsidR="001F4CE4" w:rsidRPr="00C2313E">
        <w:t xml:space="preserve"> </w:t>
      </w:r>
      <w:r w:rsidR="001C1C04" w:rsidRPr="00C2313E">
        <w:t>will be immediately compatible with this profile</w:t>
      </w:r>
      <w:r w:rsidR="00BF3FCF">
        <w:t>.</w:t>
      </w:r>
      <w:r w:rsidR="001C1C04" w:rsidRPr="00C2313E">
        <w:t xml:space="preserve"> The aim is to align the WMTS standard to other popular tile initiatives </w:t>
      </w:r>
      <w:r w:rsidR="00A72BCA">
        <w:t xml:space="preserve">which are </w:t>
      </w:r>
      <w:r w:rsidR="001C1C04" w:rsidRPr="00C2313E">
        <w:t xml:space="preserve">less flexible but </w:t>
      </w:r>
      <w:r w:rsidR="00A72BCA">
        <w:t>widely</w:t>
      </w:r>
      <w:r w:rsidR="00A72BCA" w:rsidRPr="00C2313E">
        <w:t xml:space="preserve"> </w:t>
      </w:r>
      <w:r w:rsidR="001C1C04" w:rsidRPr="00C2313E">
        <w:t>adopted.</w:t>
      </w:r>
    </w:p>
    <w:p w14:paraId="2054895D" w14:textId="77777777" w:rsidR="009A7B37" w:rsidRDefault="009A7B37">
      <w:pPr>
        <w:pStyle w:val="introelements"/>
      </w:pPr>
      <w:r>
        <w:t>Keywords</w:t>
      </w:r>
    </w:p>
    <w:p w14:paraId="66267CDD" w14:textId="77777777" w:rsidR="007F6680" w:rsidRDefault="007F6680" w:rsidP="007F6680">
      <w:r>
        <w:t xml:space="preserve">The following </w:t>
      </w:r>
      <w:r w:rsidR="00C21B3B">
        <w:t xml:space="preserve">is a </w:t>
      </w:r>
      <w:r>
        <w:t>keyword to be used by search engines and document catalogues</w:t>
      </w:r>
      <w:r w:rsidR="00B67A4A">
        <w:t>;</w:t>
      </w:r>
    </w:p>
    <w:p w14:paraId="6D912072" w14:textId="77777777" w:rsidR="007F6680" w:rsidRDefault="00BF3FCF" w:rsidP="007F6680">
      <w:r>
        <w:t>ogcdoc, ogc documents, tiling</w:t>
      </w:r>
      <w:r w:rsidR="008C0EF0">
        <w:t>,</w:t>
      </w:r>
      <w:r>
        <w:t xml:space="preserve"> </w:t>
      </w:r>
      <w:r w:rsidR="00B67A4A">
        <w:t>WMTS</w:t>
      </w:r>
    </w:p>
    <w:p w14:paraId="7396A069" w14:textId="77777777" w:rsidR="009A7B37" w:rsidRDefault="009A7B37">
      <w:pPr>
        <w:pStyle w:val="introelements"/>
      </w:pPr>
      <w:r>
        <w:t>Preface</w:t>
      </w:r>
      <w:bookmarkEnd w:id="0"/>
    </w:p>
    <w:p w14:paraId="7494C4AB" w14:textId="77777777" w:rsidR="001C1C04" w:rsidRDefault="001C1C04" w:rsidP="001C1C04">
      <w:r>
        <w:t xml:space="preserve">This document is </w:t>
      </w:r>
      <w:r w:rsidR="00326145">
        <w:t xml:space="preserve">the result of </w:t>
      </w:r>
      <w:r w:rsidR="00BF3FCF">
        <w:t xml:space="preserve">design, implementation, and </w:t>
      </w:r>
      <w:r w:rsidR="00326145">
        <w:t xml:space="preserve">testing in </w:t>
      </w:r>
      <w:r w:rsidR="00BF3FCF">
        <w:t xml:space="preserve">the </w:t>
      </w:r>
      <w:r>
        <w:t xml:space="preserve">Open Geospatial Consortium (OGC) Interoperability Program Web Service (OWS) Testbed </w:t>
      </w:r>
      <w:r w:rsidR="00BF3FCF">
        <w:t>P</w:t>
      </w:r>
      <w:r>
        <w:t>hase 9 (OWS-9).</w:t>
      </w:r>
    </w:p>
    <w:p w14:paraId="0A49BCF3" w14:textId="77777777" w:rsidR="001C1C04" w:rsidRDefault="001C1C04" w:rsidP="001C1C04">
      <w:r>
        <w:t>Th</w:t>
      </w:r>
      <w:r w:rsidR="00BF3FCF">
        <w:t>e</w:t>
      </w:r>
      <w:r>
        <w:t xml:space="preserve"> </w:t>
      </w:r>
      <w:r w:rsidR="00BF3FCF">
        <w:t xml:space="preserve">Profile defined in this document </w:t>
      </w:r>
      <w:r>
        <w:t xml:space="preserve">is part of </w:t>
      </w:r>
      <w:r w:rsidR="00975AB9">
        <w:t xml:space="preserve">the </w:t>
      </w:r>
      <w:r>
        <w:t xml:space="preserve">effort to harmonize </w:t>
      </w:r>
      <w:r w:rsidR="008C0EF0">
        <w:t xml:space="preserve">the </w:t>
      </w:r>
      <w:r>
        <w:t>WMTS standard with other popular initiatives that use very similar approaches</w:t>
      </w:r>
      <w:r w:rsidR="008C0EF0">
        <w:t xml:space="preserve"> including following elements of the WMTS standard</w:t>
      </w:r>
      <w:r>
        <w:t xml:space="preserve"> to serve tiles</w:t>
      </w:r>
      <w:r w:rsidR="008C0EF0">
        <w:t>.</w:t>
      </w:r>
      <w:r>
        <w:t xml:space="preserve"> </w:t>
      </w:r>
    </w:p>
    <w:p w14:paraId="49E26E40" w14:textId="77777777" w:rsidR="009A7B37" w:rsidRDefault="009A7B37" w:rsidP="001C1C04">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0EAC5B07"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052CE3DA" w14:textId="77777777" w:rsidR="009A7B37" w:rsidRDefault="009A7B37">
      <w:pPr>
        <w:pStyle w:val="introelements"/>
      </w:pPr>
      <w:bookmarkStart w:id="1" w:name="_Toc165888229"/>
      <w:r>
        <w:t>Submitting organizations</w:t>
      </w:r>
      <w:bookmarkEnd w:id="1"/>
    </w:p>
    <w:p w14:paraId="262DE08A" w14:textId="77777777" w:rsidR="009A7B37" w:rsidRPr="00CE1A38" w:rsidRDefault="009A7B37">
      <w:r>
        <w:t xml:space="preserve">The following organizations submitted this </w:t>
      </w:r>
      <w:r w:rsidR="00BF3FCF">
        <w:t>d</w:t>
      </w:r>
      <w:r>
        <w:t xml:space="preserve">ocument to the Open Geospatial </w:t>
      </w:r>
      <w:r w:rsidRPr="00CE1A38">
        <w:t xml:space="preserve">Consortium </w:t>
      </w:r>
    </w:p>
    <w:p w14:paraId="490BC667" w14:textId="77777777" w:rsidR="009A7B37" w:rsidRPr="00C2313E" w:rsidRDefault="001C1C04">
      <w:r w:rsidRPr="00C2313E">
        <w:t>UAB-CREAF</w:t>
      </w:r>
    </w:p>
    <w:p w14:paraId="63C74711" w14:textId="77777777" w:rsidR="009A7B37" w:rsidRDefault="009A7B37">
      <w:pPr>
        <w:pStyle w:val="introelements"/>
      </w:pPr>
      <w:bookmarkStart w:id="2" w:name="_Toc165888230"/>
      <w:r>
        <w:t>Submi</w:t>
      </w:r>
      <w:bookmarkEnd w:id="2"/>
      <w:r>
        <w:t>tters</w:t>
      </w:r>
    </w:p>
    <w:p w14:paraId="6EFE355C" w14:textId="77777777" w:rsidR="009A7B37" w:rsidRDefault="009A7B37">
      <w:r>
        <w:t>All questions regarding this submission should be directed to the editor or the submitters:</w:t>
      </w:r>
    </w:p>
    <w:p w14:paraId="2951F0A0" w14:textId="77777777" w:rsidR="00B65ADD" w:rsidRDefault="00B65A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517"/>
      </w:tblGrid>
      <w:tr w:rsidR="00B65ADD" w14:paraId="0683BA5E" w14:textId="77777777" w:rsidTr="00065D05">
        <w:trPr>
          <w:jc w:val="center"/>
        </w:trPr>
        <w:tc>
          <w:tcPr>
            <w:tcW w:w="1728" w:type="dxa"/>
          </w:tcPr>
          <w:p w14:paraId="4788FAAC" w14:textId="77777777" w:rsidR="00B65ADD" w:rsidRDefault="00B65ADD" w:rsidP="00065D05">
            <w:pPr>
              <w:pStyle w:val="OGCtableheader"/>
            </w:pPr>
            <w:r>
              <w:t>Name</w:t>
            </w:r>
          </w:p>
        </w:tc>
        <w:tc>
          <w:tcPr>
            <w:tcW w:w="1517" w:type="dxa"/>
          </w:tcPr>
          <w:p w14:paraId="6D057C70" w14:textId="77777777" w:rsidR="00B65ADD" w:rsidRDefault="00B65ADD" w:rsidP="00065D05">
            <w:pPr>
              <w:pStyle w:val="OGCtableheader"/>
            </w:pPr>
            <w:r>
              <w:t>Company</w:t>
            </w:r>
          </w:p>
        </w:tc>
      </w:tr>
      <w:tr w:rsidR="00B65ADD" w14:paraId="7BBE0629" w14:textId="77777777" w:rsidTr="00065D05">
        <w:trPr>
          <w:jc w:val="center"/>
        </w:trPr>
        <w:tc>
          <w:tcPr>
            <w:tcW w:w="1728" w:type="dxa"/>
          </w:tcPr>
          <w:p w14:paraId="06916E5C" w14:textId="77777777" w:rsidR="00B65ADD" w:rsidRPr="00C2313E" w:rsidRDefault="00BE065A" w:rsidP="00065D05">
            <w:pPr>
              <w:pStyle w:val="OGCtabletext"/>
              <w:rPr>
                <w:color w:val="auto"/>
              </w:rPr>
            </w:pPr>
            <w:r w:rsidRPr="00C2313E">
              <w:rPr>
                <w:color w:val="auto"/>
              </w:rPr>
              <w:t>Joan Masó</w:t>
            </w:r>
          </w:p>
        </w:tc>
        <w:tc>
          <w:tcPr>
            <w:tcW w:w="1517" w:type="dxa"/>
          </w:tcPr>
          <w:p w14:paraId="14437A78" w14:textId="77777777" w:rsidR="00B65ADD" w:rsidRPr="00C2313E" w:rsidRDefault="00BE065A" w:rsidP="00065D05">
            <w:pPr>
              <w:pStyle w:val="OGCtabletext"/>
              <w:rPr>
                <w:color w:val="auto"/>
              </w:rPr>
            </w:pPr>
            <w:r w:rsidRPr="00C2313E">
              <w:rPr>
                <w:color w:val="auto"/>
              </w:rPr>
              <w:t>UAB-CREAF</w:t>
            </w:r>
          </w:p>
        </w:tc>
      </w:tr>
      <w:tr w:rsidR="00B65ADD" w14:paraId="4BDA5E7B" w14:textId="77777777" w:rsidTr="00065D05">
        <w:trPr>
          <w:jc w:val="center"/>
        </w:trPr>
        <w:tc>
          <w:tcPr>
            <w:tcW w:w="1728" w:type="dxa"/>
          </w:tcPr>
          <w:p w14:paraId="43FF586B" w14:textId="77777777" w:rsidR="00B65ADD" w:rsidRPr="00C2313E" w:rsidRDefault="00B65ADD" w:rsidP="00065D05">
            <w:pPr>
              <w:pStyle w:val="OGCtabletext"/>
              <w:rPr>
                <w:color w:val="auto"/>
              </w:rPr>
            </w:pPr>
          </w:p>
        </w:tc>
        <w:tc>
          <w:tcPr>
            <w:tcW w:w="1517" w:type="dxa"/>
          </w:tcPr>
          <w:p w14:paraId="35EFCEB9" w14:textId="77777777" w:rsidR="00B65ADD" w:rsidRPr="00C2313E" w:rsidRDefault="00B65ADD" w:rsidP="00065D05">
            <w:pPr>
              <w:pStyle w:val="OGCtabletext"/>
              <w:rPr>
                <w:color w:val="auto"/>
              </w:rPr>
            </w:pPr>
          </w:p>
        </w:tc>
      </w:tr>
      <w:tr w:rsidR="00B65ADD" w14:paraId="475E7C3F" w14:textId="77777777" w:rsidTr="00065D05">
        <w:trPr>
          <w:jc w:val="center"/>
        </w:trPr>
        <w:tc>
          <w:tcPr>
            <w:tcW w:w="1728" w:type="dxa"/>
          </w:tcPr>
          <w:p w14:paraId="13677545" w14:textId="77777777" w:rsidR="00B65ADD" w:rsidRPr="00C2313E" w:rsidRDefault="00B65ADD" w:rsidP="00065D05">
            <w:pPr>
              <w:pStyle w:val="OGCtabletext"/>
              <w:rPr>
                <w:color w:val="auto"/>
              </w:rPr>
            </w:pPr>
          </w:p>
        </w:tc>
        <w:tc>
          <w:tcPr>
            <w:tcW w:w="1517" w:type="dxa"/>
          </w:tcPr>
          <w:p w14:paraId="030A90B7" w14:textId="77777777" w:rsidR="00B65ADD" w:rsidRPr="00C2313E" w:rsidRDefault="00B65ADD" w:rsidP="00065D05">
            <w:pPr>
              <w:pStyle w:val="OGCtabletext"/>
              <w:rPr>
                <w:color w:val="auto"/>
              </w:rPr>
            </w:pPr>
          </w:p>
        </w:tc>
      </w:tr>
    </w:tbl>
    <w:p w14:paraId="0ED14679" w14:textId="77777777" w:rsidR="00B65ADD" w:rsidRDefault="00B65ADD">
      <w:pPr>
        <w:sectPr w:rsidR="00B65ADD" w:rsidSect="00B65ADD">
          <w:headerReference w:type="default" r:id="rId14"/>
          <w:footerReference w:type="even" r:id="rId15"/>
          <w:footerReference w:type="default" r:id="rId16"/>
          <w:pgSz w:w="12240" w:h="15840"/>
          <w:pgMar w:top="1440" w:right="1800" w:bottom="1440" w:left="1800" w:header="720" w:footer="720" w:gutter="0"/>
          <w:pgNumType w:fmt="lowerRoman" w:start="1"/>
          <w:cols w:space="720"/>
          <w:docGrid w:linePitch="360"/>
        </w:sectPr>
      </w:pPr>
    </w:p>
    <w:p w14:paraId="0D894250" w14:textId="77777777" w:rsidR="00B65ADD" w:rsidRDefault="00B65ADD"/>
    <w:p w14:paraId="65C1ACEF" w14:textId="77777777" w:rsidR="009A7B37" w:rsidRDefault="009A7B37">
      <w:pPr>
        <w:pStyle w:val="Heading1"/>
      </w:pPr>
      <w:bookmarkStart w:id="3" w:name="_Toc421700795"/>
      <w:r>
        <w:t>Scope</w:t>
      </w:r>
      <w:bookmarkEnd w:id="3"/>
    </w:p>
    <w:p w14:paraId="52143DAA" w14:textId="77777777" w:rsidR="001C1C04" w:rsidRDefault="001C1C04" w:rsidP="001C1C04">
      <w:r>
        <w:t xml:space="preserve">This OGC™ Standard </w:t>
      </w:r>
      <w:r w:rsidR="00721FF6">
        <w:t>defines a simplified profile for</w:t>
      </w:r>
      <w:r>
        <w:t xml:space="preserve"> WMTS services that limits the flexibility of the original WMTS</w:t>
      </w:r>
      <w:r w:rsidR="0010673E">
        <w:t xml:space="preserve"> standard</w:t>
      </w:r>
      <w:r w:rsidR="00721FF6">
        <w:t xml:space="preserve">. </w:t>
      </w:r>
      <w:r w:rsidR="0010673E">
        <w:t>This profile defines a</w:t>
      </w:r>
      <w:r w:rsidR="00721FF6">
        <w:t xml:space="preserve"> set of new requirements</w:t>
      </w:r>
      <w:r w:rsidR="0010673E">
        <w:t xml:space="preserve"> (restrictions)</w:t>
      </w:r>
      <w:r w:rsidR="00BF3FCF">
        <w:t>.</w:t>
      </w:r>
      <w:r w:rsidR="00946433">
        <w:t xml:space="preserve"> </w:t>
      </w:r>
      <w:r w:rsidR="00BF3FCF">
        <w:t>These are in addition to the</w:t>
      </w:r>
      <w:r w:rsidR="00946433">
        <w:t xml:space="preserve"> predefined requirements of </w:t>
      </w:r>
      <w:r w:rsidR="00CE1A38">
        <w:t xml:space="preserve">the </w:t>
      </w:r>
      <w:r w:rsidR="000952A7">
        <w:t>complete</w:t>
      </w:r>
      <w:r w:rsidR="00CE1A38">
        <w:t xml:space="preserve"> </w:t>
      </w:r>
      <w:r w:rsidR="00721FF6">
        <w:t>WMTS</w:t>
      </w:r>
      <w:r w:rsidR="00CE1A38">
        <w:t xml:space="preserve"> standard </w:t>
      </w:r>
      <w:r w:rsidR="0010673E">
        <w:t>[</w:t>
      </w:r>
      <w:r w:rsidR="00CE1A38">
        <w:t>OGC 07-057r7</w:t>
      </w:r>
      <w:r w:rsidR="0010673E">
        <w:rPr>
          <w:rStyle w:val="FootnoteReference"/>
        </w:rPr>
        <w:footnoteReference w:id="1"/>
      </w:r>
      <w:r w:rsidR="0010673E">
        <w:t>]</w:t>
      </w:r>
      <w:r w:rsidR="00721FF6">
        <w:t>.</w:t>
      </w:r>
    </w:p>
    <w:p w14:paraId="6D8E91B9" w14:textId="77777777" w:rsidR="008B271E" w:rsidRDefault="001C1C04" w:rsidP="001C1C04">
      <w:r>
        <w:t>This OGC® Standard is applicable to any WMTS server that want</w:t>
      </w:r>
      <w:r w:rsidR="007B1BC9">
        <w:t>s</w:t>
      </w:r>
      <w:r>
        <w:t xml:space="preserve"> to expose a more common set of tiles compatible with some </w:t>
      </w:r>
      <w:r w:rsidR="00D06914">
        <w:t xml:space="preserve">mass market </w:t>
      </w:r>
      <w:r>
        <w:t>tile distribution</w:t>
      </w:r>
      <w:r w:rsidR="00D06914">
        <w:t>s</w:t>
      </w:r>
      <w:r>
        <w:t xml:space="preserve"> that do not claim to be WMTS</w:t>
      </w:r>
      <w:r w:rsidR="00BF3FCF">
        <w:t xml:space="preserve"> compliant</w:t>
      </w:r>
      <w:r>
        <w:t xml:space="preserve"> but in fact share </w:t>
      </w:r>
      <w:r w:rsidR="0010673E">
        <w:t xml:space="preserve">elements </w:t>
      </w:r>
      <w:r>
        <w:t xml:space="preserve">of the WMTS requirements. </w:t>
      </w:r>
    </w:p>
    <w:p w14:paraId="117966CA" w14:textId="77777777" w:rsidR="008B271E" w:rsidRDefault="001C1C04" w:rsidP="001C1C04">
      <w:pPr>
        <w:rPr>
          <w:lang w:val="en-CA"/>
        </w:rPr>
      </w:pPr>
      <w:r>
        <w:t xml:space="preserve">This </w:t>
      </w:r>
      <w:r w:rsidR="0010673E">
        <w:t xml:space="preserve">WMTS Profile </w:t>
      </w:r>
      <w:r>
        <w:t xml:space="preserve">is </w:t>
      </w:r>
      <w:r w:rsidR="00BF3FCF">
        <w:t xml:space="preserve">defined to allow implementation of </w:t>
      </w:r>
      <w:r>
        <w:t xml:space="preserve">WMTS clients </w:t>
      </w:r>
      <w:r w:rsidR="00D06914">
        <w:t xml:space="preserve">that </w:t>
      </w:r>
      <w:r>
        <w:t xml:space="preserve">do not </w:t>
      </w:r>
      <w:r w:rsidR="00BF3FCF">
        <w:t>implement all of elements of all the requirements as specified</w:t>
      </w:r>
      <w:r>
        <w:t xml:space="preserve"> </w:t>
      </w:r>
      <w:r w:rsidR="00BF3FCF">
        <w:t>in</w:t>
      </w:r>
      <w:r>
        <w:t xml:space="preserve"> the </w:t>
      </w:r>
      <w:r w:rsidR="00BF3FCF">
        <w:t xml:space="preserve">OGC </w:t>
      </w:r>
      <w:r>
        <w:t>WMTS standard</w:t>
      </w:r>
      <w:r w:rsidR="0010673E">
        <w:t xml:space="preserve"> (see above)</w:t>
      </w:r>
      <w:r>
        <w:t>.</w:t>
      </w:r>
      <w:r w:rsidR="00721FF6">
        <w:t xml:space="preserve"> </w:t>
      </w:r>
      <w:r w:rsidR="00CD3CFA">
        <w:rPr>
          <w:lang w:val="en-CA"/>
        </w:rPr>
        <w:t>This profile</w:t>
      </w:r>
      <w:r w:rsidR="00721FF6">
        <w:rPr>
          <w:lang w:val="en-CA"/>
        </w:rPr>
        <w:t xml:space="preserve"> is expected to enhance interoperability between clients and servers and make the task of implementing client applications less onerous.</w:t>
      </w:r>
      <w:r w:rsidR="008B271E">
        <w:rPr>
          <w:lang w:val="en-CA"/>
        </w:rPr>
        <w:t xml:space="preserve"> In particular, we can classify WMTS clients in three categories:</w:t>
      </w:r>
    </w:p>
    <w:p w14:paraId="7968FB2B" w14:textId="77777777" w:rsidR="008B271E" w:rsidRDefault="008B271E" w:rsidP="008B271E">
      <w:pPr>
        <w:pStyle w:val="ListParagraph"/>
        <w:numPr>
          <w:ilvl w:val="0"/>
          <w:numId w:val="29"/>
        </w:numPr>
      </w:pPr>
      <w:r>
        <w:t>Advanced clients that read the full WMTS ServiceMetadata document, including the TileMatrixSet definitions</w:t>
      </w:r>
      <w:r w:rsidR="00CD3CFA">
        <w:t xml:space="preserve"> </w:t>
      </w:r>
      <w:r>
        <w:t>and are able to support any TileMatrixSet definition.</w:t>
      </w:r>
    </w:p>
    <w:p w14:paraId="4B788BC5" w14:textId="77777777" w:rsidR="008B271E" w:rsidRDefault="008B271E" w:rsidP="008B271E">
      <w:pPr>
        <w:pStyle w:val="ListParagraph"/>
        <w:numPr>
          <w:ilvl w:val="0"/>
          <w:numId w:val="29"/>
        </w:numPr>
      </w:pPr>
      <w:r>
        <w:t xml:space="preserve">Simpler RESTful clients that assume a fix </w:t>
      </w:r>
      <w:r w:rsidR="00CD3CFA">
        <w:t xml:space="preserve">Web </w:t>
      </w:r>
      <w:r>
        <w:t>Mercator</w:t>
      </w:r>
      <w:r w:rsidR="00CD3CFA">
        <w:rPr>
          <w:rStyle w:val="FootnoteReference"/>
        </w:rPr>
        <w:footnoteReference w:id="2"/>
      </w:r>
      <w:r>
        <w:t xml:space="preserve"> TileMatrixSet (or a </w:t>
      </w:r>
      <w:r w:rsidRPr="008B271E">
        <w:t>World CRS84 TileMatrixSet</w:t>
      </w:r>
      <w:r>
        <w:t>) and partially read the WMTS ServiceMetadata document for the purpose of determining the available layers and their tile URL templates.</w:t>
      </w:r>
    </w:p>
    <w:p w14:paraId="6A96D4D0" w14:textId="77777777" w:rsidR="008B271E" w:rsidRDefault="0010673E" w:rsidP="008B271E">
      <w:pPr>
        <w:pStyle w:val="ListParagraph"/>
        <w:numPr>
          <w:ilvl w:val="0"/>
          <w:numId w:val="29"/>
        </w:numPr>
      </w:pPr>
      <w:r>
        <w:t xml:space="preserve">Very </w:t>
      </w:r>
      <w:r w:rsidR="008B271E">
        <w:t xml:space="preserve">simple RESTful clients that assume a </w:t>
      </w:r>
      <w:r w:rsidR="00CD3CFA">
        <w:t>Web</w:t>
      </w:r>
      <w:r w:rsidR="008B271E">
        <w:t xml:space="preserve"> Mercator TileMatrixSet (or a </w:t>
      </w:r>
      <w:r w:rsidR="008B271E" w:rsidRPr="008B271E">
        <w:t>World CRS84 TileMatrixSet</w:t>
      </w:r>
      <w:r w:rsidR="008B271E">
        <w:t>), ignore the WMTS ServiceMetadata document entirely, and are simply provided with one or more tile URL templates as input.</w:t>
      </w:r>
    </w:p>
    <w:p w14:paraId="376F1E02" w14:textId="77777777" w:rsidR="008B271E" w:rsidRDefault="008B271E" w:rsidP="008B271E">
      <w:r>
        <w:t xml:space="preserve">The base WMTS 1.0 </w:t>
      </w:r>
      <w:r w:rsidR="00CD3CFA">
        <w:t xml:space="preserve">standard </w:t>
      </w:r>
      <w:r>
        <w:t xml:space="preserve">addresses the first of these </w:t>
      </w:r>
      <w:r w:rsidR="000A6B51">
        <w:t>categories</w:t>
      </w:r>
      <w:r>
        <w:t xml:space="preserve"> while th</w:t>
      </w:r>
      <w:r w:rsidR="0010673E">
        <w:t>e</w:t>
      </w:r>
      <w:r>
        <w:t xml:space="preserve"> WMTS Simple profile addresses the last two.</w:t>
      </w:r>
    </w:p>
    <w:p w14:paraId="3CDF0287" w14:textId="77777777" w:rsidR="009A7B37" w:rsidRDefault="009A7B37">
      <w:pPr>
        <w:pStyle w:val="Heading1"/>
      </w:pPr>
      <w:bookmarkStart w:id="4" w:name="_Toc402525951"/>
      <w:bookmarkStart w:id="5" w:name="_Toc402940189"/>
      <w:bookmarkStart w:id="6" w:name="_Toc402940759"/>
      <w:bookmarkStart w:id="7" w:name="_Toc421700796"/>
      <w:bookmarkEnd w:id="4"/>
      <w:bookmarkEnd w:id="5"/>
      <w:bookmarkEnd w:id="6"/>
      <w:r>
        <w:t>Conformance</w:t>
      </w:r>
      <w:bookmarkEnd w:id="7"/>
    </w:p>
    <w:p w14:paraId="5270B9AD" w14:textId="77777777" w:rsidR="009A7B37" w:rsidRPr="00C2313E" w:rsidRDefault="00211657">
      <w:pPr>
        <w:rPr>
          <w:lang w:val="en-AU"/>
        </w:rPr>
      </w:pPr>
      <w:r w:rsidRPr="00C2313E">
        <w:rPr>
          <w:lang w:val="en-AU"/>
        </w:rPr>
        <w:t>This s</w:t>
      </w:r>
      <w:r w:rsidR="009A7B37" w:rsidRPr="00C2313E">
        <w:rPr>
          <w:lang w:val="en-AU"/>
        </w:rPr>
        <w:t xml:space="preserve">tandard defines </w:t>
      </w:r>
      <w:r w:rsidR="003D36A5" w:rsidRPr="00C2313E">
        <w:rPr>
          <w:lang w:val="en-AU"/>
        </w:rPr>
        <w:t>1 conformance class</w:t>
      </w:r>
      <w:r w:rsidR="00CD3CFA">
        <w:rPr>
          <w:lang w:val="en-AU"/>
        </w:rPr>
        <w:t>:</w:t>
      </w:r>
      <w:r w:rsidR="003D36A5" w:rsidRPr="00C2313E">
        <w:rPr>
          <w:lang w:val="en-AU"/>
        </w:rPr>
        <w:t xml:space="preserve"> WMTS Simple Profile</w:t>
      </w:r>
      <w:r w:rsidR="009A7B37" w:rsidRPr="00C2313E">
        <w:rPr>
          <w:lang w:val="en-AU"/>
        </w:rPr>
        <w:t xml:space="preserve">. </w:t>
      </w:r>
    </w:p>
    <w:tbl>
      <w:tblPr>
        <w:tblW w:w="8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70"/>
        <w:gridCol w:w="6143"/>
      </w:tblGrid>
      <w:tr w:rsidR="00C2313E" w:rsidRPr="00F43D38" w14:paraId="0AEB2CA3" w14:textId="77777777" w:rsidTr="00EA3E6B">
        <w:trPr>
          <w:cantSplit/>
          <w:tblHeader/>
          <w:jc w:val="center"/>
        </w:trPr>
        <w:tc>
          <w:tcPr>
            <w:tcW w:w="2270" w:type="dxa"/>
            <w:shd w:val="pct10" w:color="auto" w:fill="auto"/>
          </w:tcPr>
          <w:p w14:paraId="49900A5F" w14:textId="77777777" w:rsidR="00C2313E" w:rsidRDefault="00C2313E" w:rsidP="00EA3E6B">
            <w:pPr>
              <w:pStyle w:val="BodyTextIndent"/>
              <w:keepNext/>
              <w:ind w:left="0"/>
              <w:jc w:val="center"/>
              <w:rPr>
                <w:b/>
              </w:rPr>
            </w:pPr>
            <w:r>
              <w:rPr>
                <w:b/>
              </w:rPr>
              <w:t>Requirement Class</w:t>
            </w:r>
          </w:p>
        </w:tc>
        <w:tc>
          <w:tcPr>
            <w:tcW w:w="6143" w:type="dxa"/>
            <w:shd w:val="pct10" w:color="auto" w:fill="auto"/>
          </w:tcPr>
          <w:p w14:paraId="35EAC743" w14:textId="77777777" w:rsidR="00C2313E" w:rsidRDefault="00C2313E" w:rsidP="00EA3E6B">
            <w:pPr>
              <w:pStyle w:val="BodyTextIndent"/>
              <w:keepNext/>
              <w:ind w:left="0"/>
              <w:jc w:val="center"/>
              <w:rPr>
                <w:b/>
              </w:rPr>
            </w:pPr>
            <w:r>
              <w:rPr>
                <w:b/>
              </w:rPr>
              <w:t>Requirement Class URI</w:t>
            </w:r>
          </w:p>
        </w:tc>
      </w:tr>
      <w:tr w:rsidR="00C2313E" w:rsidRPr="002D15EE" w14:paraId="646870AD" w14:textId="77777777" w:rsidTr="00EA3E6B">
        <w:trPr>
          <w:cantSplit/>
          <w:jc w:val="center"/>
        </w:trPr>
        <w:tc>
          <w:tcPr>
            <w:tcW w:w="2270" w:type="dxa"/>
          </w:tcPr>
          <w:p w14:paraId="7B1C0DC7" w14:textId="77777777" w:rsidR="00C2313E" w:rsidRDefault="00C2313E" w:rsidP="00EA3E6B">
            <w:pPr>
              <w:pStyle w:val="BodyTextIndent"/>
              <w:keepNext/>
              <w:ind w:left="0"/>
            </w:pPr>
            <w:r>
              <w:t>WMTS simple</w:t>
            </w:r>
          </w:p>
        </w:tc>
        <w:tc>
          <w:tcPr>
            <w:tcW w:w="6143" w:type="dxa"/>
          </w:tcPr>
          <w:p w14:paraId="7E497DB4" w14:textId="77777777" w:rsidR="00C2313E" w:rsidRDefault="0048030A" w:rsidP="00EF6AD0">
            <w:pPr>
              <w:pStyle w:val="BodyTextIndent"/>
              <w:keepNext/>
              <w:ind w:left="0"/>
            </w:pPr>
            <w:r w:rsidRPr="0048030A">
              <w:t>http://www.opengis.net/spec/wmts/1.0/simple-profile</w:t>
            </w:r>
          </w:p>
        </w:tc>
      </w:tr>
    </w:tbl>
    <w:p w14:paraId="15B79AA8" w14:textId="77777777" w:rsidR="00C2313E" w:rsidRPr="00EF6AD0" w:rsidRDefault="00C2313E"/>
    <w:p w14:paraId="3FB4D189" w14:textId="77777777" w:rsidR="009A7B37" w:rsidRDefault="009A7B37">
      <w:pPr>
        <w:rPr>
          <w:lang w:val="en-AU"/>
        </w:rPr>
      </w:pPr>
      <w:r>
        <w:rPr>
          <w:lang w:val="en-AU"/>
        </w:rPr>
        <w:lastRenderedPageBreak/>
        <w:t xml:space="preserve">Requirements for </w:t>
      </w:r>
      <w:r w:rsidR="008736DB">
        <w:rPr>
          <w:lang w:val="en-AU"/>
        </w:rPr>
        <w:t xml:space="preserve">1 </w:t>
      </w:r>
      <w:r>
        <w:rPr>
          <w:lang w:val="en-AU"/>
        </w:rPr>
        <w:t>standardization target types are considered:</w:t>
      </w:r>
    </w:p>
    <w:p w14:paraId="16D73895" w14:textId="77777777" w:rsidR="009A7B37" w:rsidRPr="00C2313E" w:rsidRDefault="003D36A5">
      <w:pPr>
        <w:pStyle w:val="List2OGCbullets"/>
      </w:pPr>
      <w:r w:rsidRPr="00C2313E">
        <w:t>WMTS servers</w:t>
      </w:r>
    </w:p>
    <w:p w14:paraId="59A26E5D" w14:textId="77777777" w:rsidR="008736DB" w:rsidRDefault="008736DB">
      <w:pPr>
        <w:rPr>
          <w:color w:val="000000"/>
        </w:rPr>
      </w:pPr>
      <w:r>
        <w:rPr>
          <w:color w:val="000000"/>
        </w:rPr>
        <w:t xml:space="preserve">Recommendations for clients are also given. </w:t>
      </w:r>
    </w:p>
    <w:p w14:paraId="4770D581" w14:textId="77777777"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sidR="0048030A" w:rsidRPr="0048030A">
        <w:rPr>
          <w:snapToGrid w:val="0"/>
          <w:color w:val="000000"/>
          <w:vertAlign w:val="superscript"/>
        </w:rPr>
        <w:footnoteReference w:id="3"/>
      </w:r>
      <w:r>
        <w:rPr>
          <w:snapToGrid w:val="0"/>
          <w:color w:val="000000"/>
        </w:rPr>
        <w:t>.</w:t>
      </w:r>
    </w:p>
    <w:p w14:paraId="4EBB8908"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0B84E993" w14:textId="77777777" w:rsidR="009A7B37" w:rsidRDefault="009A7B37">
      <w:pPr>
        <w:pStyle w:val="Heading1"/>
      </w:pPr>
      <w:bookmarkStart w:id="8" w:name="_Toc421700797"/>
      <w:r>
        <w:t>References</w:t>
      </w:r>
      <w:bookmarkEnd w:id="8"/>
    </w:p>
    <w:p w14:paraId="050174F0" w14:textId="77777777" w:rsidR="009A7B37" w:rsidRDefault="009A7B37">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23EFC812" w14:textId="77777777" w:rsidR="0096141C" w:rsidRDefault="0096141C" w:rsidP="003D36A5">
      <w:pPr>
        <w:pStyle w:val="RefNorm"/>
        <w:ind w:left="720"/>
      </w:pPr>
      <w:r w:rsidRPr="0096141C">
        <w:t xml:space="preserve">OGC 06-121r3, </w:t>
      </w:r>
      <w:r w:rsidRPr="0096141C">
        <w:rPr>
          <w:i/>
        </w:rPr>
        <w:t>OpenGIS® Web Services Common Specification, version 1.1.0 with Corrigendum 1</w:t>
      </w:r>
      <w:r>
        <w:t xml:space="preserve"> 2006</w:t>
      </w:r>
    </w:p>
    <w:p w14:paraId="40DB2CD0" w14:textId="77777777" w:rsidR="003D36A5" w:rsidRDefault="003D36A5" w:rsidP="003D36A5">
      <w:pPr>
        <w:pStyle w:val="RefNorm"/>
        <w:ind w:left="720"/>
      </w:pPr>
      <w:r>
        <w:t xml:space="preserve">OGC 07-057r7, </w:t>
      </w:r>
      <w:r>
        <w:rPr>
          <w:i/>
          <w:iCs/>
        </w:rPr>
        <w:t>Web Map Tile Service (WMTS) Implementation Standard</w:t>
      </w:r>
      <w:r>
        <w:t>, version 1.0.0. 2010</w:t>
      </w:r>
    </w:p>
    <w:p w14:paraId="3352EBF9" w14:textId="77777777" w:rsidR="009A7B37" w:rsidRDefault="009A7B37">
      <w:pPr>
        <w:pStyle w:val="Heading1"/>
      </w:pPr>
      <w:bookmarkStart w:id="9" w:name="_Toc421700798"/>
      <w:r>
        <w:t>Terms and Definitions</w:t>
      </w:r>
      <w:bookmarkEnd w:id="9"/>
    </w:p>
    <w:p w14:paraId="0F338315"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46386504" w14:textId="77777777" w:rsidR="0096141C" w:rsidRDefault="0096141C">
      <w:r>
        <w:t>For the purposes of this standard, the definitions specified in clause 4 of the OWS Common Implementation Specification [</w:t>
      </w:r>
      <w:r>
        <w:rPr>
          <w:lang w:eastAsia="de-DE"/>
        </w:rPr>
        <w:t xml:space="preserve">OGC 06-121r3] </w:t>
      </w:r>
      <w:r>
        <w:t>and</w:t>
      </w:r>
      <w:r w:rsidRPr="0096141C">
        <w:t xml:space="preserve"> Web Map Tile Service (WMTS) Implementation Standard, version 1.0.0</w:t>
      </w:r>
      <w:r>
        <w:t xml:space="preserve"> [OGC </w:t>
      </w:r>
      <w:r w:rsidRPr="0096141C">
        <w:t>07-057r7</w:t>
      </w:r>
      <w:r>
        <w:t xml:space="preserve">] </w:t>
      </w:r>
      <w:r>
        <w:rPr>
          <w:lang w:eastAsia="de-DE"/>
        </w:rPr>
        <w:t>apply</w:t>
      </w:r>
      <w:r>
        <w:t>.</w:t>
      </w:r>
    </w:p>
    <w:p w14:paraId="7C88209E" w14:textId="77777777" w:rsidR="009A7B37" w:rsidRDefault="009A7B37">
      <w:pPr>
        <w:pStyle w:val="Heading1"/>
      </w:pPr>
      <w:bookmarkStart w:id="10" w:name="_Toc421700799"/>
      <w:r>
        <w:lastRenderedPageBreak/>
        <w:t>Conventions</w:t>
      </w:r>
      <w:bookmarkEnd w:id="10"/>
    </w:p>
    <w:p w14:paraId="0D584942" w14:textId="77777777" w:rsidR="0096141C" w:rsidRDefault="0096141C" w:rsidP="0096141C">
      <w:pPr>
        <w:pStyle w:val="Heading2"/>
      </w:pPr>
      <w:bookmarkStart w:id="11" w:name="_Toc279343443"/>
      <w:bookmarkStart w:id="12" w:name="_Toc421700800"/>
      <w:r>
        <w:t>Abbreviations</w:t>
      </w:r>
      <w:bookmarkEnd w:id="11"/>
      <w:bookmarkEnd w:id="12"/>
    </w:p>
    <w:p w14:paraId="0EFF2632" w14:textId="77777777" w:rsidR="0081400D" w:rsidRDefault="0096141C" w:rsidP="0096141C">
      <w:bookmarkStart w:id="13" w:name="_Toc482665219"/>
      <w:bookmarkStart w:id="14" w:name="_Toc485456414"/>
      <w:bookmarkStart w:id="15" w:name="_Toc493581632"/>
      <w:r>
        <w:t>Most of the abbreviated terms listed in subclause 5.1 of the OWS Common Implementation Specification [</w:t>
      </w:r>
      <w:r>
        <w:rPr>
          <w:lang w:eastAsia="de-DE"/>
        </w:rPr>
        <w:t xml:space="preserve">OGC 06-121r3] and in subclause </w:t>
      </w:r>
      <w:r w:rsidR="00836BD2">
        <w:rPr>
          <w:lang w:eastAsia="de-DE"/>
        </w:rPr>
        <w:t xml:space="preserve">4 of the </w:t>
      </w:r>
      <w:r w:rsidRPr="0096141C">
        <w:t>Web Map Tile Service (WMTS) Implementation Standard, version 1.0.0</w:t>
      </w:r>
      <w:r>
        <w:t xml:space="preserve"> </w:t>
      </w:r>
      <w:r w:rsidRPr="0096141C">
        <w:t xml:space="preserve">OGC </w:t>
      </w:r>
      <w:r>
        <w:t xml:space="preserve">[OGC </w:t>
      </w:r>
      <w:r w:rsidRPr="0096141C">
        <w:t>07-057r7</w:t>
      </w:r>
      <w:r>
        <w:t>] apply to this document, plus the following abbreviated terms</w:t>
      </w:r>
      <w:r w:rsidR="0081400D">
        <w:t>:</w:t>
      </w:r>
    </w:p>
    <w:p w14:paraId="6D690EFF" w14:textId="77777777" w:rsidR="0096141C" w:rsidRDefault="00214225" w:rsidP="0096141C">
      <w:r>
        <w:t>OSM</w:t>
      </w:r>
      <w:r>
        <w:tab/>
        <w:t>Open Street Map</w:t>
      </w:r>
    </w:p>
    <w:p w14:paraId="72714DBC" w14:textId="77777777" w:rsidR="0096141C" w:rsidRDefault="0096141C" w:rsidP="0096141C">
      <w:pPr>
        <w:pStyle w:val="Heading2"/>
      </w:pPr>
      <w:bookmarkStart w:id="16" w:name="_Toc421700801"/>
      <w:r>
        <w:t>Relative URI</w:t>
      </w:r>
      <w:bookmarkEnd w:id="16"/>
    </w:p>
    <w:p w14:paraId="7FC0244C" w14:textId="77777777" w:rsidR="0096141C" w:rsidRDefault="0096141C" w:rsidP="0096141C">
      <w:r w:rsidRPr="0096141C">
        <w:t xml:space="preserve">URIs given in this document for each requirement or conformance test URIs are relative paths to be appended to the root </w:t>
      </w:r>
      <w:r w:rsidRPr="0096141C">
        <w:rPr>
          <w:b/>
        </w:rPr>
        <w:t>http://www.opengis.net/spec/wmts_simple/1.0/</w:t>
      </w:r>
    </w:p>
    <w:p w14:paraId="093D7352" w14:textId="77777777" w:rsidR="009A7B37" w:rsidRDefault="00EA3E6B">
      <w:pPr>
        <w:pStyle w:val="Heading1"/>
      </w:pPr>
      <w:bookmarkStart w:id="17" w:name="_Toc421700802"/>
      <w:bookmarkEnd w:id="13"/>
      <w:bookmarkEnd w:id="14"/>
      <w:bookmarkEnd w:id="15"/>
      <w:r>
        <w:t>WMTS Simple description and motivation</w:t>
      </w:r>
      <w:bookmarkEnd w:id="17"/>
    </w:p>
    <w:p w14:paraId="157DC012" w14:textId="77777777" w:rsidR="004D5B43" w:rsidRDefault="004D5B43" w:rsidP="004D5B43">
      <w:pPr>
        <w:pStyle w:val="Heading2"/>
      </w:pPr>
      <w:bookmarkStart w:id="18" w:name="_Toc421700803"/>
      <w:r>
        <w:t>Motivation for this profile</w:t>
      </w:r>
      <w:bookmarkEnd w:id="18"/>
    </w:p>
    <w:p w14:paraId="143E3D9F" w14:textId="77777777" w:rsidR="00CF3FAF" w:rsidRPr="00CF3FAF" w:rsidRDefault="00CF3FAF" w:rsidP="00CF3FAF">
      <w:r>
        <w:t xml:space="preserve">This profile has </w:t>
      </w:r>
      <w:r w:rsidR="00CD3CFA">
        <w:t xml:space="preserve">two </w:t>
      </w:r>
      <w:r>
        <w:t>objective</w:t>
      </w:r>
      <w:r w:rsidR="00CD3CFA">
        <w:t>s</w:t>
      </w:r>
      <w:r>
        <w:t xml:space="preserve">: to facilitate the combination of layers coming from different </w:t>
      </w:r>
      <w:r w:rsidR="00116075">
        <w:t xml:space="preserve">WMTS </w:t>
      </w:r>
      <w:r>
        <w:t xml:space="preserve">services and to make </w:t>
      </w:r>
      <w:r w:rsidR="00CE1A38">
        <w:t xml:space="preserve">tile </w:t>
      </w:r>
      <w:r>
        <w:t xml:space="preserve">client </w:t>
      </w:r>
      <w:r w:rsidR="00CE1A38">
        <w:t xml:space="preserve">applications </w:t>
      </w:r>
      <w:r w:rsidR="005E69E3">
        <w:t>easie</w:t>
      </w:r>
      <w:r>
        <w:t>r to implement</w:t>
      </w:r>
      <w:r w:rsidR="00E00828">
        <w:t xml:space="preserve"> by imposing a common TileMatrixSet</w:t>
      </w:r>
      <w:r>
        <w:t>.</w:t>
      </w:r>
    </w:p>
    <w:p w14:paraId="32CEB063" w14:textId="77777777" w:rsidR="005E69E3" w:rsidRDefault="00EA3E6B" w:rsidP="005E69E3">
      <w:r>
        <w:t xml:space="preserve">One of the main difficulties of WMTS </w:t>
      </w:r>
      <w:r w:rsidR="00CE1A38">
        <w:t xml:space="preserve">client </w:t>
      </w:r>
      <w:r>
        <w:t>implementations is position</w:t>
      </w:r>
      <w:r w:rsidR="00CD3CFA">
        <w:t>ing</w:t>
      </w:r>
      <w:r>
        <w:t xml:space="preserve"> the tiles in the right place </w:t>
      </w:r>
      <w:r w:rsidR="00BC0BEC">
        <w:t xml:space="preserve">on </w:t>
      </w:r>
      <w:r>
        <w:t>the screen. The URL of the tile do</w:t>
      </w:r>
      <w:r w:rsidR="00CF3FAF">
        <w:t>es</w:t>
      </w:r>
      <w:r>
        <w:t xml:space="preserve"> not include any direct reference to the georeference of the tile (no bo</w:t>
      </w:r>
      <w:r w:rsidR="00CE1A38">
        <w:t>u</w:t>
      </w:r>
      <w:r>
        <w:t xml:space="preserve">nding box). </w:t>
      </w:r>
      <w:r w:rsidR="005E69E3">
        <w:t xml:space="preserve">This is due to the original design of the WMTS, which makes the maximum effort to avoid a situation where a single tile has a variety of requests and thus making </w:t>
      </w:r>
      <w:r w:rsidR="00994C4E">
        <w:t xml:space="preserve">any </w:t>
      </w:r>
      <w:r w:rsidR="005E69E3">
        <w:t xml:space="preserve">cache mechanism </w:t>
      </w:r>
      <w:r w:rsidR="00994C4E">
        <w:t xml:space="preserve">less </w:t>
      </w:r>
      <w:r w:rsidR="005E69E3">
        <w:t xml:space="preserve">efficient. This </w:t>
      </w:r>
      <w:r w:rsidR="00CD3CFA">
        <w:t xml:space="preserve">issue </w:t>
      </w:r>
      <w:r w:rsidR="005E69E3">
        <w:t>has been addressed by avoiding the use of floating point numbers that</w:t>
      </w:r>
      <w:r w:rsidR="00994C4E">
        <w:t>, based on the implementation environment,</w:t>
      </w:r>
      <w:r w:rsidR="005E69E3">
        <w:t xml:space="preserve"> could have several text translations as well as floating point inaccuracies.</w:t>
      </w:r>
    </w:p>
    <w:p w14:paraId="3E51A593" w14:textId="77777777" w:rsidR="006F228C" w:rsidRDefault="004D5B43" w:rsidP="00EF06A6">
      <w:r>
        <w:t xml:space="preserve">In a general </w:t>
      </w:r>
      <w:r w:rsidR="002D4F37">
        <w:t xml:space="preserve">for a </w:t>
      </w:r>
      <w:r>
        <w:t>WMTS</w:t>
      </w:r>
      <w:r w:rsidR="002D4F37">
        <w:t xml:space="preserve"> implementation</w:t>
      </w:r>
      <w:r w:rsidR="00C3522D">
        <w:t xml:space="preserve"> </w:t>
      </w:r>
      <w:r>
        <w:t xml:space="preserve">the only way </w:t>
      </w:r>
      <w:r w:rsidR="000A148A">
        <w:t xml:space="preserve">of </w:t>
      </w:r>
      <w:r>
        <w:t>know</w:t>
      </w:r>
      <w:r w:rsidR="000A148A">
        <w:t>ing</w:t>
      </w:r>
      <w:r>
        <w:t xml:space="preserve"> the </w:t>
      </w:r>
      <w:r w:rsidR="000D4214">
        <w:t xml:space="preserve">extent </w:t>
      </w:r>
      <w:r w:rsidR="00CF3FAF">
        <w:t xml:space="preserve">of a tile </w:t>
      </w:r>
      <w:r w:rsidR="000D4214">
        <w:t xml:space="preserve">expressed </w:t>
      </w:r>
      <w:r w:rsidR="00CF3FAF">
        <w:t xml:space="preserve">in CRS coordinates </w:t>
      </w:r>
      <w:r>
        <w:t xml:space="preserve">is to </w:t>
      </w:r>
      <w:r w:rsidR="002D4F37">
        <w:rPr>
          <w:rStyle w:val="Emphasis"/>
          <w:i w:val="0"/>
        </w:rPr>
        <w:t>a-priori</w:t>
      </w:r>
      <w:r w:rsidR="002D4F37" w:rsidRPr="0067483B">
        <w:rPr>
          <w:rStyle w:val="Emphasis"/>
          <w:i w:val="0"/>
        </w:rPr>
        <w:t xml:space="preserve"> </w:t>
      </w:r>
      <w:r w:rsidR="0067483B" w:rsidRPr="0067483B">
        <w:rPr>
          <w:rStyle w:val="Emphasis"/>
          <w:i w:val="0"/>
        </w:rPr>
        <w:t>know</w:t>
      </w:r>
      <w:r w:rsidR="00A80555">
        <w:t xml:space="preserve"> the </w:t>
      </w:r>
      <w:r w:rsidR="00A80555">
        <w:rPr>
          <w:rStyle w:val="foswikinewlink"/>
        </w:rPr>
        <w:t>TileMatrixSet</w:t>
      </w:r>
      <w:r w:rsidR="00A80555">
        <w:t xml:space="preserve"> description for the layer to be rendered (e.g. by reading and parsing the </w:t>
      </w:r>
      <w:r w:rsidR="00A80555">
        <w:rPr>
          <w:rStyle w:val="foswikinewlink"/>
        </w:rPr>
        <w:t>ServiceMetadata</w:t>
      </w:r>
      <w:r w:rsidR="00A80555">
        <w:t xml:space="preserve"> section at the beginning of a session; </w:t>
      </w:r>
      <w:r w:rsidR="00A80555" w:rsidRPr="00A80555">
        <w:t>xpath: /Capabilities/</w:t>
      </w:r>
      <w:r w:rsidR="00A80555">
        <w:t>‌</w:t>
      </w:r>
      <w:r w:rsidR="00A80555" w:rsidRPr="00A80555">
        <w:t>Contents/</w:t>
      </w:r>
      <w:r w:rsidR="00A80555">
        <w:t>‌</w:t>
      </w:r>
      <w:r w:rsidR="00A80555" w:rsidRPr="00A80555">
        <w:t>TileMatrixSet[ows:Identifier={TileMatri</w:t>
      </w:r>
      <w:r w:rsidR="00A80555">
        <w:t>xSet}]/). Then</w:t>
      </w:r>
      <w:r w:rsidR="00116075">
        <w:t>,</w:t>
      </w:r>
      <w:r w:rsidR="00A80555">
        <w:t xml:space="preserve"> once a TileMatrix</w:t>
      </w:r>
      <w:r w:rsidR="00A80555" w:rsidRPr="00A80555">
        <w:t xml:space="preserve"> is selected, t</w:t>
      </w:r>
      <w:r w:rsidR="00A80555">
        <w:t>he corresponding TileMatrix</w:t>
      </w:r>
      <w:r w:rsidR="00A80555" w:rsidRPr="00A80555">
        <w:t xml:space="preserve"> definition (</w:t>
      </w:r>
      <w:r w:rsidR="00EF06A6">
        <w:t>xpath</w:t>
      </w:r>
      <w:r w:rsidR="000A148A">
        <w:t>:</w:t>
      </w:r>
      <w:r w:rsidR="00EF06A6">
        <w:t xml:space="preserve"> </w:t>
      </w:r>
      <w:r w:rsidR="00EF06A6" w:rsidRPr="00EF06A6">
        <w:t>/Capabilities/</w:t>
      </w:r>
      <w:r w:rsidR="00EF06A6">
        <w:t>‌</w:t>
      </w:r>
      <w:r w:rsidR="00EF06A6" w:rsidRPr="00EF06A6">
        <w:t>Contents/</w:t>
      </w:r>
      <w:r w:rsidR="00EF06A6">
        <w:t>‌</w:t>
      </w:r>
      <w:r w:rsidR="00EF06A6" w:rsidRPr="00EF06A6">
        <w:t>TileMatrixSet</w:t>
      </w:r>
      <w:r w:rsidR="00EF06A6">
        <w:t>[</w:t>
      </w:r>
      <w:r w:rsidR="00EF06A6" w:rsidRPr="00EF06A6">
        <w:t>ows:Identifier</w:t>
      </w:r>
      <w:r w:rsidR="00EF06A6">
        <w:t>={TileMatrixSet}]</w:t>
      </w:r>
      <w:r w:rsidR="00EF06A6" w:rsidRPr="00EF06A6">
        <w:t>/</w:t>
      </w:r>
      <w:r w:rsidR="00EF06A6">
        <w:t>‌</w:t>
      </w:r>
      <w:r w:rsidR="00EF06A6" w:rsidRPr="00EF06A6">
        <w:t>TileMatrix[ows:Identifier</w:t>
      </w:r>
      <w:r w:rsidR="00EF06A6">
        <w:t>={TileMatrix}</w:t>
      </w:r>
      <w:r w:rsidR="00EF06A6" w:rsidRPr="00EF06A6">
        <w:t>]</w:t>
      </w:r>
      <w:r w:rsidR="00EF06A6">
        <w:t xml:space="preserve">) </w:t>
      </w:r>
      <w:r w:rsidR="00A80555">
        <w:t xml:space="preserve">can be interpreted to </w:t>
      </w:r>
      <w:r w:rsidR="002D4F37">
        <w:t xml:space="preserve">extract </w:t>
      </w:r>
      <w:r w:rsidR="00A80555">
        <w:t xml:space="preserve">the </w:t>
      </w:r>
      <w:r w:rsidR="00A80555">
        <w:rPr>
          <w:rStyle w:val="foswikinewlink"/>
        </w:rPr>
        <w:t>TopLeftCorner</w:t>
      </w:r>
      <w:r w:rsidR="00A80555">
        <w:t xml:space="preserve">, </w:t>
      </w:r>
      <w:r w:rsidR="00A80555">
        <w:rPr>
          <w:rStyle w:val="foswikinewlink"/>
        </w:rPr>
        <w:t>ScaleDenominator</w:t>
      </w:r>
      <w:r w:rsidR="00A80555">
        <w:t xml:space="preserve">, </w:t>
      </w:r>
      <w:r w:rsidR="00A80555">
        <w:rPr>
          <w:rStyle w:val="foswikinewlink"/>
        </w:rPr>
        <w:t>TileWidth</w:t>
      </w:r>
      <w:r w:rsidR="00A80555">
        <w:t xml:space="preserve"> and </w:t>
      </w:r>
      <w:r w:rsidR="00A80555">
        <w:rPr>
          <w:rStyle w:val="foswikinewlink"/>
        </w:rPr>
        <w:t>TileHeight</w:t>
      </w:r>
      <w:r w:rsidR="00A80555">
        <w:t xml:space="preserve"> values. Then, by adding the </w:t>
      </w:r>
      <w:r w:rsidR="00A80555">
        <w:rPr>
          <w:rStyle w:val="foswikinewlink"/>
        </w:rPr>
        <w:t>TileRow</w:t>
      </w:r>
      <w:r w:rsidR="00A80555">
        <w:t xml:space="preserve"> and </w:t>
      </w:r>
      <w:r w:rsidR="00A80555">
        <w:rPr>
          <w:rStyle w:val="foswikinewlink"/>
        </w:rPr>
        <w:t>TileCol, t</w:t>
      </w:r>
      <w:r w:rsidR="00A80555">
        <w:t>he appropriate tile-request URLs is prepared with this knowledge, so the client application already knows (with the simple calculation presented in Annex H.2</w:t>
      </w:r>
      <w:r w:rsidR="00D06914">
        <w:t xml:space="preserve"> of OGC 07-057r7</w:t>
      </w:r>
      <w:r w:rsidR="00A80555">
        <w:t xml:space="preserve">) exactly what the bounding box is for each requested tile, and </w:t>
      </w:r>
      <w:r w:rsidR="00F90CCE">
        <w:t xml:space="preserve">it </w:t>
      </w:r>
      <w:r w:rsidR="00A80555">
        <w:t xml:space="preserve">can also easily calculate </w:t>
      </w:r>
      <w:r w:rsidR="00116075">
        <w:t xml:space="preserve">back </w:t>
      </w:r>
      <w:r w:rsidR="00A80555">
        <w:t>the pixel location it should be placed at on the screen.</w:t>
      </w:r>
    </w:p>
    <w:p w14:paraId="5D49C98C" w14:textId="77777777" w:rsidR="006F228C" w:rsidRDefault="006F228C" w:rsidP="00EF06A6">
      <w:r>
        <w:lastRenderedPageBreak/>
        <w:t xml:space="preserve">Note that if the client is combining layers coming from the same or different services, the procedure described above should be </w:t>
      </w:r>
      <w:r w:rsidR="002C51E7">
        <w:t>performed on</w:t>
      </w:r>
      <w:r>
        <w:t xml:space="preserve"> each layer. In some cases</w:t>
      </w:r>
      <w:r w:rsidR="006C0D65">
        <w:t xml:space="preserve">, </w:t>
      </w:r>
      <w:r>
        <w:t xml:space="preserve">two </w:t>
      </w:r>
      <w:r w:rsidR="003E4E66">
        <w:t xml:space="preserve">WMTS </w:t>
      </w:r>
      <w:r>
        <w:t xml:space="preserve">layers </w:t>
      </w:r>
      <w:r w:rsidR="00A80555">
        <w:t xml:space="preserve">will not </w:t>
      </w:r>
      <w:r>
        <w:t xml:space="preserve">share </w:t>
      </w:r>
      <w:r w:rsidR="00A80555">
        <w:t xml:space="preserve">any </w:t>
      </w:r>
      <w:r w:rsidR="003E4E66">
        <w:t>common</w:t>
      </w:r>
      <w:r w:rsidR="00A80555">
        <w:t xml:space="preserve"> </w:t>
      </w:r>
      <w:r>
        <w:t>ScaleDenominator</w:t>
      </w:r>
      <w:r w:rsidR="002D4F37">
        <w:t>. U</w:t>
      </w:r>
      <w:r w:rsidR="006C0D65">
        <w:t>nder these</w:t>
      </w:r>
      <w:r>
        <w:t xml:space="preserve"> circumstances</w:t>
      </w:r>
      <w:r w:rsidR="00F90CCE">
        <w:t>,</w:t>
      </w:r>
      <w:r>
        <w:t xml:space="preserve"> interpolation of tile images </w:t>
      </w:r>
      <w:r w:rsidR="003E4E66">
        <w:t xml:space="preserve">on the client side </w:t>
      </w:r>
      <w:r>
        <w:t xml:space="preserve">is the only solution for </w:t>
      </w:r>
      <w:r w:rsidR="00A80555">
        <w:t xml:space="preserve">a </w:t>
      </w:r>
      <w:r w:rsidR="00F90CCE">
        <w:t xml:space="preserve">correct </w:t>
      </w:r>
      <w:r>
        <w:t>layer overlay</w:t>
      </w:r>
      <w:r w:rsidR="00F90CCE">
        <w:t xml:space="preserve">. Raster </w:t>
      </w:r>
      <w:r>
        <w:t xml:space="preserve">interpolation can degrade the image quality, particularly </w:t>
      </w:r>
      <w:r w:rsidR="003E4E66">
        <w:t xml:space="preserve">when </w:t>
      </w:r>
      <w:r>
        <w:t xml:space="preserve">text information or textures were used to produce the tile. </w:t>
      </w:r>
      <w:r w:rsidR="003E4E66">
        <w:t xml:space="preserve">In the core </w:t>
      </w:r>
      <w:r w:rsidR="002D5EC3">
        <w:t xml:space="preserve">WMTS </w:t>
      </w:r>
      <w:r w:rsidR="003E4E66">
        <w:t xml:space="preserve">standard, the </w:t>
      </w:r>
      <w:r>
        <w:t xml:space="preserve">WellKnownScaleSet concept was introduced to </w:t>
      </w:r>
      <w:r w:rsidR="00FC672B">
        <w:t xml:space="preserve">mitigate </w:t>
      </w:r>
      <w:r w:rsidR="003E4E66">
        <w:t>this problem</w:t>
      </w:r>
      <w:r w:rsidR="002D4F37">
        <w:t>,</w:t>
      </w:r>
      <w:r w:rsidR="00F90CCE">
        <w:t xml:space="preserve"> </w:t>
      </w:r>
      <w:r w:rsidR="002D4F37">
        <w:t>B</w:t>
      </w:r>
      <w:r w:rsidR="00F90CCE">
        <w:t xml:space="preserve">y </w:t>
      </w:r>
      <w:r w:rsidR="00FC672B">
        <w:t xml:space="preserve">recommending a </w:t>
      </w:r>
      <w:r w:rsidR="003E4E66">
        <w:t xml:space="preserve">short list of </w:t>
      </w:r>
      <w:r w:rsidR="00FC672B">
        <w:t>WellKnownScaleSet</w:t>
      </w:r>
      <w:r w:rsidR="003E4E66">
        <w:t>s</w:t>
      </w:r>
      <w:r w:rsidR="00FC672B">
        <w:t xml:space="preserve">, the WMTS standard </w:t>
      </w:r>
      <w:r w:rsidR="006C0D65">
        <w:t xml:space="preserve">tries </w:t>
      </w:r>
      <w:r w:rsidR="00FC672B">
        <w:t xml:space="preserve">to </w:t>
      </w:r>
      <w:r w:rsidR="003E4E66">
        <w:t xml:space="preserve">increase the probability </w:t>
      </w:r>
      <w:r w:rsidR="00FC672B">
        <w:t xml:space="preserve">that </w:t>
      </w:r>
      <w:r w:rsidR="006C0D65">
        <w:t xml:space="preserve">a wide number of </w:t>
      </w:r>
      <w:r w:rsidR="00FC672B">
        <w:t xml:space="preserve">layers </w:t>
      </w:r>
      <w:r w:rsidR="002D4F37">
        <w:t>i</w:t>
      </w:r>
      <w:r w:rsidR="00F90CCE">
        <w:t xml:space="preserve">n WMTS </w:t>
      </w:r>
      <w:r w:rsidR="00FC672B">
        <w:t xml:space="preserve">servers </w:t>
      </w:r>
      <w:r w:rsidR="003E4E66">
        <w:t xml:space="preserve">use </w:t>
      </w:r>
      <w:r w:rsidR="00FC672B">
        <w:t>the same sets of ScaleDenominators. Nevertheless,</w:t>
      </w:r>
      <w:r>
        <w:t xml:space="preserve"> even if the</w:t>
      </w:r>
      <w:r w:rsidR="006C0D65">
        <w:t>y have the same</w:t>
      </w:r>
      <w:r>
        <w:t xml:space="preserve"> ScaleDenominator</w:t>
      </w:r>
      <w:r w:rsidR="008B5EFD">
        <w:t xml:space="preserve"> and </w:t>
      </w:r>
      <w:r w:rsidR="002C51E7">
        <w:t xml:space="preserve">the same </w:t>
      </w:r>
      <w:r w:rsidR="007F3364">
        <w:t>T</w:t>
      </w:r>
      <w:r w:rsidR="002C51E7" w:rsidRPr="00EF06A6">
        <w:t>ile</w:t>
      </w:r>
      <w:r w:rsidR="002C51E7">
        <w:t xml:space="preserve">Row </w:t>
      </w:r>
      <w:r>
        <w:t xml:space="preserve">and </w:t>
      </w:r>
      <w:r w:rsidR="002C51E7" w:rsidRPr="00EF06A6">
        <w:t>Tile</w:t>
      </w:r>
      <w:r w:rsidR="002C51E7">
        <w:t xml:space="preserve">Col </w:t>
      </w:r>
      <w:r w:rsidR="005E69E3">
        <w:t>values</w:t>
      </w:r>
      <w:r w:rsidR="00F90CCE">
        <w:t>, tiles</w:t>
      </w:r>
      <w:r w:rsidR="005E69E3">
        <w:t xml:space="preserve"> can have </w:t>
      </w:r>
      <w:r>
        <w:t>different bounding box</w:t>
      </w:r>
      <w:r w:rsidR="00821F59">
        <w:t>e</w:t>
      </w:r>
      <w:r w:rsidR="002C51E7">
        <w:t>s</w:t>
      </w:r>
      <w:r w:rsidR="006C0D65" w:rsidRPr="006C0D65">
        <w:t xml:space="preserve"> </w:t>
      </w:r>
      <w:r w:rsidR="006C0D65">
        <w:t>depending on the TopLeftCorner value</w:t>
      </w:r>
      <w:r w:rsidR="002C51E7">
        <w:t xml:space="preserve"> and the TileWidth and </w:t>
      </w:r>
      <w:r w:rsidR="007F3364">
        <w:t>T</w:t>
      </w:r>
      <w:r w:rsidR="002C51E7">
        <w:t>ileHeight</w:t>
      </w:r>
      <w:r>
        <w:t>.</w:t>
      </w:r>
      <w:r w:rsidR="00D207F6">
        <w:t xml:space="preserve"> In theory, this only requires clients to include this factor in their calculations and shift tiles but in practice, some application fail to consider this correctly.</w:t>
      </w:r>
    </w:p>
    <w:p w14:paraId="72C5F532" w14:textId="77777777" w:rsidR="000A6B51" w:rsidRDefault="000A6B51" w:rsidP="000A6B51">
      <w:pPr>
        <w:pStyle w:val="Heading2"/>
      </w:pPr>
      <w:bookmarkStart w:id="19" w:name="_Ref402427991"/>
      <w:bookmarkStart w:id="20" w:name="_Toc421700804"/>
      <w:r>
        <w:t>Reading the ServiceMetadata looking for URL templates</w:t>
      </w:r>
      <w:bookmarkEnd w:id="19"/>
      <w:bookmarkEnd w:id="20"/>
    </w:p>
    <w:p w14:paraId="2F5C6A3D" w14:textId="77777777" w:rsidR="00EF06A6" w:rsidRDefault="00EF06A6" w:rsidP="00EF06A6">
      <w:r>
        <w:t xml:space="preserve">This </w:t>
      </w:r>
      <w:r w:rsidR="00E00828">
        <w:t xml:space="preserve">profile </w:t>
      </w:r>
      <w:r w:rsidR="000A6B51">
        <w:t>targets s</w:t>
      </w:r>
      <w:r w:rsidR="000A6B51" w:rsidRPr="000A6B51">
        <w:t>impl</w:t>
      </w:r>
      <w:r w:rsidR="000A6B51">
        <w:t>ified</w:t>
      </w:r>
      <w:r w:rsidR="000A6B51" w:rsidRPr="000A6B51">
        <w:t xml:space="preserve"> RESTful clients that assume a fix </w:t>
      </w:r>
      <w:r w:rsidR="002D4F37">
        <w:t xml:space="preserve">Web </w:t>
      </w:r>
      <w:r w:rsidR="000A6B51" w:rsidRPr="000A6B51">
        <w:t>Mercator TileMatrixSet (or a World CRS84 TileMatrixSet) and partially read the WMTS ServiceMetadata document for the purpose of determining the available layers and their tile URL templates.</w:t>
      </w:r>
      <w:r w:rsidR="000A6B51">
        <w:t xml:space="preserve"> By imposing </w:t>
      </w:r>
      <w:r w:rsidR="00FC672B">
        <w:t xml:space="preserve">a common </w:t>
      </w:r>
      <w:r w:rsidR="00CF3FAF">
        <w:t xml:space="preserve">tile </w:t>
      </w:r>
      <w:r w:rsidR="00FC672B">
        <w:t>framework</w:t>
      </w:r>
      <w:r w:rsidR="002D4F37">
        <w:t>,</w:t>
      </w:r>
      <w:r w:rsidR="006F228C">
        <w:t xml:space="preserve"> </w:t>
      </w:r>
      <w:r w:rsidR="000A6B51">
        <w:t>client</w:t>
      </w:r>
      <w:r w:rsidR="002D4F37">
        <w:t>s</w:t>
      </w:r>
      <w:r w:rsidR="000A6B51">
        <w:t xml:space="preserve"> can use the </w:t>
      </w:r>
      <w:r w:rsidR="00C26B54">
        <w:rPr>
          <w:lang w:val="en-GB"/>
        </w:rPr>
        <w:t>URL templates and start requesting tiles by applying rules</w:t>
      </w:r>
      <w:r w:rsidR="00E00828">
        <w:t xml:space="preserve"> </w:t>
      </w:r>
      <w:r w:rsidR="00FC672B">
        <w:t>hardcode</w:t>
      </w:r>
      <w:r w:rsidR="00D207F6">
        <w:t>d</w:t>
      </w:r>
      <w:r w:rsidR="00FC672B">
        <w:t xml:space="preserve"> in</w:t>
      </w:r>
      <w:r w:rsidR="002D5EC3">
        <w:t>to</w:t>
      </w:r>
      <w:r w:rsidR="00FC672B">
        <w:t xml:space="preserve"> </w:t>
      </w:r>
      <w:r w:rsidR="00E00828">
        <w:t xml:space="preserve">their </w:t>
      </w:r>
      <w:r w:rsidR="00FC672B">
        <w:t>implementation</w:t>
      </w:r>
      <w:r w:rsidR="00E00828">
        <w:t>s</w:t>
      </w:r>
      <w:r w:rsidR="00FC672B">
        <w:t xml:space="preserve"> as a constant pattern. </w:t>
      </w:r>
      <w:r w:rsidR="005E69E3" w:rsidRPr="005E69E3">
        <w:t>By doing so</w:t>
      </w:r>
      <w:r w:rsidR="007B4FD6">
        <w:t>,</w:t>
      </w:r>
      <w:r w:rsidR="00FC672B">
        <w:t xml:space="preserve"> clients know that all layers share the same set of scales (</w:t>
      </w:r>
      <w:r w:rsidR="007B4FD6">
        <w:t xml:space="preserve">which </w:t>
      </w:r>
      <w:r w:rsidR="00FC672B">
        <w:t xml:space="preserve">can be used to present a common zoom </w:t>
      </w:r>
      <w:r w:rsidR="007B4FD6">
        <w:t>dropdown</w:t>
      </w:r>
      <w:r w:rsidR="00FC672B">
        <w:t xml:space="preserve"> </w:t>
      </w:r>
      <w:r w:rsidR="002C51E7">
        <w:t xml:space="preserve">list from a </w:t>
      </w:r>
      <w:r w:rsidR="00FC672B">
        <w:t>zoom bar)</w:t>
      </w:r>
      <w:r w:rsidR="002D4F37">
        <w:t>. T</w:t>
      </w:r>
      <w:r w:rsidR="007B4FD6">
        <w:t>hen</w:t>
      </w:r>
      <w:r w:rsidR="00F90CCE">
        <w:t>,</w:t>
      </w:r>
      <w:r w:rsidR="007B4FD6">
        <w:t xml:space="preserve"> </w:t>
      </w:r>
      <w:r w:rsidR="00FC672B">
        <w:t xml:space="preserve">just </w:t>
      </w:r>
      <w:r w:rsidR="007B4FD6">
        <w:t xml:space="preserve">by </w:t>
      </w:r>
      <w:r w:rsidR="00FC672B">
        <w:t>knowing the TileMatrix identifier</w:t>
      </w:r>
      <w:r w:rsidR="007B4FD6">
        <w:t>,</w:t>
      </w:r>
      <w:r w:rsidR="00FC672B">
        <w:t xml:space="preserve"> the </w:t>
      </w:r>
      <w:r w:rsidR="002C51E7" w:rsidRPr="00EF06A6">
        <w:t>Tile</w:t>
      </w:r>
      <w:r w:rsidR="002C51E7">
        <w:t xml:space="preserve">Col </w:t>
      </w:r>
      <w:r w:rsidR="00FC672B">
        <w:t xml:space="preserve">and </w:t>
      </w:r>
      <w:r w:rsidR="005E69E3">
        <w:t xml:space="preserve">the </w:t>
      </w:r>
      <w:r w:rsidR="002C51E7" w:rsidRPr="00EF06A6">
        <w:t>Tile</w:t>
      </w:r>
      <w:r w:rsidR="002C51E7">
        <w:t xml:space="preserve">Row </w:t>
      </w:r>
      <w:r w:rsidR="00FC672B">
        <w:t xml:space="preserve">values of a tile, the client can immediately know the bounding box </w:t>
      </w:r>
      <w:r w:rsidR="002D4F37">
        <w:t>for a tile</w:t>
      </w:r>
      <w:r w:rsidR="00821F59">
        <w:t>,</w:t>
      </w:r>
      <w:r w:rsidR="00FC672B">
        <w:t xml:space="preserve"> without having to read the </w:t>
      </w:r>
      <w:r w:rsidR="00C26B54">
        <w:t xml:space="preserve">TileMatrixSet definitions included in the </w:t>
      </w:r>
      <w:r w:rsidR="00FC672B">
        <w:t xml:space="preserve">ServicesMetadata document </w:t>
      </w:r>
      <w:r w:rsidR="007B4FD6">
        <w:t xml:space="preserve">nor </w:t>
      </w:r>
      <w:r w:rsidR="00FC672B">
        <w:t>having to maintain a different dynamic tile pattern for each layer.</w:t>
      </w:r>
    </w:p>
    <w:p w14:paraId="07646F5E" w14:textId="77777777" w:rsidR="00E00828" w:rsidRDefault="00E00828" w:rsidP="00EF06A6">
      <w:pPr>
        <w:pStyle w:val="Heading2"/>
      </w:pPr>
      <w:bookmarkStart w:id="21" w:name="_Toc402525961"/>
      <w:bookmarkStart w:id="22" w:name="_Toc402940199"/>
      <w:bookmarkStart w:id="23" w:name="_Toc402940769"/>
      <w:bookmarkStart w:id="24" w:name="_Ref402072745"/>
      <w:bookmarkStart w:id="25" w:name="_Ref402428026"/>
      <w:bookmarkStart w:id="26" w:name="_Toc421700805"/>
      <w:bookmarkEnd w:id="21"/>
      <w:bookmarkEnd w:id="22"/>
      <w:bookmarkEnd w:id="23"/>
      <w:r>
        <w:t>Exposing the layer URL template</w:t>
      </w:r>
      <w:bookmarkEnd w:id="24"/>
      <w:bookmarkEnd w:id="25"/>
      <w:bookmarkEnd w:id="26"/>
    </w:p>
    <w:p w14:paraId="33112E62" w14:textId="77777777" w:rsidR="00924A84" w:rsidRDefault="00924A84" w:rsidP="000A6B51">
      <w:r>
        <w:t xml:space="preserve">This profile </w:t>
      </w:r>
      <w:r w:rsidR="000A6B51">
        <w:t xml:space="preserve">also targets </w:t>
      </w:r>
      <w:r w:rsidR="002D4F37">
        <w:t xml:space="preserve">implementation of </w:t>
      </w:r>
      <w:r w:rsidR="000A6B51">
        <w:t xml:space="preserve">simple RESTful clients that assume a </w:t>
      </w:r>
      <w:r w:rsidR="002D4F37">
        <w:t>Web</w:t>
      </w:r>
      <w:r w:rsidR="000A6B51">
        <w:t xml:space="preserve"> Mercator TileMatrixSet (or a </w:t>
      </w:r>
      <w:r w:rsidR="000A6B51" w:rsidRPr="008B271E">
        <w:t>World CRS84 TileMatrixSet</w:t>
      </w:r>
      <w:r w:rsidR="000A6B51">
        <w:t xml:space="preserve">), ignore the WMTS ServiceMetadata document entirely they are provided with </w:t>
      </w:r>
      <w:r>
        <w:t>tile-URL template</w:t>
      </w:r>
      <w:r w:rsidR="000A6B51">
        <w:t>s</w:t>
      </w:r>
      <w:r>
        <w:t xml:space="preserve"> </w:t>
      </w:r>
      <w:r w:rsidR="000A6B51">
        <w:t>as inputs</w:t>
      </w:r>
      <w:r>
        <w:t>, with all but {TileMatrix}, {Tile</w:t>
      </w:r>
      <w:r w:rsidR="00C5509D">
        <w:t>C</w:t>
      </w:r>
      <w:r>
        <w:t>o</w:t>
      </w:r>
      <w:r w:rsidR="00C5509D">
        <w:t>l</w:t>
      </w:r>
      <w:r>
        <w:t>} and {Tile</w:t>
      </w:r>
      <w:r w:rsidR="00C5509D">
        <w:t>R</w:t>
      </w:r>
      <w:r>
        <w:t>o</w:t>
      </w:r>
      <w:r w:rsidR="00C5509D">
        <w:t>w</w:t>
      </w:r>
      <w:r>
        <w:t>} resolved. Th</w:t>
      </w:r>
      <w:r w:rsidR="002D5EC3">
        <w:t>e</w:t>
      </w:r>
      <w:r>
        <w:t xml:space="preserve"> tile</w:t>
      </w:r>
      <w:r w:rsidR="000A6B51">
        <w:t xml:space="preserve"> </w:t>
      </w:r>
      <w:r>
        <w:t>URL template</w:t>
      </w:r>
      <w:r w:rsidR="000A6B51">
        <w:t>s include</w:t>
      </w:r>
      <w:r w:rsidR="00F90CCE">
        <w:t>,</w:t>
      </w:r>
      <w:r>
        <w:t xml:space="preserve"> </w:t>
      </w:r>
      <w:r w:rsidR="00F90CCE">
        <w:t xml:space="preserve">as literals, </w:t>
      </w:r>
      <w:r>
        <w:t>the base URL of the server, the name of the desired layer, TileMatrixSet information, possible style information, the index ordering that the server expects</w:t>
      </w:r>
      <w:r w:rsidR="002A42A9">
        <w:t xml:space="preserve"> </w:t>
      </w:r>
      <w:r>
        <w:t xml:space="preserve">and an indication of the desired file format. A layer in a WMTS server conformant to this simple profile can </w:t>
      </w:r>
      <w:r w:rsidR="00F90CCE">
        <w:t xml:space="preserve">be </w:t>
      </w:r>
      <w:r>
        <w:t>advertise</w:t>
      </w:r>
      <w:r w:rsidR="00F90CCE">
        <w:t>d</w:t>
      </w:r>
      <w:r>
        <w:t xml:space="preserve"> by email, a website or any other means by providing a text like this: </w:t>
      </w:r>
    </w:p>
    <w:p w14:paraId="352D3926" w14:textId="77777777" w:rsidR="004765DF" w:rsidRDefault="00924A84">
      <w:pPr>
        <w:pBdr>
          <w:top w:val="single" w:sz="4" w:space="1" w:color="auto"/>
          <w:left w:val="single" w:sz="4" w:space="4" w:color="auto"/>
          <w:bottom w:val="single" w:sz="4" w:space="1" w:color="auto"/>
          <w:right w:val="single" w:sz="4" w:space="4" w:color="auto"/>
        </w:pBdr>
      </w:pPr>
      <w:r>
        <w:t xml:space="preserve">“I have a WMTS 1.0.0 service. </w:t>
      </w:r>
      <w:r w:rsidR="002D5EC3">
        <w:t>That service</w:t>
      </w:r>
      <w:r>
        <w:t xml:space="preserve"> can be accessed with a standard WMTS client application at (http://mycompany.com/wmts). It</w:t>
      </w:r>
      <w:r w:rsidR="002A42A9">
        <w:t xml:space="preserve"> i</w:t>
      </w:r>
      <w:r>
        <w:t>s also compatible with the WMTS simple profile, with the following templates:</w:t>
      </w:r>
    </w:p>
    <w:p w14:paraId="22F62E97" w14:textId="77777777" w:rsidR="004765DF" w:rsidRDefault="00924A84">
      <w:pPr>
        <w:pBdr>
          <w:top w:val="single" w:sz="4" w:space="1" w:color="auto"/>
          <w:left w:val="single" w:sz="4" w:space="4" w:color="auto"/>
          <w:bottom w:val="single" w:sz="4" w:space="1" w:color="auto"/>
          <w:right w:val="single" w:sz="4" w:space="4" w:color="auto"/>
        </w:pBdr>
      </w:pPr>
      <w:r>
        <w:t>The ‘Oceans’ layer:</w:t>
      </w:r>
    </w:p>
    <w:p w14:paraId="59660AC8" w14:textId="77777777" w:rsidR="004765DF" w:rsidRDefault="00924A84">
      <w:pPr>
        <w:pBdr>
          <w:top w:val="single" w:sz="4" w:space="1" w:color="auto"/>
          <w:left w:val="single" w:sz="4" w:space="4" w:color="auto"/>
          <w:bottom w:val="single" w:sz="4" w:space="1" w:color="auto"/>
          <w:right w:val="single" w:sz="4" w:space="4" w:color="auto"/>
        </w:pBdr>
      </w:pPr>
      <w:r>
        <w:t>http://mycompany.com/wmts/1.0.0/tiles/oceans/default/smerc/{TileMatrix}/{Tile</w:t>
      </w:r>
      <w:r w:rsidR="00F90CCE">
        <w:t>Col</w:t>
      </w:r>
      <w:r>
        <w:t>}/{Tile</w:t>
      </w:r>
      <w:r w:rsidR="00F90CCE">
        <w:t>Row</w:t>
      </w:r>
      <w:r>
        <w:t>}.png</w:t>
      </w:r>
    </w:p>
    <w:p w14:paraId="3AB86FC7" w14:textId="77777777" w:rsidR="004765DF" w:rsidRDefault="00924A84">
      <w:pPr>
        <w:pBdr>
          <w:top w:val="single" w:sz="4" w:space="1" w:color="auto"/>
          <w:left w:val="single" w:sz="4" w:space="4" w:color="auto"/>
          <w:bottom w:val="single" w:sz="4" w:space="1" w:color="auto"/>
          <w:right w:val="single" w:sz="4" w:space="4" w:color="auto"/>
        </w:pBdr>
      </w:pPr>
      <w:r>
        <w:lastRenderedPageBreak/>
        <w:t>The ‘Transportation’ layer (Rand-McNally style):</w:t>
      </w:r>
    </w:p>
    <w:p w14:paraId="50A4E5F5" w14:textId="77777777" w:rsidR="004765DF" w:rsidRDefault="00924A84">
      <w:pPr>
        <w:pBdr>
          <w:top w:val="single" w:sz="4" w:space="1" w:color="auto"/>
          <w:left w:val="single" w:sz="4" w:space="4" w:color="auto"/>
          <w:bottom w:val="single" w:sz="4" w:space="1" w:color="auto"/>
          <w:right w:val="single" w:sz="4" w:space="4" w:color="auto"/>
        </w:pBdr>
      </w:pPr>
      <w:r>
        <w:t>http://mycompany.com/wmts/1.0.0/tiles/transportation/RandMcNally/smerc/{TileMatrix}/{Tile</w:t>
      </w:r>
      <w:r w:rsidR="00F90CCE">
        <w:t>Col</w:t>
      </w:r>
      <w:r>
        <w:t>}/{Tile</w:t>
      </w:r>
      <w:r w:rsidR="00F90CCE">
        <w:t>Row</w:t>
      </w:r>
      <w:r>
        <w:t>}.png”</w:t>
      </w:r>
    </w:p>
    <w:p w14:paraId="6116B87A" w14:textId="77777777" w:rsidR="009A7B37" w:rsidRDefault="00CF3FAF" w:rsidP="00EF06A6">
      <w:pPr>
        <w:pStyle w:val="Heading2"/>
      </w:pPr>
      <w:bookmarkStart w:id="27" w:name="_Toc421700806"/>
      <w:r>
        <w:t>Indirect benefits</w:t>
      </w:r>
      <w:bookmarkEnd w:id="27"/>
    </w:p>
    <w:p w14:paraId="3FAFFD4F" w14:textId="77777777" w:rsidR="00D207F6" w:rsidRDefault="00CF3FAF" w:rsidP="00CF3FAF">
      <w:r>
        <w:t>By us</w:t>
      </w:r>
      <w:r w:rsidR="002D4F37">
        <w:t>ing</w:t>
      </w:r>
      <w:r>
        <w:t xml:space="preserve"> </w:t>
      </w:r>
      <w:r w:rsidR="002D4F37">
        <w:t>a</w:t>
      </w:r>
      <w:r>
        <w:t xml:space="preserve"> REST</w:t>
      </w:r>
      <w:r w:rsidR="002D4F37">
        <w:t>ful</w:t>
      </w:r>
      <w:r>
        <w:t xml:space="preserve"> binding</w:t>
      </w:r>
      <w:r w:rsidR="00055892">
        <w:t>,</w:t>
      </w:r>
      <w:r>
        <w:t xml:space="preserve"> the caching mechanisms can be more efficient </w:t>
      </w:r>
      <w:r w:rsidR="00D207F6">
        <w:t>by reducing the number of</w:t>
      </w:r>
      <w:r>
        <w:t xml:space="preserve"> bindings </w:t>
      </w:r>
      <w:r w:rsidR="00D207F6">
        <w:t xml:space="preserve">that </w:t>
      </w:r>
      <w:r>
        <w:t>can access the same tile.</w:t>
      </w:r>
    </w:p>
    <w:p w14:paraId="5D958322" w14:textId="77777777" w:rsidR="00CF3FAF" w:rsidRDefault="008C75DF" w:rsidP="00CF3FAF">
      <w:r>
        <w:t>Additionally</w:t>
      </w:r>
      <w:r w:rsidR="00CF3FAF">
        <w:t xml:space="preserve">, </w:t>
      </w:r>
      <w:r w:rsidR="00D207F6">
        <w:t xml:space="preserve">since this profile requires a fixed TopLeftCorner </w:t>
      </w:r>
      <w:r w:rsidR="00F90CCE">
        <w:t xml:space="preserve">that is </w:t>
      </w:r>
      <w:r w:rsidR="00D207F6">
        <w:t xml:space="preserve">valid for the whole world, </w:t>
      </w:r>
      <w:r w:rsidR="00CF3FAF">
        <w:t xml:space="preserve">changing the extent of a layer to cover more territory </w:t>
      </w:r>
      <w:r w:rsidR="00F90CCE">
        <w:t xml:space="preserve">(a change in the TileMatrixLimits) </w:t>
      </w:r>
      <w:r w:rsidR="00CF3FAF">
        <w:t xml:space="preserve">will not end up in changing the tile indices </w:t>
      </w:r>
      <w:r w:rsidR="00D207F6">
        <w:t xml:space="preserve">so the </w:t>
      </w:r>
      <w:r w:rsidR="00CF3FAF">
        <w:t>tile</w:t>
      </w:r>
      <w:r w:rsidR="00D207F6">
        <w:t>s that had been</w:t>
      </w:r>
      <w:r w:rsidR="00CF3FAF">
        <w:t xml:space="preserve"> cache</w:t>
      </w:r>
      <w:r w:rsidR="00D207F6">
        <w:t>d are still valid</w:t>
      </w:r>
      <w:r w:rsidR="00CF3FAF">
        <w:t>.</w:t>
      </w:r>
    </w:p>
    <w:p w14:paraId="4BD49B79" w14:textId="77777777" w:rsidR="00D207F6" w:rsidRDefault="00D207F6" w:rsidP="00CF3FAF">
      <w:r>
        <w:t xml:space="preserve">By </w:t>
      </w:r>
      <w:r w:rsidR="00C13109">
        <w:t xml:space="preserve">requiring </w:t>
      </w:r>
      <w:r>
        <w:t xml:space="preserve">ScaleDenominators related by powers of 2 and by forcing a single TopLeftCorner for all ScaleDenominators, both clients and servers conformal to this profile can benefit from the fact that a tile of a ScaleDenominator is divided in 4 tiles in the next ScaleDenominator. This makes preparation of tiles easier and allows clients to </w:t>
      </w:r>
      <w:r w:rsidR="000F6F2C">
        <w:t xml:space="preserve">easily </w:t>
      </w:r>
      <w:r>
        <w:t xml:space="preserve">generate </w:t>
      </w:r>
      <w:r w:rsidR="000F6F2C">
        <w:t xml:space="preserve">visual </w:t>
      </w:r>
      <w:r>
        <w:t xml:space="preserve">zoom </w:t>
      </w:r>
      <w:r w:rsidR="000F6F2C">
        <w:t>transitions.</w:t>
      </w:r>
    </w:p>
    <w:p w14:paraId="365D4EEB" w14:textId="77777777" w:rsidR="009A7B37" w:rsidRDefault="00E93983">
      <w:pPr>
        <w:pStyle w:val="Heading1"/>
      </w:pPr>
      <w:bookmarkStart w:id="28" w:name="_Toc402072383"/>
      <w:bookmarkStart w:id="29" w:name="_Toc402525964"/>
      <w:bookmarkStart w:id="30" w:name="_Toc402940202"/>
      <w:bookmarkStart w:id="31" w:name="_Toc402940772"/>
      <w:bookmarkStart w:id="32" w:name="_Toc421700807"/>
      <w:bookmarkEnd w:id="28"/>
      <w:bookmarkEnd w:id="29"/>
      <w:bookmarkEnd w:id="30"/>
      <w:bookmarkEnd w:id="31"/>
      <w:r>
        <w:t>WMTS Simple requirement class</w:t>
      </w:r>
      <w:bookmarkEnd w:id="32"/>
    </w:p>
    <w:p w14:paraId="34A95EAB" w14:textId="77777777" w:rsidR="009A7B37" w:rsidRDefault="00E93983" w:rsidP="004A5507">
      <w:r>
        <w:t xml:space="preserve">Requirements class </w:t>
      </w:r>
      <w:r>
        <w:rPr>
          <w:rStyle w:val="Emphasis"/>
        </w:rPr>
        <w:t>simple-profile</w:t>
      </w:r>
      <w:r>
        <w:t xml:space="preserve"> establishes how WMTS services</w:t>
      </w:r>
      <w:r w:rsidR="00C5509D">
        <w:t xml:space="preserve"> and clients</w:t>
      </w:r>
      <w:r>
        <w:t xml:space="preserve"> can follow the WMTS Simple Profile. </w:t>
      </w:r>
      <w:r w:rsidR="002D4F37">
        <w:t xml:space="preserve">The </w:t>
      </w:r>
      <w:r>
        <w:t>identifying URL is given by http://www.opengis.net/spec/wmts_simple/1.0/req/simple-profile.</w:t>
      </w:r>
    </w:p>
    <w:p w14:paraId="60A1A308" w14:textId="77777777" w:rsidR="009A7B37" w:rsidRDefault="00E93983">
      <w:pPr>
        <w:pStyle w:val="Heading2"/>
      </w:pPr>
      <w:bookmarkStart w:id="33" w:name="_Toc421700808"/>
      <w:r>
        <w:t>General</w:t>
      </w:r>
      <w:bookmarkEnd w:id="33"/>
    </w:p>
    <w:p w14:paraId="33F84CBD" w14:textId="77777777" w:rsidR="00E93983" w:rsidRDefault="00E93983" w:rsidP="00E93983">
      <w:r>
        <w:t xml:space="preserve">A service that declare conformance to this document </w:t>
      </w:r>
      <w:r w:rsidR="003A2023">
        <w:t xml:space="preserve">also </w:t>
      </w:r>
      <w:r>
        <w:t xml:space="preserve">adhere </w:t>
      </w:r>
      <w:r w:rsidR="00055892">
        <w:t xml:space="preserve">to </w:t>
      </w:r>
      <w:r>
        <w:rPr>
          <w:lang w:val="en-GB"/>
        </w:rPr>
        <w:t xml:space="preserve">the </w:t>
      </w:r>
      <w:r w:rsidRPr="0096141C">
        <w:t>Web Map Tile Service (WMTS) Implementation Standard, version 1.0.0</w:t>
      </w:r>
      <w:r>
        <w:t xml:space="preserve"> [OGC </w:t>
      </w:r>
      <w:r w:rsidRPr="0096141C">
        <w:t>07-057r7</w:t>
      </w:r>
      <w:r>
        <w:t>].</w:t>
      </w:r>
    </w:p>
    <w:p w14:paraId="57A4B88A" w14:textId="77777777" w:rsidR="00E93983" w:rsidRDefault="00E93983" w:rsidP="00E93983">
      <w:pPr>
        <w:pStyle w:val="Requirement"/>
      </w:pPr>
      <w:bookmarkStart w:id="34" w:name="_Toc421700832"/>
      <w:bookmarkStart w:id="35" w:name="_Ref364846798"/>
      <w:r w:rsidRPr="00E93983">
        <w:rPr>
          <w:b/>
        </w:rPr>
        <w:t>req/simple-profile/wmts-1-0</w:t>
      </w:r>
      <w:r>
        <w:rPr>
          <w:b/>
        </w:rPr>
        <w:t>:</w:t>
      </w:r>
      <w:r>
        <w:br/>
      </w:r>
      <w:r w:rsidRPr="00E93983">
        <w:t>WMTS service</w:t>
      </w:r>
      <w:r w:rsidR="00C5509D">
        <w:t>s</w:t>
      </w:r>
      <w:r w:rsidRPr="00E93983">
        <w:t xml:space="preserve"> implementing this profile </w:t>
      </w:r>
      <w:r w:rsidR="003E25F6" w:rsidRPr="003A2023">
        <w:t xml:space="preserve">SHALL </w:t>
      </w:r>
      <w:r w:rsidRPr="00E93983">
        <w:t xml:space="preserve">conform </w:t>
      </w:r>
      <w:r w:rsidR="00055892">
        <w:t xml:space="preserve">with </w:t>
      </w:r>
      <w:r w:rsidRPr="00E93983">
        <w:t>WMTS 1.0</w:t>
      </w:r>
      <w:r w:rsidR="00C13109">
        <w:t>.</w:t>
      </w:r>
      <w:r>
        <w:br/>
      </w:r>
      <w:r>
        <w:rPr>
          <w:b/>
        </w:rPr>
        <w:t>Dependency</w:t>
      </w:r>
      <w:r>
        <w:t xml:space="preserve">: </w:t>
      </w:r>
      <w:hyperlink r:id="rId17" w:history="1">
        <w:r w:rsidR="003A2023" w:rsidRPr="00A0772D">
          <w:rPr>
            <w:rStyle w:val="Hyperlink"/>
          </w:rPr>
          <w:t>http://www.opengis.net/spec/wmts/1.0/req</w:t>
        </w:r>
        <w:bookmarkEnd w:id="34"/>
      </w:hyperlink>
      <w:bookmarkEnd w:id="35"/>
    </w:p>
    <w:p w14:paraId="654863B7" w14:textId="77777777" w:rsidR="003A2023" w:rsidRDefault="00FE081B" w:rsidP="003A2023">
      <w:pPr>
        <w:pStyle w:val="Heading2"/>
      </w:pPr>
      <w:bookmarkStart w:id="36" w:name="_Toc421700809"/>
      <w:r>
        <w:t>Profile declaration</w:t>
      </w:r>
      <w:bookmarkEnd w:id="36"/>
    </w:p>
    <w:p w14:paraId="25265EAA" w14:textId="77777777" w:rsidR="003A2023" w:rsidRDefault="003A2023" w:rsidP="003A2023">
      <w:pPr>
        <w:pStyle w:val="Requirement"/>
      </w:pPr>
      <w:bookmarkStart w:id="37" w:name="_Ref364846969"/>
      <w:bookmarkStart w:id="38" w:name="_Ref418862152"/>
      <w:bookmarkStart w:id="39" w:name="_Toc421700833"/>
      <w:r w:rsidRPr="003A2023">
        <w:rPr>
          <w:b/>
        </w:rPr>
        <w:t>req/simple-profile/wmts-profile-uri:</w:t>
      </w:r>
      <w:r>
        <w:br/>
      </w:r>
      <w:r w:rsidR="00D13F4A">
        <w:t>The</w:t>
      </w:r>
      <w:r w:rsidRPr="003A2023">
        <w:t xml:space="preserve"> ServiceMet</w:t>
      </w:r>
      <w:r>
        <w:t>adata</w:t>
      </w:r>
      <w:r w:rsidRPr="003A2023">
        <w:t xml:space="preserve"> document </w:t>
      </w:r>
      <w:r w:rsidR="00D13F4A">
        <w:t>of a</w:t>
      </w:r>
      <w:r w:rsidRPr="003A2023">
        <w:t xml:space="preserve"> WMTS service implementing this profile </w:t>
      </w:r>
      <w:r w:rsidR="003E25F6" w:rsidRPr="003A2023">
        <w:t xml:space="preserve">SHALL </w:t>
      </w:r>
      <w:r w:rsidRPr="003A2023">
        <w:t xml:space="preserve">include </w:t>
      </w:r>
      <w:r w:rsidR="008075D6">
        <w:t xml:space="preserve">one or both </w:t>
      </w:r>
      <w:r>
        <w:t>of the</w:t>
      </w:r>
      <w:r w:rsidRPr="003A2023">
        <w:t xml:space="preserve"> following URI</w:t>
      </w:r>
      <w:r>
        <w:t>s</w:t>
      </w:r>
      <w:r w:rsidRPr="003A2023">
        <w:t xml:space="preserve"> in the ows:Profile element of the ServiceIdentification</w:t>
      </w:r>
      <w:r>
        <w:t xml:space="preserve"> </w:t>
      </w:r>
      <w:r w:rsidR="00055892">
        <w:t>with</w:t>
      </w:r>
      <w:r>
        <w:t>in a ServiceMetadata</w:t>
      </w:r>
      <w:r w:rsidRPr="003A2023">
        <w:t xml:space="preserve"> document: </w:t>
      </w:r>
      <w:r>
        <w:br/>
      </w:r>
      <w:r w:rsidRPr="003A2023">
        <w:t>http://www.opengis.net/spec/wmts-simple/1.0/conf/simple-profile</w:t>
      </w:r>
      <w:bookmarkEnd w:id="37"/>
      <w:r w:rsidR="00E927C6">
        <w:br/>
      </w:r>
      <w:r w:rsidR="0048030A" w:rsidRPr="0048030A">
        <w:t>http://www.opengis.net/spec/wmts-simple/1.0/conf/simple-profile/CRS84</w:t>
      </w:r>
      <w:bookmarkEnd w:id="38"/>
      <w:bookmarkEnd w:id="39"/>
    </w:p>
    <w:p w14:paraId="4C0A6AE9" w14:textId="77777777" w:rsidR="003A2023" w:rsidRPr="003A2023" w:rsidRDefault="00D248FB" w:rsidP="00D248FB">
      <w:pPr>
        <w:rPr>
          <w:lang w:val="en-GB"/>
        </w:rPr>
      </w:pPr>
      <w:r w:rsidRPr="00D248FB">
        <w:rPr>
          <w:lang w:val="en-GB"/>
        </w:rPr>
        <w:t>A client that reads a ServiceMetadata document containing one of these declarations can assume that all the requirements in this prof</w:t>
      </w:r>
      <w:r>
        <w:rPr>
          <w:lang w:val="en-GB"/>
        </w:rPr>
        <w:t>ile are honoured by the server</w:t>
      </w:r>
      <w:r w:rsidR="002D48BE">
        <w:rPr>
          <w:lang w:val="en-GB"/>
        </w:rPr>
        <w:t xml:space="preserve">. E.g. Clients can </w:t>
      </w:r>
      <w:r w:rsidR="003A2023" w:rsidRPr="003A2023">
        <w:rPr>
          <w:lang w:val="en-GB"/>
        </w:rPr>
        <w:t>assum</w:t>
      </w:r>
      <w:r w:rsidR="002D48BE">
        <w:rPr>
          <w:lang w:val="en-GB"/>
        </w:rPr>
        <w:t>e</w:t>
      </w:r>
      <w:r w:rsidR="003A2023" w:rsidRPr="003A2023">
        <w:rPr>
          <w:lang w:val="en-GB"/>
        </w:rPr>
        <w:t xml:space="preserve"> </w:t>
      </w:r>
      <w:r w:rsidR="002D48BE">
        <w:rPr>
          <w:lang w:val="en-GB"/>
        </w:rPr>
        <w:t xml:space="preserve">that layers </w:t>
      </w:r>
      <w:r w:rsidR="006358DD">
        <w:rPr>
          <w:lang w:val="en-GB"/>
        </w:rPr>
        <w:t>that expose</w:t>
      </w:r>
      <w:r w:rsidR="003A40CE">
        <w:rPr>
          <w:lang w:val="en-GB"/>
        </w:rPr>
        <w:t xml:space="preserve"> a URL template of </w:t>
      </w:r>
      <w:r w:rsidR="003A40CE" w:rsidRPr="00EB5744">
        <w:rPr>
          <w:rFonts w:ascii="Courier New" w:hAnsi="Courier New"/>
          <w:sz w:val="20"/>
          <w:szCs w:val="20"/>
        </w:rPr>
        <w:t>resourceType</w:t>
      </w:r>
      <w:r w:rsidR="003A40CE">
        <w:t xml:space="preserve"> </w:t>
      </w:r>
      <w:r w:rsidR="003A40CE">
        <w:lastRenderedPageBreak/>
        <w:t>"</w:t>
      </w:r>
      <w:r w:rsidR="003A40CE" w:rsidRPr="00EB5744">
        <w:rPr>
          <w:rFonts w:ascii="Courier New" w:hAnsi="Courier New"/>
          <w:sz w:val="20"/>
          <w:szCs w:val="20"/>
        </w:rPr>
        <w:t>simpleProfileTile</w:t>
      </w:r>
      <w:r w:rsidR="003A40CE">
        <w:t>"</w:t>
      </w:r>
      <w:r w:rsidR="003A40CE" w:rsidRPr="003A2023">
        <w:t xml:space="preserve"> </w:t>
      </w:r>
      <w:r w:rsidR="003A40CE">
        <w:t>or "</w:t>
      </w:r>
      <w:r w:rsidR="003A40CE" w:rsidRPr="00EB5744">
        <w:rPr>
          <w:rFonts w:ascii="Courier New" w:hAnsi="Courier New"/>
          <w:sz w:val="20"/>
          <w:szCs w:val="20"/>
        </w:rPr>
        <w:t>simpleProfile</w:t>
      </w:r>
      <w:r w:rsidR="003A40CE">
        <w:rPr>
          <w:rFonts w:ascii="Courier New" w:hAnsi="Courier New"/>
          <w:sz w:val="20"/>
          <w:szCs w:val="20"/>
        </w:rPr>
        <w:t>CRS</w:t>
      </w:r>
      <w:r w:rsidR="003A40CE" w:rsidRPr="00EB5744">
        <w:rPr>
          <w:rFonts w:ascii="Courier New" w:hAnsi="Courier New"/>
          <w:sz w:val="20"/>
          <w:szCs w:val="20"/>
        </w:rPr>
        <w:t>Tile</w:t>
      </w:r>
      <w:r w:rsidR="003A40CE">
        <w:t xml:space="preserve">" </w:t>
      </w:r>
      <w:r w:rsidR="002D48BE">
        <w:rPr>
          <w:lang w:val="en-GB"/>
        </w:rPr>
        <w:t xml:space="preserve">can be requested by supposing </w:t>
      </w:r>
      <w:r w:rsidR="002C51E7">
        <w:rPr>
          <w:lang w:val="en-GB"/>
        </w:rPr>
        <w:t>constant relation between TileCol</w:t>
      </w:r>
      <w:r w:rsidR="007F3364">
        <w:rPr>
          <w:lang w:val="en-GB"/>
        </w:rPr>
        <w:t>,</w:t>
      </w:r>
      <w:r w:rsidR="002C51E7">
        <w:rPr>
          <w:lang w:val="en-GB"/>
        </w:rPr>
        <w:t xml:space="preserve"> TileRow and the Bounding Box</w:t>
      </w:r>
      <w:r w:rsidR="003A2023" w:rsidRPr="003A2023">
        <w:rPr>
          <w:lang w:val="en-GB"/>
        </w:rPr>
        <w:t xml:space="preserve"> </w:t>
      </w:r>
      <w:r w:rsidR="002C51E7">
        <w:rPr>
          <w:lang w:val="en-GB"/>
        </w:rPr>
        <w:t xml:space="preserve">of </w:t>
      </w:r>
      <w:r w:rsidR="002D48BE">
        <w:rPr>
          <w:lang w:val="en-GB"/>
        </w:rPr>
        <w:t xml:space="preserve">its </w:t>
      </w:r>
      <w:r w:rsidR="002C51E7">
        <w:rPr>
          <w:lang w:val="en-GB"/>
        </w:rPr>
        <w:t>tile</w:t>
      </w:r>
      <w:r w:rsidR="002D48BE">
        <w:rPr>
          <w:lang w:val="en-GB"/>
        </w:rPr>
        <w:t>s</w:t>
      </w:r>
      <w:r w:rsidR="003A2023">
        <w:rPr>
          <w:lang w:val="en-GB"/>
        </w:rPr>
        <w:t>.</w:t>
      </w:r>
    </w:p>
    <w:p w14:paraId="46B44D9A" w14:textId="77777777" w:rsidR="003A2023" w:rsidRDefault="003A2023" w:rsidP="003A2023">
      <w:pPr>
        <w:rPr>
          <w:lang w:val="en-GB"/>
        </w:rPr>
      </w:pPr>
      <w:r>
        <w:rPr>
          <w:lang w:val="en-GB"/>
        </w:rPr>
        <w:t>Note that the existence of a ServiceMetadata</w:t>
      </w:r>
      <w:r w:rsidRPr="003A2023">
        <w:rPr>
          <w:lang w:val="en-GB"/>
        </w:rPr>
        <w:t xml:space="preserve"> document </w:t>
      </w:r>
      <w:r w:rsidR="00B30497">
        <w:rPr>
          <w:lang w:val="en-GB"/>
        </w:rPr>
        <w:t>is still mandatory for a server honouring this</w:t>
      </w:r>
      <w:r>
        <w:rPr>
          <w:lang w:val="en-GB"/>
        </w:rPr>
        <w:t xml:space="preserve"> profile</w:t>
      </w:r>
      <w:r w:rsidR="007A1FF3">
        <w:rPr>
          <w:lang w:val="en-GB"/>
        </w:rPr>
        <w:t xml:space="preserve"> even i</w:t>
      </w:r>
      <w:r w:rsidR="002D48BE">
        <w:rPr>
          <w:lang w:val="en-GB"/>
        </w:rPr>
        <w:t>f</w:t>
      </w:r>
      <w:r w:rsidR="007A1FF3">
        <w:rPr>
          <w:lang w:val="en-GB"/>
        </w:rPr>
        <w:t xml:space="preserve"> client</w:t>
      </w:r>
      <w:r w:rsidR="002D48BE">
        <w:rPr>
          <w:lang w:val="en-GB"/>
        </w:rPr>
        <w:t>s</w:t>
      </w:r>
      <w:r w:rsidR="007A1FF3">
        <w:rPr>
          <w:lang w:val="en-GB"/>
        </w:rPr>
        <w:t xml:space="preserve"> </w:t>
      </w:r>
      <w:r w:rsidR="008075D6">
        <w:rPr>
          <w:lang w:val="en-GB"/>
        </w:rPr>
        <w:t>cannot</w:t>
      </w:r>
      <w:r w:rsidR="007A1FF3">
        <w:rPr>
          <w:lang w:val="en-GB"/>
        </w:rPr>
        <w:t xml:space="preserve"> read it</w:t>
      </w:r>
      <w:r>
        <w:rPr>
          <w:lang w:val="en-GB"/>
        </w:rPr>
        <w:t xml:space="preserve">. </w:t>
      </w:r>
      <w:r w:rsidR="008075D6">
        <w:rPr>
          <w:lang w:val="en-GB"/>
        </w:rPr>
        <w:t>In</w:t>
      </w:r>
      <w:r w:rsidR="002D5EC3">
        <w:rPr>
          <w:lang w:val="en-GB"/>
        </w:rPr>
        <w:t>deed</w:t>
      </w:r>
      <w:r w:rsidR="002D48BE">
        <w:rPr>
          <w:lang w:val="en-GB"/>
        </w:rPr>
        <w:t xml:space="preserve">, many elements </w:t>
      </w:r>
      <w:r w:rsidR="00E42510">
        <w:rPr>
          <w:lang w:val="en-GB"/>
        </w:rPr>
        <w:t xml:space="preserve">in the ServiceMetadata document </w:t>
      </w:r>
      <w:r w:rsidR="002D48BE">
        <w:rPr>
          <w:lang w:val="en-GB"/>
        </w:rPr>
        <w:t xml:space="preserve">are </w:t>
      </w:r>
      <w:r w:rsidR="008075D6">
        <w:rPr>
          <w:lang w:val="en-GB"/>
        </w:rPr>
        <w:t xml:space="preserve">constrained </w:t>
      </w:r>
      <w:r w:rsidR="00E42510">
        <w:rPr>
          <w:lang w:val="en-GB"/>
        </w:rPr>
        <w:t>by this profile to fixed values that can be hardcoded in client implementations</w:t>
      </w:r>
      <w:r w:rsidR="002D48BE">
        <w:rPr>
          <w:lang w:val="en-GB"/>
        </w:rPr>
        <w:t xml:space="preserve">. </w:t>
      </w:r>
      <w:r w:rsidR="003A40CE">
        <w:rPr>
          <w:lang w:val="en-GB"/>
        </w:rPr>
        <w:t xml:space="preserve">As explained in subclause </w:t>
      </w:r>
      <w:r w:rsidR="00F9160B">
        <w:rPr>
          <w:lang w:val="en-GB"/>
        </w:rPr>
        <w:fldChar w:fldCharType="begin"/>
      </w:r>
      <w:r w:rsidR="003A40CE">
        <w:rPr>
          <w:lang w:val="en-GB"/>
        </w:rPr>
        <w:instrText xml:space="preserve"> REF _Ref402427991 \r \h </w:instrText>
      </w:r>
      <w:r w:rsidR="00F9160B">
        <w:rPr>
          <w:lang w:val="en-GB"/>
        </w:rPr>
      </w:r>
      <w:r w:rsidR="00F9160B">
        <w:rPr>
          <w:lang w:val="en-GB"/>
        </w:rPr>
        <w:fldChar w:fldCharType="separate"/>
      </w:r>
      <w:r w:rsidR="00C55DDF">
        <w:rPr>
          <w:lang w:val="en-GB"/>
        </w:rPr>
        <w:t>6.2</w:t>
      </w:r>
      <w:r w:rsidR="00F9160B">
        <w:rPr>
          <w:lang w:val="en-GB"/>
        </w:rPr>
        <w:fldChar w:fldCharType="end"/>
      </w:r>
      <w:r w:rsidR="003A40CE">
        <w:rPr>
          <w:lang w:val="en-GB"/>
        </w:rPr>
        <w:t>, s</w:t>
      </w:r>
      <w:r w:rsidR="002D48BE">
        <w:rPr>
          <w:lang w:val="en-GB"/>
        </w:rPr>
        <w:t xml:space="preserve">ome clients can use the ServiceMetadata document just to extract a list of URL templates. Other clients </w:t>
      </w:r>
      <w:r w:rsidR="003A40CE">
        <w:rPr>
          <w:lang w:val="en-GB"/>
        </w:rPr>
        <w:t xml:space="preserve">(see subclause </w:t>
      </w:r>
      <w:r w:rsidR="00F9160B">
        <w:rPr>
          <w:lang w:val="en-GB"/>
        </w:rPr>
        <w:fldChar w:fldCharType="begin"/>
      </w:r>
      <w:r w:rsidR="003A40CE">
        <w:rPr>
          <w:lang w:val="en-GB"/>
        </w:rPr>
        <w:instrText xml:space="preserve"> REF _Ref402428026 \r \h </w:instrText>
      </w:r>
      <w:r w:rsidR="00F9160B">
        <w:rPr>
          <w:lang w:val="en-GB"/>
        </w:rPr>
      </w:r>
      <w:r w:rsidR="00F9160B">
        <w:rPr>
          <w:lang w:val="en-GB"/>
        </w:rPr>
        <w:fldChar w:fldCharType="separate"/>
      </w:r>
      <w:r w:rsidR="00C55DDF">
        <w:rPr>
          <w:lang w:val="en-GB"/>
        </w:rPr>
        <w:t>6.3</w:t>
      </w:r>
      <w:r w:rsidR="00F9160B">
        <w:rPr>
          <w:lang w:val="en-GB"/>
        </w:rPr>
        <w:fldChar w:fldCharType="end"/>
      </w:r>
      <w:r w:rsidR="003A40CE">
        <w:rPr>
          <w:lang w:val="en-GB"/>
        </w:rPr>
        <w:t xml:space="preserve">) </w:t>
      </w:r>
      <w:r w:rsidR="00F3087D">
        <w:rPr>
          <w:lang w:val="en-GB"/>
        </w:rPr>
        <w:t>may</w:t>
      </w:r>
      <w:r>
        <w:rPr>
          <w:lang w:val="en-GB"/>
        </w:rPr>
        <w:t xml:space="preserve"> </w:t>
      </w:r>
      <w:r w:rsidR="00E42510">
        <w:rPr>
          <w:lang w:val="en-GB"/>
        </w:rPr>
        <w:t xml:space="preserve">already </w:t>
      </w:r>
      <w:r>
        <w:rPr>
          <w:lang w:val="en-GB"/>
        </w:rPr>
        <w:t xml:space="preserve">know </w:t>
      </w:r>
      <w:r w:rsidR="002D48BE">
        <w:rPr>
          <w:lang w:val="en-GB"/>
        </w:rPr>
        <w:t xml:space="preserve">the </w:t>
      </w:r>
      <w:r>
        <w:rPr>
          <w:lang w:val="en-GB"/>
        </w:rPr>
        <w:t>URL</w:t>
      </w:r>
      <w:r w:rsidR="002D48BE">
        <w:rPr>
          <w:lang w:val="en-GB"/>
        </w:rPr>
        <w:t xml:space="preserve"> template of some layers (and e.g. </w:t>
      </w:r>
      <w:r w:rsidR="0048030A" w:rsidRPr="0048030A">
        <w:rPr>
          <w:i/>
          <w:lang w:val="en-GB"/>
        </w:rPr>
        <w:t>extra dimension</w:t>
      </w:r>
      <w:r w:rsidR="00E42510">
        <w:rPr>
          <w:lang w:val="en-GB"/>
        </w:rPr>
        <w:t xml:space="preserve"> names</w:t>
      </w:r>
      <w:r w:rsidR="006358DD">
        <w:rPr>
          <w:lang w:val="en-GB"/>
        </w:rPr>
        <w:t xml:space="preserve"> and values</w:t>
      </w:r>
      <w:r w:rsidR="002D48BE">
        <w:rPr>
          <w:lang w:val="en-GB"/>
        </w:rPr>
        <w:t>)</w:t>
      </w:r>
      <w:r>
        <w:rPr>
          <w:lang w:val="en-GB"/>
        </w:rPr>
        <w:t xml:space="preserve"> </w:t>
      </w:r>
      <w:r w:rsidR="00F3087D">
        <w:rPr>
          <w:lang w:val="en-GB"/>
        </w:rPr>
        <w:t xml:space="preserve">by other means </w:t>
      </w:r>
      <w:r w:rsidR="009469A3">
        <w:rPr>
          <w:lang w:val="en-GB"/>
        </w:rPr>
        <w:t xml:space="preserve">rather than </w:t>
      </w:r>
      <w:r w:rsidR="002D48BE">
        <w:rPr>
          <w:lang w:val="en-GB"/>
        </w:rPr>
        <w:t xml:space="preserve">extracting them from </w:t>
      </w:r>
      <w:r w:rsidR="009469A3">
        <w:rPr>
          <w:lang w:val="en-GB"/>
        </w:rPr>
        <w:t xml:space="preserve">the </w:t>
      </w:r>
      <w:r w:rsidR="00F3087D">
        <w:rPr>
          <w:lang w:val="en-GB"/>
        </w:rPr>
        <w:t>ServiceMetadata document.</w:t>
      </w:r>
    </w:p>
    <w:p w14:paraId="0E11E870" w14:textId="77777777" w:rsidR="008437E6" w:rsidRDefault="008437E6" w:rsidP="003A2023">
      <w:pPr>
        <w:rPr>
          <w:lang w:val="en-GB"/>
        </w:rPr>
      </w:pPr>
      <w:r>
        <w:rPr>
          <w:lang w:val="en-GB"/>
        </w:rPr>
        <w:t xml:space="preserve">As will be </w:t>
      </w:r>
      <w:r w:rsidR="002D48BE">
        <w:rPr>
          <w:lang w:val="en-GB"/>
        </w:rPr>
        <w:t xml:space="preserve">presented </w:t>
      </w:r>
      <w:r>
        <w:rPr>
          <w:lang w:val="en-GB"/>
        </w:rPr>
        <w:t xml:space="preserve">later, </w:t>
      </w:r>
      <w:r w:rsidRPr="003A2023">
        <w:t xml:space="preserve">http://www.opengis.net/spec/wmts-simple/1.0/conf/simple-profile </w:t>
      </w:r>
      <w:r>
        <w:t xml:space="preserve">and </w:t>
      </w:r>
      <w:r w:rsidR="00F83750" w:rsidRPr="00F83750">
        <w:t>http://www.opengis.net/spec/wmts-simple/1.0/conf/simple-profile/CRS84</w:t>
      </w:r>
      <w:r>
        <w:t xml:space="preserve"> are </w:t>
      </w:r>
      <w:r w:rsidR="003A40CE">
        <w:t xml:space="preserve">almost </w:t>
      </w:r>
      <w:r>
        <w:t xml:space="preserve">identical </w:t>
      </w:r>
      <w:r w:rsidR="003A40CE">
        <w:t xml:space="preserve">but </w:t>
      </w:r>
      <w:r w:rsidR="006358DD">
        <w:t>implies</w:t>
      </w:r>
      <w:r w:rsidR="003A40CE">
        <w:t xml:space="preserve"> support </w:t>
      </w:r>
      <w:r w:rsidR="008075D6">
        <w:t xml:space="preserve">a different </w:t>
      </w:r>
      <w:r w:rsidR="003A40CE">
        <w:t>TileMatrixSet</w:t>
      </w:r>
      <w:r>
        <w:t>.</w:t>
      </w:r>
    </w:p>
    <w:p w14:paraId="600EBBD8" w14:textId="77777777" w:rsidR="00F3087D" w:rsidRDefault="00FE081B" w:rsidP="00F3087D">
      <w:pPr>
        <w:pStyle w:val="Heading2"/>
      </w:pPr>
      <w:bookmarkStart w:id="40" w:name="_Toc421700810"/>
      <w:r>
        <w:t>REST s</w:t>
      </w:r>
      <w:r w:rsidR="00F3087D">
        <w:t>ervice binding</w:t>
      </w:r>
      <w:bookmarkEnd w:id="40"/>
    </w:p>
    <w:p w14:paraId="30493F49" w14:textId="77777777" w:rsidR="00F3087D" w:rsidRDefault="00F3087D" w:rsidP="00F3087D">
      <w:pPr>
        <w:pStyle w:val="Requirement"/>
      </w:pPr>
      <w:bookmarkStart w:id="41" w:name="_Ref364847234"/>
      <w:bookmarkStart w:id="42" w:name="_Toc421700834"/>
      <w:r w:rsidRPr="00C2313E">
        <w:rPr>
          <w:b/>
        </w:rPr>
        <w:t>req/simple-profile/wmts-profile-rest</w:t>
      </w:r>
      <w:r>
        <w:br/>
      </w:r>
      <w:r w:rsidRPr="003A2023">
        <w:t>WMTS service</w:t>
      </w:r>
      <w:r w:rsidR="002D48BE">
        <w:t>s</w:t>
      </w:r>
      <w:r w:rsidRPr="003A2023">
        <w:t xml:space="preserve"> implementing this profile </w:t>
      </w:r>
      <w:r w:rsidR="003E25F6" w:rsidRPr="003A2023">
        <w:t xml:space="preserve">SHALL </w:t>
      </w:r>
      <w:r w:rsidRPr="003A2023">
        <w:t xml:space="preserve">support </w:t>
      </w:r>
      <w:r w:rsidR="002D4F37">
        <w:t xml:space="preserve">the </w:t>
      </w:r>
      <w:r w:rsidRPr="003A2023">
        <w:t>WMTS 1.0 REST binding</w:t>
      </w:r>
      <w:r w:rsidR="009469A3">
        <w:t>.</w:t>
      </w:r>
      <w:bookmarkEnd w:id="41"/>
      <w:bookmarkEnd w:id="42"/>
    </w:p>
    <w:p w14:paraId="050DA9FE" w14:textId="77777777" w:rsidR="003A2023" w:rsidRPr="003A2023" w:rsidRDefault="003A2023" w:rsidP="003A2023">
      <w:pPr>
        <w:rPr>
          <w:lang w:val="en-GB"/>
        </w:rPr>
      </w:pPr>
      <w:r w:rsidRPr="003A2023">
        <w:rPr>
          <w:lang w:val="en-GB"/>
        </w:rPr>
        <w:t>This do</w:t>
      </w:r>
      <w:r w:rsidR="00F3087D">
        <w:rPr>
          <w:lang w:val="en-GB"/>
        </w:rPr>
        <w:t>es</w:t>
      </w:r>
      <w:r w:rsidRPr="003A2023">
        <w:rPr>
          <w:lang w:val="en-GB"/>
        </w:rPr>
        <w:t xml:space="preserve"> not exclude </w:t>
      </w:r>
      <w:r w:rsidR="009469A3">
        <w:rPr>
          <w:lang w:val="en-GB"/>
        </w:rPr>
        <w:t xml:space="preserve">the server to support </w:t>
      </w:r>
      <w:r w:rsidRPr="003A2023">
        <w:rPr>
          <w:lang w:val="en-GB"/>
        </w:rPr>
        <w:t xml:space="preserve">other bindings </w:t>
      </w:r>
      <w:r w:rsidR="00EA3E6B">
        <w:rPr>
          <w:lang w:val="en-GB"/>
        </w:rPr>
        <w:t xml:space="preserve">but </w:t>
      </w:r>
      <w:r w:rsidR="009469A3">
        <w:rPr>
          <w:lang w:val="en-GB"/>
        </w:rPr>
        <w:t xml:space="preserve">these </w:t>
      </w:r>
      <w:r w:rsidR="00EA3E6B">
        <w:rPr>
          <w:lang w:val="en-GB"/>
        </w:rPr>
        <w:t>can be ignored by</w:t>
      </w:r>
      <w:r w:rsidR="00E42510">
        <w:rPr>
          <w:lang w:val="en-GB"/>
        </w:rPr>
        <w:t xml:space="preserve"> clients th</w:t>
      </w:r>
      <w:r w:rsidR="00C26B54">
        <w:rPr>
          <w:lang w:val="en-GB"/>
        </w:rPr>
        <w:t>at</w:t>
      </w:r>
      <w:r w:rsidR="00E42510">
        <w:rPr>
          <w:lang w:val="en-GB"/>
        </w:rPr>
        <w:t xml:space="preserve"> support </w:t>
      </w:r>
      <w:r w:rsidR="00A26773">
        <w:rPr>
          <w:lang w:val="en-GB"/>
        </w:rPr>
        <w:t xml:space="preserve">only </w:t>
      </w:r>
      <w:r w:rsidR="00E42510">
        <w:rPr>
          <w:lang w:val="en-GB"/>
        </w:rPr>
        <w:t xml:space="preserve">this </w:t>
      </w:r>
      <w:r w:rsidR="00FE463E">
        <w:rPr>
          <w:lang w:val="en-GB"/>
        </w:rPr>
        <w:t xml:space="preserve">WMTS </w:t>
      </w:r>
      <w:r w:rsidR="005E69E3">
        <w:rPr>
          <w:lang w:val="en-GB"/>
        </w:rPr>
        <w:t>S</w:t>
      </w:r>
      <w:r w:rsidR="00FE463E">
        <w:rPr>
          <w:lang w:val="en-GB"/>
        </w:rPr>
        <w:t xml:space="preserve">imple </w:t>
      </w:r>
      <w:r w:rsidR="00E42510">
        <w:rPr>
          <w:lang w:val="en-GB"/>
        </w:rPr>
        <w:t>Profile</w:t>
      </w:r>
      <w:r w:rsidR="00F3087D">
        <w:rPr>
          <w:lang w:val="en-GB"/>
        </w:rPr>
        <w:t>.</w:t>
      </w:r>
    </w:p>
    <w:p w14:paraId="783F19E9" w14:textId="77777777" w:rsidR="00FE081B" w:rsidRPr="00FE081B" w:rsidRDefault="00FE081B" w:rsidP="00FE081B">
      <w:pPr>
        <w:pStyle w:val="Heading2"/>
      </w:pPr>
      <w:bookmarkStart w:id="43" w:name="_Toc402072388"/>
      <w:bookmarkStart w:id="44" w:name="_Toc402525969"/>
      <w:bookmarkStart w:id="45" w:name="_Toc402940207"/>
      <w:bookmarkStart w:id="46" w:name="_Toc402940777"/>
      <w:bookmarkStart w:id="47" w:name="_Toc402072389"/>
      <w:bookmarkStart w:id="48" w:name="_Toc402525970"/>
      <w:bookmarkStart w:id="49" w:name="_Toc402940208"/>
      <w:bookmarkStart w:id="50" w:name="_Toc402940778"/>
      <w:bookmarkStart w:id="51" w:name="_Toc402072391"/>
      <w:bookmarkStart w:id="52" w:name="_Toc402525972"/>
      <w:bookmarkStart w:id="53" w:name="_Toc402940210"/>
      <w:bookmarkStart w:id="54" w:name="_Toc402940780"/>
      <w:bookmarkStart w:id="55" w:name="_Toc402072392"/>
      <w:bookmarkStart w:id="56" w:name="_Toc402525973"/>
      <w:bookmarkStart w:id="57" w:name="_Toc402940211"/>
      <w:bookmarkStart w:id="58" w:name="_Toc402940781"/>
      <w:bookmarkStart w:id="59" w:name="_Toc402072393"/>
      <w:bookmarkStart w:id="60" w:name="_Toc402525974"/>
      <w:bookmarkStart w:id="61" w:name="_Toc402940212"/>
      <w:bookmarkStart w:id="62" w:name="_Toc402940782"/>
      <w:bookmarkStart w:id="63" w:name="_Toc402072394"/>
      <w:bookmarkStart w:id="64" w:name="_Toc402525975"/>
      <w:bookmarkStart w:id="65" w:name="_Toc402940213"/>
      <w:bookmarkStart w:id="66" w:name="_Toc402940783"/>
      <w:bookmarkStart w:id="67" w:name="_Toc402072395"/>
      <w:bookmarkStart w:id="68" w:name="_Toc402525976"/>
      <w:bookmarkStart w:id="69" w:name="_Toc402940214"/>
      <w:bookmarkStart w:id="70" w:name="_Toc402940784"/>
      <w:bookmarkStart w:id="71" w:name="_Toc402072401"/>
      <w:bookmarkStart w:id="72" w:name="_Toc402525982"/>
      <w:bookmarkStart w:id="73" w:name="_Toc402940220"/>
      <w:bookmarkStart w:id="74" w:name="_Toc402940790"/>
      <w:bookmarkStart w:id="75" w:name="_Toc402072402"/>
      <w:bookmarkStart w:id="76" w:name="_Toc402525983"/>
      <w:bookmarkStart w:id="77" w:name="_Toc402940221"/>
      <w:bookmarkStart w:id="78" w:name="_Toc402940791"/>
      <w:bookmarkStart w:id="79" w:name="_Toc402072403"/>
      <w:bookmarkStart w:id="80" w:name="_Toc402525984"/>
      <w:bookmarkStart w:id="81" w:name="_Toc402940222"/>
      <w:bookmarkStart w:id="82" w:name="_Toc402940792"/>
      <w:bookmarkStart w:id="83" w:name="_Toc42170081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Fixed URL template</w:t>
      </w:r>
      <w:bookmarkEnd w:id="83"/>
    </w:p>
    <w:p w14:paraId="27D1F908" w14:textId="77777777" w:rsidR="008075D6" w:rsidRDefault="00FE081B" w:rsidP="00D248FB">
      <w:pPr>
        <w:pStyle w:val="Requirement"/>
      </w:pPr>
      <w:bookmarkStart w:id="84" w:name="_Ref418862226"/>
      <w:bookmarkStart w:id="85" w:name="_Toc421700835"/>
      <w:bookmarkStart w:id="86" w:name="_Ref364847258"/>
      <w:r w:rsidRPr="000A7A20">
        <w:rPr>
          <w:b/>
        </w:rPr>
        <w:t>req/simple-profile/wmts-profile-tile-url-template</w:t>
      </w:r>
      <w:r w:rsidR="00F3087D">
        <w:br/>
      </w:r>
      <w:r w:rsidR="008075D6">
        <w:t xml:space="preserve">When the URI used to declare conformance to the profile is http://www.opengis.net/spec/wmts-simple/1.0/conf/simple-profile, at </w:t>
      </w:r>
      <w:r w:rsidR="000A7A20">
        <w:t>least one</w:t>
      </w:r>
      <w:r w:rsidR="00D13F4A">
        <w:t xml:space="preserve"> layer in </w:t>
      </w:r>
      <w:r w:rsidRPr="003A2023">
        <w:t>WMTS service</w:t>
      </w:r>
      <w:r w:rsidR="00EB5744">
        <w:t>s</w:t>
      </w:r>
      <w:r w:rsidRPr="003A2023">
        <w:t xml:space="preserve"> implementing this profile SHALL </w:t>
      </w:r>
      <w:r w:rsidR="00435958">
        <w:t>have</w:t>
      </w:r>
      <w:r w:rsidR="00435958" w:rsidRPr="003A2023">
        <w:t xml:space="preserve"> </w:t>
      </w:r>
      <w:r w:rsidR="008075D6">
        <w:t xml:space="preserve">either </w:t>
      </w:r>
      <w:r w:rsidR="00EB5744">
        <w:t xml:space="preserve">at least </w:t>
      </w:r>
      <w:r>
        <w:t>one</w:t>
      </w:r>
      <w:r w:rsidRPr="003A2023">
        <w:t xml:space="preserve"> </w:t>
      </w:r>
      <w:r w:rsidR="003E25F6">
        <w:t xml:space="preserve">URL </w:t>
      </w:r>
      <w:r w:rsidRPr="003A2023">
        <w:t xml:space="preserve">template </w:t>
      </w:r>
      <w:r w:rsidR="000A7A20">
        <w:t xml:space="preserve">of </w:t>
      </w:r>
      <w:r w:rsidR="00A2008B">
        <w:t xml:space="preserve">the </w:t>
      </w:r>
      <w:r w:rsidR="0048030A" w:rsidRPr="0048030A">
        <w:rPr>
          <w:rFonts w:ascii="Courier New" w:hAnsi="Courier New"/>
          <w:noProof w:val="0"/>
          <w:sz w:val="20"/>
          <w:szCs w:val="20"/>
          <w:lang w:val="en-US"/>
        </w:rPr>
        <w:t>resourceType</w:t>
      </w:r>
      <w:r w:rsidR="000A7A20">
        <w:t xml:space="preserve"> "</w:t>
      </w:r>
      <w:r w:rsidR="0048030A" w:rsidRPr="0048030A">
        <w:rPr>
          <w:rFonts w:ascii="Courier New" w:hAnsi="Courier New"/>
          <w:noProof w:val="0"/>
          <w:sz w:val="20"/>
          <w:szCs w:val="20"/>
          <w:lang w:val="en-US"/>
        </w:rPr>
        <w:t>simpleProfileTile</w:t>
      </w:r>
      <w:r w:rsidR="000A7A20">
        <w:t>"</w:t>
      </w:r>
      <w:r w:rsidR="000A7A20" w:rsidRPr="003A2023">
        <w:t xml:space="preserve"> </w:t>
      </w:r>
      <w:r w:rsidRPr="003A2023">
        <w:t>for getting til</w:t>
      </w:r>
      <w:r>
        <w:t xml:space="preserve">es back in </w:t>
      </w:r>
      <w:r w:rsidR="008075D6">
        <w:t>image/png or image/jpeg format</w:t>
      </w:r>
      <w:r w:rsidR="00EB5744">
        <w:t>.</w:t>
      </w:r>
      <w:r w:rsidR="008075D6">
        <w:t xml:space="preserve"> Furthermore these URL templates</w:t>
      </w:r>
      <w:r w:rsidR="008075D6" w:rsidRPr="003A2023">
        <w:t xml:space="preserve"> </w:t>
      </w:r>
      <w:r w:rsidR="008075D6">
        <w:t>only present</w:t>
      </w:r>
      <w:r w:rsidR="00463BE4">
        <w:t>s</w:t>
      </w:r>
      <w:r w:rsidR="008075D6">
        <w:t xml:space="preserve"> {TileMatrix}, {TileRow} and {TileCol} and </w:t>
      </w:r>
      <w:r w:rsidR="008075D6" w:rsidRPr="0048030A">
        <w:rPr>
          <w:i/>
        </w:rPr>
        <w:t>extra dimensions</w:t>
      </w:r>
      <w:r w:rsidR="008075D6">
        <w:t xml:space="preserve"> as parameters (other parameters need to be already resolved as direct values or simply not present).</w:t>
      </w:r>
      <w:bookmarkEnd w:id="84"/>
      <w:bookmarkEnd w:id="85"/>
    </w:p>
    <w:p w14:paraId="3D4B6546" w14:textId="77777777" w:rsidR="00F3087D" w:rsidRDefault="00E927C6" w:rsidP="00D248FB">
      <w:pPr>
        <w:pStyle w:val="Requirement"/>
      </w:pPr>
      <w:bookmarkStart w:id="87" w:name="_Ref418862360"/>
      <w:bookmarkStart w:id="88" w:name="_Toc421700836"/>
      <w:r w:rsidRPr="000A7A20">
        <w:rPr>
          <w:b/>
        </w:rPr>
        <w:t>req/simple-profile/wmts-profile-tile-url-template</w:t>
      </w:r>
      <w:r w:rsidR="00851C18" w:rsidRPr="008C0EF0">
        <w:rPr>
          <w:b/>
        </w:rPr>
        <w:t>-crs84</w:t>
      </w:r>
      <w:r>
        <w:br/>
      </w:r>
      <w:r w:rsidR="008075D6">
        <w:t>W</w:t>
      </w:r>
      <w:r w:rsidR="00EB5744">
        <w:t xml:space="preserve">hen the URI used to declare conformance to the profile is http://www.opengis.net/spec/wmts-simple/1.0/conf/simple-profile/CRS84, at least one layer in </w:t>
      </w:r>
      <w:r w:rsidR="00EB5744" w:rsidRPr="003A2023">
        <w:t>WMTS service</w:t>
      </w:r>
      <w:r w:rsidR="00EB5744">
        <w:t>s</w:t>
      </w:r>
      <w:r w:rsidR="00EB5744" w:rsidRPr="003A2023">
        <w:t xml:space="preserve"> implementing this profile SHALL </w:t>
      </w:r>
      <w:r w:rsidR="00EB5744">
        <w:t>have</w:t>
      </w:r>
      <w:r w:rsidR="00EB5744" w:rsidRPr="003A2023">
        <w:t xml:space="preserve"> </w:t>
      </w:r>
      <w:r w:rsidR="00EB5744">
        <w:t>at least one</w:t>
      </w:r>
      <w:r w:rsidR="00EB5744" w:rsidRPr="003A2023">
        <w:t xml:space="preserve"> </w:t>
      </w:r>
      <w:r w:rsidR="00EB5744">
        <w:t xml:space="preserve">a URL </w:t>
      </w:r>
      <w:r w:rsidR="00EB5744" w:rsidRPr="003A2023">
        <w:t xml:space="preserve">template </w:t>
      </w:r>
      <w:r w:rsidR="00EB5744">
        <w:t>of resourceType "</w:t>
      </w:r>
      <w:r w:rsidR="0048030A" w:rsidRPr="0048030A">
        <w:rPr>
          <w:rFonts w:ascii="Courier New" w:hAnsi="Courier New"/>
          <w:noProof w:val="0"/>
          <w:sz w:val="20"/>
          <w:szCs w:val="20"/>
          <w:lang w:val="en-US"/>
        </w:rPr>
        <w:t>simpleProfileCRS84Tile</w:t>
      </w:r>
      <w:r w:rsidR="00EB5744">
        <w:t>"</w:t>
      </w:r>
      <w:r w:rsidR="00EB5744" w:rsidRPr="003A2023">
        <w:t xml:space="preserve"> f</w:t>
      </w:r>
      <w:r w:rsidR="00D248FB">
        <w:t>or getting tiles back in image/png or image/jpeg format</w:t>
      </w:r>
      <w:r w:rsidR="00EB5744">
        <w:t xml:space="preserve">. Furthermore </w:t>
      </w:r>
      <w:r w:rsidR="000A7A20">
        <w:t>the</w:t>
      </w:r>
      <w:r w:rsidR="00EB5744">
        <w:t>se</w:t>
      </w:r>
      <w:r w:rsidR="00A2008B">
        <w:t xml:space="preserve"> URL</w:t>
      </w:r>
      <w:r w:rsidR="000A7A20">
        <w:t xml:space="preserve"> template</w:t>
      </w:r>
      <w:r w:rsidR="00EB5744">
        <w:t>s</w:t>
      </w:r>
      <w:r w:rsidR="00FE081B" w:rsidRPr="003A2023">
        <w:t xml:space="preserve"> </w:t>
      </w:r>
      <w:r w:rsidR="00924A84">
        <w:t xml:space="preserve">only </w:t>
      </w:r>
      <w:r w:rsidR="00A2008B">
        <w:t>present</w:t>
      </w:r>
      <w:r w:rsidR="00463BE4">
        <w:t>s</w:t>
      </w:r>
      <w:r w:rsidR="00924A84">
        <w:t xml:space="preserve"> {TileMatrix}, {TileRow} and {TileCol} </w:t>
      </w:r>
      <w:r w:rsidR="00681BB7">
        <w:t xml:space="preserve">and </w:t>
      </w:r>
      <w:r w:rsidR="0048030A" w:rsidRPr="0048030A">
        <w:rPr>
          <w:i/>
        </w:rPr>
        <w:t>extra dimensions</w:t>
      </w:r>
      <w:r w:rsidR="00681BB7">
        <w:t xml:space="preserve"> </w:t>
      </w:r>
      <w:r w:rsidR="00924A84">
        <w:t>as par</w:t>
      </w:r>
      <w:r w:rsidR="00FE183B">
        <w:t>a</w:t>
      </w:r>
      <w:r w:rsidR="00924A84">
        <w:t>meter</w:t>
      </w:r>
      <w:r w:rsidR="00681BB7">
        <w:t>s</w:t>
      </w:r>
      <w:r w:rsidR="00924A84">
        <w:t xml:space="preserve"> </w:t>
      </w:r>
      <w:r w:rsidR="00681BB7">
        <w:t>(other parameters need to be already resolved</w:t>
      </w:r>
      <w:r w:rsidR="00A2008B">
        <w:t xml:space="preserve"> as direct values or simply not present</w:t>
      </w:r>
      <w:r w:rsidR="00435958">
        <w:t>)</w:t>
      </w:r>
      <w:r w:rsidR="00FE081B" w:rsidRPr="003A2023">
        <w:t>.</w:t>
      </w:r>
      <w:bookmarkEnd w:id="86"/>
      <w:bookmarkEnd w:id="87"/>
      <w:bookmarkEnd w:id="88"/>
    </w:p>
    <w:p w14:paraId="1078FF35" w14:textId="77777777" w:rsidR="003A2023" w:rsidRPr="003A2023" w:rsidRDefault="00D537F0" w:rsidP="003A2023">
      <w:pPr>
        <w:rPr>
          <w:lang w:val="en-GB"/>
        </w:rPr>
      </w:pPr>
      <w:r>
        <w:rPr>
          <w:lang w:val="en-GB"/>
        </w:rPr>
        <w:t>C</w:t>
      </w:r>
      <w:r w:rsidR="008075D6">
        <w:t>lients need to be able to parse and populate these URL templates to request tiles.</w:t>
      </w:r>
      <w:r w:rsidR="008075D6">
        <w:rPr>
          <w:lang w:val="en-GB"/>
        </w:rPr>
        <w:t xml:space="preserve"> </w:t>
      </w:r>
      <w:r w:rsidR="00C26B54">
        <w:rPr>
          <w:lang w:val="en-GB"/>
        </w:rPr>
        <w:t>In the</w:t>
      </w:r>
      <w:r w:rsidR="003A2023" w:rsidRPr="003A2023">
        <w:rPr>
          <w:lang w:val="en-GB"/>
        </w:rPr>
        <w:t xml:space="preserve"> ServiceMetadata document layer </w:t>
      </w:r>
      <w:r>
        <w:rPr>
          <w:lang w:val="en-GB"/>
        </w:rPr>
        <w:t xml:space="preserve">conformant to WMTS </w:t>
      </w:r>
      <w:r w:rsidR="003A2023" w:rsidRPr="003A2023">
        <w:rPr>
          <w:lang w:val="en-GB"/>
        </w:rPr>
        <w:t>ad</w:t>
      </w:r>
      <w:r w:rsidR="001E6441">
        <w:rPr>
          <w:lang w:val="en-GB"/>
        </w:rPr>
        <w:t>vertises URL template</w:t>
      </w:r>
      <w:r w:rsidR="00AB277F">
        <w:rPr>
          <w:lang w:val="en-GB"/>
        </w:rPr>
        <w:t>s</w:t>
      </w:r>
      <w:r w:rsidR="001E6441">
        <w:rPr>
          <w:lang w:val="en-GB"/>
        </w:rPr>
        <w:t xml:space="preserve"> </w:t>
      </w:r>
      <w:r>
        <w:rPr>
          <w:lang w:val="en-GB"/>
        </w:rPr>
        <w:t>like some of the following</w:t>
      </w:r>
      <w:r w:rsidR="001E6441">
        <w:rPr>
          <w:lang w:val="en-GB"/>
        </w:rPr>
        <w:t>:</w:t>
      </w:r>
    </w:p>
    <w:p w14:paraId="0CE34064" w14:textId="77777777" w:rsidR="004765DF" w:rsidRDefault="0048030A">
      <w:pPr>
        <w:pStyle w:val="CODE"/>
        <w:pBdr>
          <w:top w:val="single" w:sz="4" w:space="1" w:color="auto"/>
          <w:left w:val="single" w:sz="4" w:space="4" w:color="auto"/>
          <w:bottom w:val="single" w:sz="4" w:space="1" w:color="auto"/>
          <w:right w:val="single" w:sz="4" w:space="4" w:color="auto"/>
        </w:pBdr>
        <w:rPr>
          <w:lang w:val="en-GB"/>
        </w:rPr>
      </w:pPr>
      <w:r w:rsidRPr="0048030A">
        <w:rPr>
          <w:lang w:val="en-GB"/>
        </w:rPr>
        <w:lastRenderedPageBreak/>
        <w:t>&lt;ResourceURL format="image/png" resourceType="</w:t>
      </w:r>
      <w:r w:rsidR="00EB5744" w:rsidRPr="00EB5744">
        <w:rPr>
          <w:lang w:val="en-GB"/>
        </w:rPr>
        <w:t>simpleProfileTile</w:t>
      </w:r>
      <w:r w:rsidRPr="0048030A">
        <w:rPr>
          <w:lang w:val="en-GB"/>
        </w:rPr>
        <w:t>" template="http://www.server.bob/path/layer</w:t>
      </w:r>
      <w:r w:rsidR="00051B53">
        <w:rPr>
          <w:lang w:val="en-GB"/>
        </w:rPr>
        <w:t>1</w:t>
      </w:r>
      <w:r w:rsidRPr="0048030A">
        <w:rPr>
          <w:lang w:val="en-GB"/>
        </w:rPr>
        <w:t>/</w:t>
      </w:r>
      <w:r w:rsidR="00051B53" w:rsidRPr="00051B53">
        <w:rPr>
          <w:lang w:val="en-GB"/>
        </w:rPr>
        <w:t>World</w:t>
      </w:r>
      <w:r w:rsidR="009C2883">
        <w:rPr>
          <w:lang w:val="en-GB"/>
        </w:rPr>
        <w:t>Web</w:t>
      </w:r>
      <w:r w:rsidR="00051B53" w:rsidRPr="00051B53">
        <w:rPr>
          <w:lang w:val="en-GB"/>
        </w:rPr>
        <w:t>MercatorQuad</w:t>
      </w:r>
      <w:r w:rsidRPr="0048030A">
        <w:rPr>
          <w:lang w:val="en-GB"/>
        </w:rPr>
        <w:t>/{TileMatrix}/{TileCol}/{TileRow}.png"/&gt;</w:t>
      </w:r>
    </w:p>
    <w:p w14:paraId="0529EF49" w14:textId="77777777" w:rsidR="004765DF" w:rsidRDefault="0048030A">
      <w:pPr>
        <w:pStyle w:val="CODE"/>
        <w:pBdr>
          <w:top w:val="single" w:sz="4" w:space="1" w:color="auto"/>
          <w:left w:val="single" w:sz="4" w:space="4" w:color="auto"/>
          <w:bottom w:val="single" w:sz="4" w:space="1" w:color="auto"/>
          <w:right w:val="single" w:sz="4" w:space="4" w:color="auto"/>
        </w:pBdr>
        <w:rPr>
          <w:lang w:val="en-GB"/>
        </w:rPr>
      </w:pPr>
      <w:r w:rsidRPr="0048030A">
        <w:rPr>
          <w:lang w:val="en-GB"/>
        </w:rPr>
        <w:t>&lt;ResourceURL format="image/</w:t>
      </w:r>
      <w:r w:rsidR="00051B53">
        <w:rPr>
          <w:lang w:val="en-GB"/>
        </w:rPr>
        <w:t>png</w:t>
      </w:r>
      <w:r w:rsidRPr="0048030A">
        <w:rPr>
          <w:lang w:val="en-GB"/>
        </w:rPr>
        <w:t>" resourceType="</w:t>
      </w:r>
      <w:r w:rsidR="00EB5744" w:rsidRPr="00EB5744">
        <w:rPr>
          <w:lang w:val="en-GB"/>
        </w:rPr>
        <w:t>simpleProfile</w:t>
      </w:r>
      <w:r w:rsidR="00051B53">
        <w:rPr>
          <w:lang w:val="en-GB"/>
        </w:rPr>
        <w:t>CRS84</w:t>
      </w:r>
      <w:r w:rsidR="00EB5744" w:rsidRPr="00EB5744">
        <w:rPr>
          <w:lang w:val="en-GB"/>
        </w:rPr>
        <w:t>Tile</w:t>
      </w:r>
      <w:r w:rsidRPr="0048030A">
        <w:rPr>
          <w:lang w:val="en-GB"/>
        </w:rPr>
        <w:t>" template="http://www.server.bob/path/layer</w:t>
      </w:r>
      <w:r w:rsidR="00051B53">
        <w:rPr>
          <w:lang w:val="en-GB"/>
        </w:rPr>
        <w:t>1</w:t>
      </w:r>
      <w:r w:rsidRPr="0048030A">
        <w:rPr>
          <w:lang w:val="en-GB"/>
        </w:rPr>
        <w:t>/</w:t>
      </w:r>
      <w:r w:rsidR="00051B53" w:rsidRPr="00051B53">
        <w:rPr>
          <w:lang w:val="en-GB"/>
        </w:rPr>
        <w:t>World</w:t>
      </w:r>
      <w:r w:rsidR="00051B53">
        <w:rPr>
          <w:lang w:val="en-GB"/>
        </w:rPr>
        <w:t>CRS84</w:t>
      </w:r>
      <w:r w:rsidR="00051B53" w:rsidRPr="00051B53">
        <w:rPr>
          <w:lang w:val="en-GB"/>
        </w:rPr>
        <w:t>Quad</w:t>
      </w:r>
      <w:r w:rsidRPr="0048030A">
        <w:rPr>
          <w:lang w:val="en-GB"/>
        </w:rPr>
        <w:t>/{TileMatrix}/{TileCol}/{TileRow}.</w:t>
      </w:r>
      <w:r w:rsidR="00051B53">
        <w:rPr>
          <w:lang w:val="en-GB"/>
        </w:rPr>
        <w:t>png</w:t>
      </w:r>
      <w:r w:rsidRPr="0048030A">
        <w:rPr>
          <w:lang w:val="en-GB"/>
        </w:rPr>
        <w:t>"/&gt;</w:t>
      </w:r>
    </w:p>
    <w:p w14:paraId="34CD646A" w14:textId="77777777" w:rsidR="003A2023" w:rsidRPr="003A2023" w:rsidRDefault="003A2023" w:rsidP="00F600E1">
      <w:pPr>
        <w:pStyle w:val="CODE"/>
      </w:pPr>
      <w:r w:rsidRPr="003A2023">
        <w:t>...</w:t>
      </w:r>
    </w:p>
    <w:p w14:paraId="46920662" w14:textId="77777777" w:rsidR="003A2023" w:rsidRDefault="003A2023" w:rsidP="003A2023">
      <w:pPr>
        <w:rPr>
          <w:lang w:val="en-GB"/>
        </w:rPr>
      </w:pPr>
    </w:p>
    <w:p w14:paraId="6B0BA934" w14:textId="77777777" w:rsidR="00124FF3" w:rsidRDefault="00124FF3" w:rsidP="003A2023">
      <w:pPr>
        <w:rPr>
          <w:lang w:val="en-GB"/>
        </w:rPr>
      </w:pPr>
      <w:r>
        <w:rPr>
          <w:lang w:val="en-GB"/>
        </w:rPr>
        <w:t>Note that if you want the same tiles to be accessible for a base WMTS</w:t>
      </w:r>
      <w:r w:rsidR="00A2008B">
        <w:rPr>
          <w:lang w:val="en-GB"/>
        </w:rPr>
        <w:t xml:space="preserve"> 1.0</w:t>
      </w:r>
      <w:r>
        <w:rPr>
          <w:lang w:val="en-GB"/>
        </w:rPr>
        <w:t xml:space="preserve"> client</w:t>
      </w:r>
      <w:r w:rsidR="00051B53">
        <w:rPr>
          <w:lang w:val="en-GB"/>
        </w:rPr>
        <w:t xml:space="preserve"> (that </w:t>
      </w:r>
      <w:r w:rsidR="002D4F37">
        <w:rPr>
          <w:lang w:val="en-GB"/>
        </w:rPr>
        <w:t>is not</w:t>
      </w:r>
      <w:r w:rsidR="00051B53">
        <w:rPr>
          <w:lang w:val="en-GB"/>
        </w:rPr>
        <w:t xml:space="preserve"> aware of the existence of this profile)</w:t>
      </w:r>
      <w:r w:rsidR="00A2008B">
        <w:rPr>
          <w:lang w:val="en-GB"/>
        </w:rPr>
        <w:t xml:space="preserve"> using the RESTful binding</w:t>
      </w:r>
      <w:r>
        <w:rPr>
          <w:lang w:val="en-GB"/>
        </w:rPr>
        <w:t xml:space="preserve">, </w:t>
      </w:r>
      <w:r w:rsidR="00051B53">
        <w:rPr>
          <w:lang w:val="en-GB"/>
        </w:rPr>
        <w:t xml:space="preserve">the WMTS service </w:t>
      </w:r>
      <w:r w:rsidR="008B1C3D">
        <w:rPr>
          <w:lang w:val="en-GB"/>
        </w:rPr>
        <w:t>is ALSO</w:t>
      </w:r>
      <w:r w:rsidR="008B1C3D" w:rsidRPr="00D248FB">
        <w:rPr>
          <w:lang w:val="en-GB"/>
        </w:rPr>
        <w:t xml:space="preserve"> </w:t>
      </w:r>
      <w:r w:rsidR="008B1C3D">
        <w:rPr>
          <w:lang w:val="en-GB"/>
        </w:rPr>
        <w:t>forced to</w:t>
      </w:r>
      <w:r w:rsidR="008B1C3D" w:rsidRPr="00D248FB">
        <w:rPr>
          <w:lang w:val="en-GB"/>
        </w:rPr>
        <w:t xml:space="preserve"> </w:t>
      </w:r>
      <w:r w:rsidR="00D248FB" w:rsidRPr="00D248FB">
        <w:rPr>
          <w:lang w:val="en-GB"/>
        </w:rPr>
        <w:t>include</w:t>
      </w:r>
      <w:r w:rsidR="00051B53">
        <w:rPr>
          <w:lang w:val="en-GB"/>
        </w:rPr>
        <w:t xml:space="preserve"> another URL template with resourceType=”tile”</w:t>
      </w:r>
      <w:r w:rsidR="00A2008B">
        <w:rPr>
          <w:lang w:val="en-GB"/>
        </w:rPr>
        <w:t xml:space="preserve"> (as required by OGC 07-057r7 WMTS 1.0)</w:t>
      </w:r>
      <w:r w:rsidR="00051B53">
        <w:rPr>
          <w:lang w:val="en-GB"/>
        </w:rPr>
        <w:t xml:space="preserve">, as follows: </w:t>
      </w:r>
    </w:p>
    <w:p w14:paraId="3967144C" w14:textId="77777777" w:rsidR="004765DF" w:rsidRDefault="00051B53">
      <w:pPr>
        <w:pStyle w:val="CODE"/>
        <w:pBdr>
          <w:top w:val="single" w:sz="4" w:space="1" w:color="auto"/>
          <w:left w:val="single" w:sz="4" w:space="4" w:color="auto"/>
          <w:bottom w:val="single" w:sz="4" w:space="1" w:color="auto"/>
          <w:right w:val="single" w:sz="4" w:space="4" w:color="auto"/>
        </w:pBdr>
        <w:rPr>
          <w:lang w:val="en-GB"/>
        </w:rPr>
      </w:pPr>
      <w:r w:rsidRPr="00E211EE">
        <w:rPr>
          <w:lang w:val="en-GB"/>
        </w:rPr>
        <w:t>&lt;ResourceURL format="image/png" resourceType="</w:t>
      </w:r>
      <w:r>
        <w:rPr>
          <w:lang w:val="en-GB"/>
        </w:rPr>
        <w:t>tile</w:t>
      </w:r>
      <w:r w:rsidRPr="00E211EE">
        <w:rPr>
          <w:lang w:val="en-GB"/>
        </w:rPr>
        <w:t>" template="http://www.server.bob/path/layer</w:t>
      </w:r>
      <w:r>
        <w:rPr>
          <w:lang w:val="en-GB"/>
        </w:rPr>
        <w:t>1</w:t>
      </w:r>
      <w:r w:rsidRPr="00E211EE">
        <w:rPr>
          <w:lang w:val="en-GB"/>
        </w:rPr>
        <w:t>/</w:t>
      </w:r>
      <w:r>
        <w:rPr>
          <w:lang w:val="en-GB"/>
        </w:rPr>
        <w:t>{style}/</w:t>
      </w:r>
      <w:r w:rsidRPr="00E211EE">
        <w:rPr>
          <w:lang w:val="en-GB"/>
        </w:rPr>
        <w:t>{TileMatrix</w:t>
      </w:r>
      <w:r>
        <w:rPr>
          <w:lang w:val="en-GB"/>
        </w:rPr>
        <w:t>Set</w:t>
      </w:r>
      <w:r w:rsidRPr="00E211EE">
        <w:rPr>
          <w:lang w:val="en-GB"/>
        </w:rPr>
        <w:t>}/{TileMatrix}/{TileCol}/{TileRow}.png"/&gt;</w:t>
      </w:r>
    </w:p>
    <w:p w14:paraId="42826A5F" w14:textId="77777777" w:rsidR="003A2023" w:rsidRPr="003A2023" w:rsidRDefault="003A2023" w:rsidP="003A2023">
      <w:pPr>
        <w:rPr>
          <w:lang w:val="en-GB"/>
        </w:rPr>
      </w:pPr>
    </w:p>
    <w:p w14:paraId="20379249" w14:textId="77777777" w:rsidR="00714618" w:rsidRDefault="00681BB7">
      <w:pPr>
        <w:pStyle w:val="Note"/>
        <w:rPr>
          <w:lang w:val="en-GB"/>
        </w:rPr>
      </w:pPr>
      <w:r>
        <w:rPr>
          <w:lang w:val="en-GB"/>
        </w:rPr>
        <w:t>NOTE 1</w:t>
      </w:r>
      <w:r w:rsidR="0048030A" w:rsidRPr="0048030A">
        <w:rPr>
          <w:lang w:val="en-GB"/>
        </w:rPr>
        <w:t xml:space="preserve"> </w:t>
      </w:r>
      <w:r w:rsidR="0048030A" w:rsidRPr="0048030A">
        <w:rPr>
          <w:lang w:val="en-GB"/>
        </w:rPr>
        <w:tab/>
      </w:r>
      <w:r>
        <w:rPr>
          <w:lang w:val="en-GB"/>
        </w:rPr>
        <w:t>T</w:t>
      </w:r>
      <w:r w:rsidR="003A2023" w:rsidRPr="003A2023">
        <w:rPr>
          <w:lang w:val="en-GB"/>
        </w:rPr>
        <w:t xml:space="preserve">he ordering of </w:t>
      </w:r>
      <w:r w:rsidR="0048030A" w:rsidRPr="0048030A">
        <w:rPr>
          <w:lang w:val="en-GB"/>
        </w:rPr>
        <w:t>{TileCol}/{TileRow}</w:t>
      </w:r>
      <w:r w:rsidR="003A2023" w:rsidRPr="003A2023">
        <w:rPr>
          <w:lang w:val="en-GB"/>
        </w:rPr>
        <w:t xml:space="preserve"> in the URL template </w:t>
      </w:r>
      <w:r>
        <w:rPr>
          <w:lang w:val="en-GB"/>
        </w:rPr>
        <w:t xml:space="preserve">examples here </w:t>
      </w:r>
      <w:r w:rsidR="003A2023" w:rsidRPr="003A2023">
        <w:rPr>
          <w:lang w:val="en-GB"/>
        </w:rPr>
        <w:t xml:space="preserve">is the </w:t>
      </w:r>
      <w:r w:rsidR="001E6441" w:rsidRPr="003A2023">
        <w:rPr>
          <w:lang w:val="en-GB"/>
        </w:rPr>
        <w:t>opposite</w:t>
      </w:r>
      <w:r w:rsidR="003A2023" w:rsidRPr="003A2023">
        <w:rPr>
          <w:lang w:val="en-GB"/>
        </w:rPr>
        <w:t xml:space="preserve"> </w:t>
      </w:r>
      <w:r w:rsidR="00D36DCF">
        <w:rPr>
          <w:lang w:val="en-GB"/>
        </w:rPr>
        <w:t xml:space="preserve">of the </w:t>
      </w:r>
      <w:r w:rsidR="003A2023" w:rsidRPr="003A2023">
        <w:rPr>
          <w:lang w:val="en-GB"/>
        </w:rPr>
        <w:t>ordering</w:t>
      </w:r>
      <w:r w:rsidR="001E6441">
        <w:rPr>
          <w:lang w:val="en-GB"/>
        </w:rPr>
        <w:t xml:space="preserve"> used in the </w:t>
      </w:r>
      <w:r w:rsidR="00FE463E">
        <w:rPr>
          <w:lang w:val="en-GB"/>
        </w:rPr>
        <w:t xml:space="preserve">OGC 07-057r7 </w:t>
      </w:r>
      <w:r w:rsidR="001E6441">
        <w:rPr>
          <w:lang w:val="en-GB"/>
        </w:rPr>
        <w:t>WMTS 1.0 examples</w:t>
      </w:r>
      <w:r>
        <w:rPr>
          <w:lang w:val="en-GB"/>
        </w:rPr>
        <w:t xml:space="preserve">. </w:t>
      </w:r>
      <w:r w:rsidR="00435958">
        <w:rPr>
          <w:lang w:val="en-GB"/>
        </w:rPr>
        <w:t>T</w:t>
      </w:r>
      <w:r>
        <w:rPr>
          <w:lang w:val="en-GB"/>
        </w:rPr>
        <w:t xml:space="preserve">he </w:t>
      </w:r>
      <w:r w:rsidRPr="00681BB7">
        <w:rPr>
          <w:lang w:val="en-GB"/>
        </w:rPr>
        <w:t>{TileCol}/{TileRow}</w:t>
      </w:r>
      <w:r>
        <w:rPr>
          <w:lang w:val="en-GB"/>
        </w:rPr>
        <w:t xml:space="preserve"> ordering is </w:t>
      </w:r>
      <w:r w:rsidR="001E6441">
        <w:rPr>
          <w:lang w:val="en-GB"/>
        </w:rPr>
        <w:t>becoming popular in other tile im</w:t>
      </w:r>
      <w:r w:rsidR="00065D05">
        <w:rPr>
          <w:lang w:val="en-GB"/>
        </w:rPr>
        <w:t xml:space="preserve">plementations such as </w:t>
      </w:r>
      <w:r w:rsidR="00065D05" w:rsidRPr="003A2023">
        <w:rPr>
          <w:lang w:val="en-GB"/>
        </w:rPr>
        <w:t>current common distributions of OSM.</w:t>
      </w:r>
    </w:p>
    <w:p w14:paraId="0EF3B0D9" w14:textId="77777777" w:rsidR="008B2C53" w:rsidRDefault="003B1DE7" w:rsidP="00681BB7">
      <w:pPr>
        <w:pStyle w:val="Note"/>
        <w:rPr>
          <w:lang w:val="en-GB"/>
        </w:rPr>
      </w:pPr>
      <w:r>
        <w:rPr>
          <w:lang w:val="en-GB"/>
        </w:rPr>
        <w:t xml:space="preserve">NOTE </w:t>
      </w:r>
      <w:r w:rsidR="00A2008B">
        <w:rPr>
          <w:lang w:val="en-GB"/>
        </w:rPr>
        <w:t>2</w:t>
      </w:r>
      <w:r w:rsidR="0048030A" w:rsidRPr="0048030A">
        <w:rPr>
          <w:lang w:val="en-GB"/>
        </w:rPr>
        <w:t xml:space="preserve"> </w:t>
      </w:r>
      <w:r w:rsidR="0048030A" w:rsidRPr="0048030A">
        <w:rPr>
          <w:lang w:val="en-GB"/>
        </w:rPr>
        <w:tab/>
      </w:r>
      <w:r>
        <w:rPr>
          <w:lang w:val="en-GB"/>
        </w:rPr>
        <w:t>W</w:t>
      </w:r>
      <w:r w:rsidR="003A2023" w:rsidRPr="003A2023">
        <w:rPr>
          <w:lang w:val="en-GB"/>
        </w:rPr>
        <w:t xml:space="preserve">e </w:t>
      </w:r>
      <w:r w:rsidR="00065D05" w:rsidRPr="003A2023">
        <w:rPr>
          <w:lang w:val="en-GB"/>
        </w:rPr>
        <w:t>deliberately</w:t>
      </w:r>
      <w:r w:rsidR="003A2023" w:rsidRPr="003A2023">
        <w:rPr>
          <w:lang w:val="en-GB"/>
        </w:rPr>
        <w:t xml:space="preserve"> do not require any </w:t>
      </w:r>
      <w:r w:rsidR="0048030A" w:rsidRPr="0048030A">
        <w:rPr>
          <w:lang w:val="en-GB"/>
        </w:rPr>
        <w:t>"WMTS"</w:t>
      </w:r>
      <w:r w:rsidR="003A2023" w:rsidRPr="003A2023">
        <w:rPr>
          <w:lang w:val="en-GB"/>
        </w:rPr>
        <w:t xml:space="preserve"> word in the URL template. </w:t>
      </w:r>
      <w:r w:rsidR="00944D4C">
        <w:rPr>
          <w:lang w:val="en-GB"/>
        </w:rPr>
        <w:t>This is done</w:t>
      </w:r>
      <w:r w:rsidR="003A2023" w:rsidRPr="003A2023">
        <w:rPr>
          <w:lang w:val="en-GB"/>
        </w:rPr>
        <w:t xml:space="preserve"> because </w:t>
      </w:r>
      <w:r w:rsidR="005E69E3" w:rsidRPr="003A2023">
        <w:rPr>
          <w:lang w:val="en-GB"/>
        </w:rPr>
        <w:t xml:space="preserve">in this profile </w:t>
      </w:r>
      <w:r w:rsidR="003A2023" w:rsidRPr="003A2023">
        <w:rPr>
          <w:lang w:val="en-GB"/>
        </w:rPr>
        <w:t xml:space="preserve">we want to include some </w:t>
      </w:r>
      <w:r w:rsidR="00944D4C">
        <w:rPr>
          <w:lang w:val="en-GB"/>
        </w:rPr>
        <w:t xml:space="preserve">other </w:t>
      </w:r>
      <w:r w:rsidR="003A2023" w:rsidRPr="003A2023">
        <w:rPr>
          <w:lang w:val="en-GB"/>
        </w:rPr>
        <w:t>implementations, such as OSM</w:t>
      </w:r>
      <w:r w:rsidR="00676446">
        <w:rPr>
          <w:lang w:val="en-GB"/>
        </w:rPr>
        <w:t xml:space="preserve">, which </w:t>
      </w:r>
      <w:r w:rsidR="003A2023" w:rsidRPr="003A2023">
        <w:rPr>
          <w:lang w:val="en-GB"/>
        </w:rPr>
        <w:t>already follow</w:t>
      </w:r>
      <w:r w:rsidR="005527F7">
        <w:rPr>
          <w:lang w:val="en-GB"/>
        </w:rPr>
        <w:t>s</w:t>
      </w:r>
      <w:r w:rsidR="003A2023" w:rsidRPr="003A2023">
        <w:rPr>
          <w:lang w:val="en-GB"/>
        </w:rPr>
        <w:t xml:space="preserve"> </w:t>
      </w:r>
      <w:r w:rsidRPr="003A2023">
        <w:rPr>
          <w:lang w:val="en-GB"/>
        </w:rPr>
        <w:t>th</w:t>
      </w:r>
      <w:r>
        <w:rPr>
          <w:lang w:val="en-GB"/>
        </w:rPr>
        <w:t>e</w:t>
      </w:r>
      <w:r w:rsidRPr="003A2023">
        <w:rPr>
          <w:lang w:val="en-GB"/>
        </w:rPr>
        <w:t>s</w:t>
      </w:r>
      <w:r>
        <w:rPr>
          <w:lang w:val="en-GB"/>
        </w:rPr>
        <w:t>e</w:t>
      </w:r>
      <w:r w:rsidRPr="003A2023">
        <w:rPr>
          <w:lang w:val="en-GB"/>
        </w:rPr>
        <w:t xml:space="preserve"> </w:t>
      </w:r>
      <w:r w:rsidR="003A2023" w:rsidRPr="003A2023">
        <w:rPr>
          <w:lang w:val="en-GB"/>
        </w:rPr>
        <w:t>requirement</w:t>
      </w:r>
      <w:r>
        <w:rPr>
          <w:lang w:val="en-GB"/>
        </w:rPr>
        <w:t>s</w:t>
      </w:r>
      <w:r w:rsidR="00065D05">
        <w:rPr>
          <w:lang w:val="en-GB"/>
        </w:rPr>
        <w:t xml:space="preserve"> </w:t>
      </w:r>
      <w:r>
        <w:rPr>
          <w:lang w:val="en-GB"/>
        </w:rPr>
        <w:t xml:space="preserve">and can be considered WMTS Simple in its </w:t>
      </w:r>
      <w:r w:rsidR="00065D05">
        <w:rPr>
          <w:lang w:val="en-GB"/>
        </w:rPr>
        <w:t xml:space="preserve">current </w:t>
      </w:r>
      <w:r>
        <w:rPr>
          <w:lang w:val="en-GB"/>
        </w:rPr>
        <w:t>status</w:t>
      </w:r>
      <w:r w:rsidR="00065D05">
        <w:rPr>
          <w:lang w:val="en-GB"/>
        </w:rPr>
        <w:t>.</w:t>
      </w:r>
    </w:p>
    <w:p w14:paraId="35D41C65" w14:textId="77777777" w:rsidR="00065D05" w:rsidRPr="00FE081B" w:rsidRDefault="00065D05" w:rsidP="00065D05">
      <w:pPr>
        <w:pStyle w:val="Heading2"/>
      </w:pPr>
      <w:bookmarkStart w:id="89" w:name="_Toc421700812"/>
      <w:r>
        <w:t>Fixed TileMatrixSet definition</w:t>
      </w:r>
      <w:r w:rsidR="004B2A10">
        <w:t xml:space="preserve"> and limits</w:t>
      </w:r>
      <w:bookmarkEnd w:id="89"/>
    </w:p>
    <w:p w14:paraId="255224F0" w14:textId="77777777" w:rsidR="00F3087D" w:rsidRDefault="00065D05" w:rsidP="00EC1ECE">
      <w:pPr>
        <w:pStyle w:val="Requirement"/>
      </w:pPr>
      <w:bookmarkStart w:id="90" w:name="_Ref364847266"/>
      <w:bookmarkStart w:id="91" w:name="_Toc421700837"/>
      <w:r w:rsidRPr="00EC1ECE">
        <w:rPr>
          <w:b/>
        </w:rPr>
        <w:t>req/simple-profile/wmts-profile-world-</w:t>
      </w:r>
      <w:r w:rsidR="009C2883">
        <w:rPr>
          <w:b/>
        </w:rPr>
        <w:t>web</w:t>
      </w:r>
      <w:r w:rsidRPr="00EC1ECE">
        <w:rPr>
          <w:b/>
        </w:rPr>
        <w:t>-mercator</w:t>
      </w:r>
      <w:r w:rsidR="00F3087D">
        <w:br/>
      </w:r>
      <w:r w:rsidR="00D80F95">
        <w:t xml:space="preserve">When the URI used to declare conformance to the profile is http://www.opengis.net/spec/wmts-simple/1.0/conf/simple-profile, </w:t>
      </w:r>
      <w:r w:rsidRPr="003A2023">
        <w:t>WMTS service</w:t>
      </w:r>
      <w:r w:rsidR="00C5509D">
        <w:t xml:space="preserve">s </w:t>
      </w:r>
      <w:r w:rsidRPr="003A2023">
        <w:t>implementing this profile SH</w:t>
      </w:r>
      <w:r>
        <w:t>ALL support a TileMatrixSet</w:t>
      </w:r>
      <w:r w:rsidRPr="003A2023">
        <w:t xml:space="preserve"> </w:t>
      </w:r>
      <w:r w:rsidR="00EC1ECE">
        <w:t xml:space="preserve">that conforms to the </w:t>
      </w:r>
      <w:r w:rsidR="00EC1ECE" w:rsidRPr="00EC1ECE">
        <w:rPr>
          <w:rFonts w:ascii="Courier New" w:hAnsi="Courier New" w:cs="Courier New"/>
          <w:noProof w:val="0"/>
          <w:sz w:val="20"/>
          <w:szCs w:val="20"/>
        </w:rPr>
        <w:t>urn:ogc:def:wkss:OGC:1.0:GoogleMapsCompatible</w:t>
      </w:r>
      <w:r w:rsidR="004B2A10">
        <w:t xml:space="preserve"> </w:t>
      </w:r>
      <w:r w:rsidR="00EC1ECE" w:rsidRPr="00EC1ECE">
        <w:t>well-known scale set</w:t>
      </w:r>
      <w:r w:rsidR="008B1C3D">
        <w:t xml:space="preserve"> (as defined in OGC 07-057r7 Annex E.4)</w:t>
      </w:r>
      <w:r w:rsidR="00EC1ECE" w:rsidRPr="00EC1ECE">
        <w:t>, with TileMatrix identifiers being integer strings (with "0" meaning the world-level tile and increasing monotonically for each zoom level (i.e., "0", "1", "2", ...)</w:t>
      </w:r>
      <w:r w:rsidR="00EC1ECE">
        <w:t>)</w:t>
      </w:r>
      <w:r w:rsidR="00EC1ECE" w:rsidRPr="00EC1ECE">
        <w:t xml:space="preserve">, with a topLeftCorner coordinate of -20037508.3427892 20037508.3427892, and with TileWidth and TileHeight </w:t>
      </w:r>
      <w:r w:rsidR="00EC1ECE">
        <w:t>fixed to 256</w:t>
      </w:r>
      <w:r w:rsidR="00EC1ECE" w:rsidRPr="00EC1ECE">
        <w:rPr>
          <w:rFonts w:ascii="Courier New" w:hAnsi="Courier New" w:cs="Courier New"/>
          <w:noProof w:val="0"/>
          <w:sz w:val="20"/>
          <w:szCs w:val="20"/>
        </w:rPr>
        <w:t>.</w:t>
      </w:r>
      <w:r w:rsidR="00EC1ECE" w:rsidRPr="00EC1ECE">
        <w:t xml:space="preserve"> This </w:t>
      </w:r>
      <w:r w:rsidR="00D80F95">
        <w:t>is</w:t>
      </w:r>
      <w:r w:rsidR="00D80F95" w:rsidRPr="00EC1ECE">
        <w:t xml:space="preserve"> </w:t>
      </w:r>
      <w:r w:rsidR="00EC1ECE" w:rsidRPr="00EC1ECE">
        <w:t>the TileMatrixSet that is implicitly used by all URL templates of resource type "simpleProfileTile"</w:t>
      </w:r>
      <w:bookmarkEnd w:id="90"/>
      <w:r w:rsidR="007C00E4">
        <w:t>.</w:t>
      </w:r>
      <w:bookmarkEnd w:id="91"/>
    </w:p>
    <w:p w14:paraId="5B5FC149" w14:textId="77777777" w:rsidR="0040566B" w:rsidRDefault="0040566B" w:rsidP="004B2A10">
      <w:pPr>
        <w:rPr>
          <w:lang w:val="en-GB"/>
        </w:rPr>
      </w:pPr>
      <w:r>
        <w:rPr>
          <w:lang w:val="en-GB"/>
        </w:rPr>
        <w:t xml:space="preserve">Clients need also to be able to work and show </w:t>
      </w:r>
      <w:r w:rsidR="00D80F95">
        <w:rPr>
          <w:lang w:val="en-GB"/>
        </w:rPr>
        <w:t xml:space="preserve">data in the TileMatrixSet </w:t>
      </w:r>
      <w:r w:rsidRPr="00EC1ECE">
        <w:rPr>
          <w:rFonts w:ascii="Courier New" w:hAnsi="Courier New" w:cs="Courier New"/>
          <w:sz w:val="20"/>
          <w:szCs w:val="20"/>
        </w:rPr>
        <w:t>urn:ogc:def:wkss:OGC:1.0:GoogleMapsCompatible</w:t>
      </w:r>
    </w:p>
    <w:p w14:paraId="0386ECE8" w14:textId="77777777" w:rsidR="00435958" w:rsidRDefault="004B2A10" w:rsidP="004B2A10">
      <w:r>
        <w:rPr>
          <w:lang w:val="en-GB"/>
        </w:rPr>
        <w:t>In other words, i</w:t>
      </w:r>
      <w:r w:rsidR="00435958">
        <w:rPr>
          <w:lang w:val="en-GB"/>
        </w:rPr>
        <w:t xml:space="preserve">n the </w:t>
      </w:r>
      <w:r w:rsidR="00065D05">
        <w:rPr>
          <w:lang w:val="en-GB"/>
        </w:rPr>
        <w:t>ServiceMetadata</w:t>
      </w:r>
      <w:r w:rsidR="003A2023" w:rsidRPr="003A2023">
        <w:rPr>
          <w:lang w:val="en-GB"/>
        </w:rPr>
        <w:t xml:space="preserve"> document</w:t>
      </w:r>
      <w:r w:rsidR="007C2914">
        <w:rPr>
          <w:lang w:val="en-GB"/>
        </w:rPr>
        <w:t>,</w:t>
      </w:r>
      <w:r w:rsidR="003A2023" w:rsidRPr="003A2023">
        <w:rPr>
          <w:lang w:val="en-GB"/>
        </w:rPr>
        <w:t xml:space="preserve"> the </w:t>
      </w:r>
      <w:r w:rsidR="00065D05">
        <w:rPr>
          <w:lang w:val="en-GB"/>
        </w:rPr>
        <w:t xml:space="preserve">TileMatrixSet </w:t>
      </w:r>
      <w:r w:rsidR="007C2914">
        <w:rPr>
          <w:lang w:val="en-GB"/>
        </w:rPr>
        <w:t xml:space="preserve">definition </w:t>
      </w:r>
      <w:r w:rsidR="00065D05">
        <w:rPr>
          <w:lang w:val="en-GB"/>
        </w:rPr>
        <w:t xml:space="preserve">will </w:t>
      </w:r>
      <w:r w:rsidR="00435958">
        <w:rPr>
          <w:lang w:val="en-GB"/>
        </w:rPr>
        <w:t xml:space="preserve">use </w:t>
      </w:r>
      <w:r w:rsidR="007C2914">
        <w:rPr>
          <w:lang w:val="en-GB"/>
        </w:rPr>
        <w:t xml:space="preserve">some of </w:t>
      </w:r>
      <w:r w:rsidR="00435958">
        <w:rPr>
          <w:lang w:val="en-GB"/>
        </w:rPr>
        <w:t xml:space="preserve">the exact TileMatrix definitions </w:t>
      </w:r>
      <w:r w:rsidR="00623113">
        <w:rPr>
          <w:lang w:val="en-GB"/>
        </w:rPr>
        <w:t xml:space="preserve">listed in Annex </w:t>
      </w:r>
      <w:r w:rsidR="00836BD2">
        <w:rPr>
          <w:lang w:val="en-GB"/>
        </w:rPr>
        <w:t>B</w:t>
      </w:r>
      <w:r w:rsidR="00CE4B5C">
        <w:rPr>
          <w:lang w:val="en-GB"/>
        </w:rPr>
        <w:t>.</w:t>
      </w:r>
      <w:r w:rsidR="008437E6">
        <w:rPr>
          <w:lang w:val="en-GB"/>
        </w:rPr>
        <w:t xml:space="preserve"> </w:t>
      </w:r>
      <w:r w:rsidR="00435958">
        <w:t xml:space="preserve">You can </w:t>
      </w:r>
      <w:r w:rsidR="00A2008B">
        <w:t>use</w:t>
      </w:r>
      <w:r w:rsidR="00435958">
        <w:t xml:space="preserve"> an arbitrary number of zoom levels</w:t>
      </w:r>
      <w:r w:rsidR="00D248FB">
        <w:t>.</w:t>
      </w:r>
    </w:p>
    <w:p w14:paraId="6A3B3C85" w14:textId="77777777" w:rsidR="0012377F" w:rsidRDefault="00A5609F" w:rsidP="0012377F">
      <w:bookmarkStart w:id="92" w:name="_Toc402525999"/>
      <w:bookmarkStart w:id="93" w:name="_Toc402940237"/>
      <w:bookmarkEnd w:id="92"/>
      <w:bookmarkEnd w:id="93"/>
      <w:r>
        <w:t>Even if this TileMatrixSet</w:t>
      </w:r>
      <w:r w:rsidR="0012377F">
        <w:t xml:space="preserve"> is </w:t>
      </w:r>
      <w:r>
        <w:t>designed</w:t>
      </w:r>
      <w:r w:rsidR="0012377F">
        <w:t xml:space="preserve"> for representing the whole w</w:t>
      </w:r>
      <w:r>
        <w:t>orld, the Mercator projection can</w:t>
      </w:r>
      <w:r w:rsidR="0012377F">
        <w:t>not represent the poles correctly. If the server needs to represent the poles correctly, it need</w:t>
      </w:r>
      <w:r>
        <w:t>s</w:t>
      </w:r>
      <w:r w:rsidR="0012377F">
        <w:t xml:space="preserve"> to declare support to the profile http://www.opengis.net/spec/wmts-simple/1.0/conf/simple-profile/CRS84 </w:t>
      </w:r>
      <w:r w:rsidR="008437E6">
        <w:t xml:space="preserve">(instead of </w:t>
      </w:r>
      <w:r w:rsidR="0048030A" w:rsidRPr="0048030A">
        <w:t>http://www.opengis.net/spec/wmts-simple/1.0/conf/simple-profile</w:t>
      </w:r>
      <w:r w:rsidR="008437E6">
        <w:t xml:space="preserve">) </w:t>
      </w:r>
      <w:r w:rsidR="0012377F">
        <w:t>a</w:t>
      </w:r>
      <w:r>
        <w:t>nd follow the next requirement.</w:t>
      </w:r>
    </w:p>
    <w:p w14:paraId="7D8DBC04" w14:textId="77777777" w:rsidR="00A5609F" w:rsidRDefault="00A5609F" w:rsidP="00A5609F">
      <w:pPr>
        <w:pStyle w:val="Requirement"/>
      </w:pPr>
      <w:bookmarkStart w:id="94" w:name="_Ref364847274"/>
      <w:bookmarkStart w:id="95" w:name="_Ref418862611"/>
      <w:bookmarkStart w:id="96" w:name="_Ref418862617"/>
      <w:bookmarkStart w:id="97" w:name="_Toc421700838"/>
      <w:r w:rsidRPr="00C2313E">
        <w:rPr>
          <w:b/>
        </w:rPr>
        <w:lastRenderedPageBreak/>
        <w:t>req/simple-profile/wmts-profile-world-crs84</w:t>
      </w:r>
      <w:r>
        <w:br/>
      </w:r>
      <w:r w:rsidR="008437E6">
        <w:t xml:space="preserve">When </w:t>
      </w:r>
      <w:r>
        <w:t xml:space="preserve">the </w:t>
      </w:r>
      <w:r w:rsidR="008437E6">
        <w:t xml:space="preserve">URI used to declare </w:t>
      </w:r>
      <w:r w:rsidR="0015598E">
        <w:t>conforma</w:t>
      </w:r>
      <w:r w:rsidR="000A6B51">
        <w:t>n</w:t>
      </w:r>
      <w:r w:rsidR="0015598E">
        <w:t xml:space="preserve">ce to </w:t>
      </w:r>
      <w:r w:rsidR="008437E6">
        <w:t xml:space="preserve">the </w:t>
      </w:r>
      <w:r>
        <w:t>profile is http://www.opengis.net/spec/wmts-simple/1.0/conf/simple-profile/CRS84, WMTS service</w:t>
      </w:r>
      <w:r w:rsidR="00C5509D">
        <w:t xml:space="preserve">s </w:t>
      </w:r>
      <w:r>
        <w:t xml:space="preserve">implementing this profile SHALL support </w:t>
      </w:r>
      <w:r w:rsidR="00A26773">
        <w:t xml:space="preserve">the </w:t>
      </w:r>
      <w:r>
        <w:t xml:space="preserve">TileMatrixSet </w:t>
      </w:r>
      <w:r w:rsidR="00EC1ECE">
        <w:t xml:space="preserve">that conforms to the </w:t>
      </w:r>
      <w:r w:rsidR="00EC1ECE" w:rsidRPr="00ED2504">
        <w:rPr>
          <w:rFonts w:ascii="Courier New" w:hAnsi="Courier New"/>
          <w:noProof w:val="0"/>
          <w:sz w:val="20"/>
          <w:szCs w:val="20"/>
          <w:lang w:val="en-US"/>
        </w:rPr>
        <w:t>urn:ogc:def:wkss:OGC:1.0:</w:t>
      </w:r>
      <w:r w:rsidR="00EC1ECE" w:rsidRPr="0074137E">
        <w:rPr>
          <w:rFonts w:ascii="Courier New" w:hAnsi="Courier New"/>
          <w:noProof w:val="0"/>
          <w:sz w:val="20"/>
          <w:szCs w:val="20"/>
          <w:lang w:val="en-US"/>
        </w:rPr>
        <w:t>GoogleCRS84Quad</w:t>
      </w:r>
      <w:r w:rsidR="00EC1ECE">
        <w:rPr>
          <w:rFonts w:ascii="Courier New" w:hAnsi="Courier New"/>
          <w:noProof w:val="0"/>
          <w:sz w:val="20"/>
          <w:szCs w:val="20"/>
          <w:lang w:val="en-US"/>
        </w:rPr>
        <w:t xml:space="preserve"> </w:t>
      </w:r>
      <w:r w:rsidR="00EC1ECE" w:rsidRPr="00EC1ECE">
        <w:t>well-known scale set</w:t>
      </w:r>
      <w:r w:rsidR="008B1C3D">
        <w:t xml:space="preserve">  (as defined in OGC 07-057r7 Annex E.3)</w:t>
      </w:r>
      <w:r w:rsidR="00EC1ECE" w:rsidRPr="00EC1ECE">
        <w:t>,</w:t>
      </w:r>
      <w:r w:rsidR="00EC1ECE">
        <w:t xml:space="preserve"> with</w:t>
      </w:r>
      <w:r w:rsidR="00A2008B">
        <w:t xml:space="preserve"> </w:t>
      </w:r>
      <w:r w:rsidR="00EC1ECE" w:rsidRPr="00EC1ECE">
        <w:t xml:space="preserve">TileMatrix identifiers being integer strings (with </w:t>
      </w:r>
      <w:r w:rsidR="002A6080" w:rsidRPr="00EC1ECE">
        <w:t>"</w:t>
      </w:r>
      <w:r w:rsidR="002A6080">
        <w:t>-1</w:t>
      </w:r>
      <w:r w:rsidR="002A6080" w:rsidRPr="00EC1ECE">
        <w:t>"</w:t>
      </w:r>
      <w:r w:rsidR="002A6080">
        <w:t xml:space="preserve"> </w:t>
      </w:r>
      <w:r w:rsidR="002A6080" w:rsidRPr="00EC1ECE">
        <w:t>meaning the world</w:t>
      </w:r>
      <w:r w:rsidR="002A6080">
        <w:t xml:space="preserve"> in a single tile with half of the lines blank, </w:t>
      </w:r>
      <w:r w:rsidR="00EC1ECE" w:rsidRPr="00EC1ECE">
        <w:t xml:space="preserve">"0" meaning the world-level </w:t>
      </w:r>
      <w:r w:rsidR="008E3971">
        <w:t xml:space="preserve">two tiles </w:t>
      </w:r>
      <w:r w:rsidR="00EC1ECE" w:rsidRPr="00EC1ECE">
        <w:t>and increasing monotonically for each zoom level (i.e., "0", "1", "2", ...)</w:t>
      </w:r>
      <w:r w:rsidR="00EC1ECE">
        <w:t>)</w:t>
      </w:r>
      <w:r w:rsidR="007C2914">
        <w:t xml:space="preserve">, </w:t>
      </w:r>
      <w:r w:rsidR="00EC1ECE">
        <w:t xml:space="preserve">with a </w:t>
      </w:r>
      <w:r>
        <w:t xml:space="preserve">topLeftCorner </w:t>
      </w:r>
      <w:r w:rsidR="00741248">
        <w:t xml:space="preserve">coordinate </w:t>
      </w:r>
      <w:r>
        <w:t>of -180.0</w:t>
      </w:r>
      <w:r w:rsidR="0015598E">
        <w:t xml:space="preserve"> </w:t>
      </w:r>
      <w:r>
        <w:t xml:space="preserve">90.0, </w:t>
      </w:r>
      <w:r w:rsidR="00EC1ECE">
        <w:t>and with</w:t>
      </w:r>
      <w:r w:rsidR="005527F7" w:rsidRPr="005527F7">
        <w:t xml:space="preserve"> </w:t>
      </w:r>
      <w:r w:rsidR="0048030A" w:rsidRPr="0048030A">
        <w:rPr>
          <w:rFonts w:ascii="Courier New" w:hAnsi="Courier New"/>
          <w:noProof w:val="0"/>
          <w:sz w:val="20"/>
          <w:szCs w:val="20"/>
          <w:lang w:val="en-US"/>
        </w:rPr>
        <w:t>TileWidth</w:t>
      </w:r>
      <w:r>
        <w:t xml:space="preserve"> and </w:t>
      </w:r>
      <w:r w:rsidR="0048030A" w:rsidRPr="0048030A">
        <w:rPr>
          <w:rFonts w:ascii="Courier New" w:hAnsi="Courier New"/>
          <w:noProof w:val="0"/>
          <w:sz w:val="20"/>
          <w:szCs w:val="20"/>
          <w:lang w:val="en-US"/>
        </w:rPr>
        <w:t>TileHeight</w:t>
      </w:r>
      <w:r>
        <w:t xml:space="preserve"> </w:t>
      </w:r>
      <w:r w:rsidR="00EC1ECE">
        <w:t xml:space="preserve">fixed to </w:t>
      </w:r>
      <w:r>
        <w:t>256</w:t>
      </w:r>
      <w:r w:rsidR="00EC1ECE">
        <w:t xml:space="preserve">. </w:t>
      </w:r>
      <w:r w:rsidR="00EC1ECE" w:rsidRPr="00EC1ECE">
        <w:t xml:space="preserve">This </w:t>
      </w:r>
      <w:r w:rsidR="00715FE2">
        <w:t>is</w:t>
      </w:r>
      <w:r w:rsidR="00EC1ECE" w:rsidRPr="00EC1ECE">
        <w:t xml:space="preserve"> the TileMatrixSet that is implicitly used by all URL templates of resource type "simpleProfile</w:t>
      </w:r>
      <w:r w:rsidR="00EC1ECE">
        <w:t>CSR84</w:t>
      </w:r>
      <w:r w:rsidR="00EC1ECE" w:rsidRPr="00EC1ECE">
        <w:t>Tile"</w:t>
      </w:r>
      <w:bookmarkEnd w:id="94"/>
      <w:r w:rsidR="0015598E">
        <w:t>.</w:t>
      </w:r>
      <w:bookmarkEnd w:id="95"/>
      <w:bookmarkEnd w:id="96"/>
      <w:bookmarkEnd w:id="97"/>
    </w:p>
    <w:p w14:paraId="4172CF67" w14:textId="77777777" w:rsidR="00A5609F" w:rsidRDefault="004B2A10" w:rsidP="004B2A10">
      <w:r>
        <w:rPr>
          <w:lang w:val="en-GB"/>
        </w:rPr>
        <w:t>In other words, i</w:t>
      </w:r>
      <w:r>
        <w:t xml:space="preserve">n the </w:t>
      </w:r>
      <w:r w:rsidR="00A5609F">
        <w:t xml:space="preserve">ServiceMetadata document, the </w:t>
      </w:r>
      <w:r w:rsidR="0048030A" w:rsidRPr="0048030A">
        <w:t>TileMatrixSet</w:t>
      </w:r>
      <w:r w:rsidR="00A5609F">
        <w:t xml:space="preserve"> </w:t>
      </w:r>
      <w:r>
        <w:t xml:space="preserve">definition will use some of the </w:t>
      </w:r>
      <w:r w:rsidR="004D1D94">
        <w:rPr>
          <w:lang w:val="en-GB"/>
        </w:rPr>
        <w:t xml:space="preserve">exact </w:t>
      </w:r>
      <w:r>
        <w:t xml:space="preserve">TileMatrix definitions </w:t>
      </w:r>
      <w:r w:rsidR="004D1D94">
        <w:rPr>
          <w:lang w:val="en-GB"/>
        </w:rPr>
        <w:t xml:space="preserve">listed in Annex </w:t>
      </w:r>
      <w:r w:rsidR="00836BD2">
        <w:rPr>
          <w:lang w:val="en-GB"/>
        </w:rPr>
        <w:t>B</w:t>
      </w:r>
      <w:r w:rsidR="005D2B11">
        <w:rPr>
          <w:lang w:val="en-GB"/>
        </w:rPr>
        <w:t>.</w:t>
      </w:r>
      <w:r>
        <w:rPr>
          <w:lang w:val="en-GB"/>
        </w:rPr>
        <w:t xml:space="preserve"> </w:t>
      </w:r>
      <w:r>
        <w:t>You can define an arbitrary number of zoom levels</w:t>
      </w:r>
      <w:r w:rsidR="00D248FB">
        <w:t>.</w:t>
      </w:r>
    </w:p>
    <w:p w14:paraId="6C8B7643" w14:textId="77777777" w:rsidR="00A26773" w:rsidRDefault="00D80F95" w:rsidP="00D80F95">
      <w:pPr>
        <w:pStyle w:val="Requirement"/>
      </w:pPr>
      <w:bookmarkStart w:id="98" w:name="_Ref418862860"/>
      <w:bookmarkStart w:id="99" w:name="_Ref418862865"/>
      <w:bookmarkStart w:id="100" w:name="_Toc421700839"/>
      <w:r w:rsidRPr="00C2313E">
        <w:rPr>
          <w:b/>
        </w:rPr>
        <w:t>req/simple-profile/wmts-profile-</w:t>
      </w:r>
      <w:r>
        <w:rPr>
          <w:b/>
        </w:rPr>
        <w:t>tile-outside-limits</w:t>
      </w:r>
      <w:r>
        <w:br/>
        <w:t xml:space="preserve">If a </w:t>
      </w:r>
      <w:r w:rsidRPr="007C2914">
        <w:t xml:space="preserve">tile that is </w:t>
      </w:r>
      <w:r>
        <w:t>outside the TileMatrixLimits</w:t>
      </w:r>
      <w:r w:rsidR="00EE297A">
        <w:t xml:space="preserve"> </w:t>
      </w:r>
      <w:r>
        <w:t xml:space="preserve">or in </w:t>
      </w:r>
      <w:r w:rsidRPr="007C2914">
        <w:t>a non available TileMatrix level</w:t>
      </w:r>
      <w:r>
        <w:t xml:space="preserve"> is requested a</w:t>
      </w:r>
      <w:r w:rsidRPr="003A2023">
        <w:t xml:space="preserve"> WMTS service implementing this profile SH</w:t>
      </w:r>
      <w:r>
        <w:t xml:space="preserve">ALL </w:t>
      </w:r>
      <w:r w:rsidRPr="007C2914">
        <w:t xml:space="preserve">respond </w:t>
      </w:r>
      <w:r>
        <w:t xml:space="preserve">with </w:t>
      </w:r>
      <w:r w:rsidRPr="007C2914">
        <w:t>a blank tile o</w:t>
      </w:r>
      <w:r>
        <w:t>r</w:t>
      </w:r>
      <w:r w:rsidRPr="007C2914">
        <w:t xml:space="preserve"> a HTTP 404</w:t>
      </w:r>
      <w:r>
        <w:t>,</w:t>
      </w:r>
      <w:r w:rsidRPr="007C2914">
        <w:t xml:space="preserve"> although returning a blank tile is recommended.</w:t>
      </w:r>
      <w:bookmarkEnd w:id="98"/>
      <w:bookmarkEnd w:id="99"/>
      <w:bookmarkEnd w:id="100"/>
      <w:r>
        <w:t xml:space="preserve"> </w:t>
      </w:r>
    </w:p>
    <w:p w14:paraId="3D44CBFF" w14:textId="77777777" w:rsidR="00851C18" w:rsidRDefault="00D80F95" w:rsidP="008C0EF0">
      <w:r>
        <w:t xml:space="preserve">A </w:t>
      </w:r>
      <w:r w:rsidRPr="003A2023">
        <w:t xml:space="preserve">WMTS </w:t>
      </w:r>
      <w:r>
        <w:t>client</w:t>
      </w:r>
      <w:r w:rsidRPr="003A2023">
        <w:t xml:space="preserve"> implementing this profile </w:t>
      </w:r>
      <w:r>
        <w:t xml:space="preserve">that does not read the ServiceMetadata (and </w:t>
      </w:r>
      <w:r w:rsidRPr="000A6B51">
        <w:t>therefore</w:t>
      </w:r>
      <w:r>
        <w:t xml:space="preserve"> does not know the TileMatrixLimits or the </w:t>
      </w:r>
      <w:r w:rsidRPr="007C2914">
        <w:t>available TileMatrix level</w:t>
      </w:r>
      <w:r>
        <w:t xml:space="preserve">s) </w:t>
      </w:r>
      <w:r w:rsidR="00A26773">
        <w:t>need to</w:t>
      </w:r>
      <w:r>
        <w:t xml:space="preserve"> support and deal with an HTTP 404 error when a tile is requested outside the </w:t>
      </w:r>
      <w:r w:rsidRPr="0048030A">
        <w:rPr>
          <w:rFonts w:ascii="Courier New" w:hAnsi="Courier New"/>
          <w:sz w:val="20"/>
        </w:rPr>
        <w:t xml:space="preserve">TileMatrixLimits </w:t>
      </w:r>
      <w:r w:rsidRPr="006B6F3E">
        <w:t xml:space="preserve">or for a non available </w:t>
      </w:r>
      <w:r w:rsidRPr="0048030A">
        <w:rPr>
          <w:rFonts w:ascii="Courier New" w:hAnsi="Courier New"/>
          <w:sz w:val="20"/>
        </w:rPr>
        <w:t>TileMatrix</w:t>
      </w:r>
      <w:r>
        <w:t xml:space="preserve"> level.</w:t>
      </w:r>
    </w:p>
    <w:p w14:paraId="1352BF98" w14:textId="77777777" w:rsidR="00B42AAD" w:rsidRDefault="00B42AAD" w:rsidP="00B42AAD">
      <w:pPr>
        <w:tabs>
          <w:tab w:val="left" w:pos="6825"/>
        </w:tabs>
      </w:pPr>
    </w:p>
    <w:p w14:paraId="688CE868" w14:textId="77777777" w:rsidR="00714618" w:rsidRDefault="009A7B37">
      <w:pPr>
        <w:tabs>
          <w:tab w:val="left" w:pos="6825"/>
        </w:tabs>
      </w:pPr>
      <w:r w:rsidRPr="00B42AAD">
        <w:br w:type="page"/>
      </w:r>
      <w:r w:rsidR="00B42AAD">
        <w:lastRenderedPageBreak/>
        <w:tab/>
      </w:r>
    </w:p>
    <w:p w14:paraId="00BCD4D9" w14:textId="77777777" w:rsidR="00851C18" w:rsidRDefault="00A57CFA" w:rsidP="008C0EF0">
      <w:pPr>
        <w:pStyle w:val="AnnexLevel1main"/>
      </w:pPr>
      <w:bookmarkStart w:id="101" w:name="_Toc421700813"/>
      <w:r>
        <w:t>Annex A:</w:t>
      </w:r>
      <w:r>
        <w:tab/>
      </w:r>
      <w:r w:rsidR="009A7B37">
        <w:t>Conformance Class Abstract Test Suite (Normative)</w:t>
      </w:r>
      <w:bookmarkEnd w:id="101"/>
    </w:p>
    <w:p w14:paraId="673E2DFF" w14:textId="77777777" w:rsidR="008B2C53" w:rsidRDefault="008049D5">
      <w:bookmarkStart w:id="102" w:name="_Toc254961261"/>
      <w:bookmarkStart w:id="103" w:name="_Ref259545760"/>
      <w:bookmarkStart w:id="104" w:name="_Toc276720685"/>
      <w:bookmarkStart w:id="105" w:name="_Toc279341984"/>
      <w:bookmarkStart w:id="106" w:name="_Toc443461105"/>
      <w:bookmarkStart w:id="107" w:name="_Toc9996974"/>
      <w:bookmarkStart w:id="108" w:name="_Ref207532276"/>
      <w:bookmarkStart w:id="109" w:name="_Ref207532302"/>
      <w:bookmarkStart w:id="110" w:name="_Ref207532345"/>
      <w:bookmarkStart w:id="111" w:name="_Toc219622068"/>
      <w:r w:rsidRPr="008049D5">
        <w:t>A GMLJP2 implementation must satisfy the following system characteristics to be conformant with this specification.</w:t>
      </w:r>
    </w:p>
    <w:p w14:paraId="57776D13" w14:textId="77777777" w:rsidR="00851C18" w:rsidRDefault="009A7B37" w:rsidP="008C0EF0">
      <w:pPr>
        <w:pStyle w:val="AnnexLevel2"/>
      </w:pPr>
      <w:bookmarkStart w:id="112" w:name="_Toc421700814"/>
      <w:r>
        <w:t xml:space="preserve">Conformance class: </w:t>
      </w:r>
      <w:bookmarkEnd w:id="102"/>
      <w:bookmarkEnd w:id="103"/>
      <w:bookmarkEnd w:id="104"/>
      <w:bookmarkEnd w:id="105"/>
      <w:r w:rsidR="00C2313E">
        <w:t>WMTS Simple</w:t>
      </w:r>
      <w:bookmarkEnd w:id="112"/>
    </w:p>
    <w:p w14:paraId="1BA04440" w14:textId="77777777" w:rsidR="008B2C53" w:rsidRDefault="008049D5">
      <w:r>
        <w:t>The OGC URI identifier of this conformance class is:</w:t>
      </w:r>
    </w:p>
    <w:p w14:paraId="6E6716A0" w14:textId="77777777" w:rsidR="008B2C53" w:rsidRDefault="008049D5">
      <w:r w:rsidRPr="008049D5">
        <w:t>http://www.opengis.net/</w:t>
      </w:r>
      <w:r>
        <w:t>spec</w:t>
      </w:r>
      <w:r w:rsidR="00EF6AD0">
        <w:t>/wmts/1.0/simple-profile/</w:t>
      </w:r>
      <w:r>
        <w:t>conf/</w:t>
      </w:r>
      <w:r w:rsidR="00EF6AD0">
        <w:t>simple-profile</w:t>
      </w:r>
    </w:p>
    <w:p w14:paraId="03DBEDFE" w14:textId="77777777" w:rsidR="008B2C53" w:rsidRDefault="008049D5">
      <w:r>
        <w:t xml:space="preserve">Tests identifiers below are relative to </w:t>
      </w:r>
      <w:r w:rsidR="00F83750" w:rsidRPr="00F83750">
        <w:t>http://www.opengis.net/spec/wmts/1.0</w:t>
      </w:r>
      <w:r w:rsidR="00EF6AD0">
        <w:t>/simple-profile</w:t>
      </w:r>
      <w:r>
        <w:t>.</w:t>
      </w:r>
    </w:p>
    <w:p w14:paraId="2745D21C" w14:textId="77777777" w:rsidR="00851C18" w:rsidRDefault="00EF6AD0" w:rsidP="008C0EF0">
      <w:pPr>
        <w:pStyle w:val="Annexlevel3"/>
      </w:pPr>
      <w:bookmarkStart w:id="113" w:name="_Toc421700815"/>
      <w:r>
        <w:t>Follow WMTS 1.0</w:t>
      </w:r>
      <w:bookmarkEnd w:id="113"/>
    </w:p>
    <w:tbl>
      <w:tblPr>
        <w:tblW w:w="0" w:type="auto"/>
        <w:tblLook w:val="04A0" w:firstRow="1" w:lastRow="0" w:firstColumn="1" w:lastColumn="0" w:noHBand="0" w:noVBand="1"/>
      </w:tblPr>
      <w:tblGrid>
        <w:gridCol w:w="1667"/>
        <w:gridCol w:w="7189"/>
      </w:tblGrid>
      <w:tr w:rsidR="008049D5" w:rsidRPr="00494D44" w14:paraId="4CEC0E8F" w14:textId="77777777" w:rsidTr="00EF6AD0">
        <w:tc>
          <w:tcPr>
            <w:tcW w:w="1667" w:type="dxa"/>
            <w:shd w:val="clear" w:color="auto" w:fill="auto"/>
          </w:tcPr>
          <w:p w14:paraId="3C9A55C9" w14:textId="77777777" w:rsidR="008049D5" w:rsidRPr="00494D44" w:rsidRDefault="008049D5" w:rsidP="00EA0230">
            <w:pPr>
              <w:rPr>
                <w:b/>
              </w:rPr>
            </w:pPr>
            <w:r w:rsidRPr="00494D44">
              <w:rPr>
                <w:b/>
              </w:rPr>
              <w:t>Test id:</w:t>
            </w:r>
          </w:p>
        </w:tc>
        <w:tc>
          <w:tcPr>
            <w:tcW w:w="7189" w:type="dxa"/>
            <w:shd w:val="clear" w:color="auto" w:fill="auto"/>
          </w:tcPr>
          <w:p w14:paraId="07D9E327" w14:textId="77777777" w:rsidR="008049D5" w:rsidRPr="00494D44" w:rsidRDefault="008049D5" w:rsidP="00EF6AD0">
            <w:pPr>
              <w:rPr>
                <w:b/>
              </w:rPr>
            </w:pPr>
            <w:r w:rsidRPr="00494D44">
              <w:rPr>
                <w:b/>
              </w:rPr>
              <w:t>/conf/</w:t>
            </w:r>
            <w:r w:rsidR="00EF6AD0">
              <w:rPr>
                <w:b/>
              </w:rPr>
              <w:t>simple-profile</w:t>
            </w:r>
            <w:r w:rsidRPr="00494D44">
              <w:rPr>
                <w:b/>
              </w:rPr>
              <w:t>/</w:t>
            </w:r>
            <w:r w:rsidR="00EF6AD0">
              <w:rPr>
                <w:b/>
              </w:rPr>
              <w:t>wmts-1-0</w:t>
            </w:r>
          </w:p>
        </w:tc>
      </w:tr>
      <w:tr w:rsidR="008049D5" w:rsidRPr="00494D44" w14:paraId="2F3F0110" w14:textId="77777777" w:rsidTr="00EF6AD0">
        <w:tc>
          <w:tcPr>
            <w:tcW w:w="1667" w:type="dxa"/>
            <w:shd w:val="clear" w:color="auto" w:fill="auto"/>
          </w:tcPr>
          <w:p w14:paraId="16F7510E" w14:textId="77777777" w:rsidR="008049D5" w:rsidRPr="00494D44" w:rsidRDefault="008049D5" w:rsidP="00EA0230">
            <w:pPr>
              <w:rPr>
                <w:b/>
              </w:rPr>
            </w:pPr>
            <w:r w:rsidRPr="00494D44">
              <w:rPr>
                <w:b/>
              </w:rPr>
              <w:t>Test Purpose:</w:t>
            </w:r>
          </w:p>
        </w:tc>
        <w:tc>
          <w:tcPr>
            <w:tcW w:w="7189" w:type="dxa"/>
            <w:shd w:val="clear" w:color="auto" w:fill="auto"/>
          </w:tcPr>
          <w:p w14:paraId="28ED360B" w14:textId="77777777" w:rsidR="008049D5" w:rsidRPr="00494D44" w:rsidRDefault="00F9160B" w:rsidP="00EA0230">
            <w:pPr>
              <w:rPr>
                <w:b/>
              </w:rPr>
            </w:pPr>
            <w:r>
              <w:rPr>
                <w:b/>
              </w:rPr>
              <w:fldChar w:fldCharType="begin"/>
            </w:r>
            <w:r w:rsidR="00EF6AD0">
              <w:rPr>
                <w:b/>
              </w:rPr>
              <w:instrText xml:space="preserve"> REF _Ref364846798 \r \h </w:instrText>
            </w:r>
            <w:r>
              <w:rPr>
                <w:b/>
              </w:rPr>
            </w:r>
            <w:r>
              <w:rPr>
                <w:b/>
              </w:rPr>
              <w:fldChar w:fldCharType="separate"/>
            </w:r>
            <w:r w:rsidR="00C55DDF">
              <w:rPr>
                <w:b/>
              </w:rPr>
              <w:t>Req 1</w:t>
            </w:r>
            <w:r>
              <w:rPr>
                <w:b/>
              </w:rPr>
              <w:fldChar w:fldCharType="end"/>
            </w:r>
            <w:r w:rsidR="00EF6AD0">
              <w:rPr>
                <w:b/>
              </w:rPr>
              <w:t xml:space="preserve"> </w:t>
            </w:r>
            <w:r>
              <w:rPr>
                <w:b/>
              </w:rPr>
              <w:fldChar w:fldCharType="begin"/>
            </w:r>
            <w:r w:rsidR="00EF6AD0">
              <w:rPr>
                <w:b/>
              </w:rPr>
              <w:instrText xml:space="preserve"> REF _Ref364846798 \h </w:instrText>
            </w:r>
            <w:r>
              <w:rPr>
                <w:b/>
              </w:rPr>
            </w:r>
            <w:r>
              <w:rPr>
                <w:b/>
              </w:rPr>
              <w:fldChar w:fldCharType="separate"/>
            </w:r>
            <w:r w:rsidR="00C55DDF" w:rsidRPr="00E93983">
              <w:rPr>
                <w:b/>
              </w:rPr>
              <w:t>req/simple-profile/wmts-1-0</w:t>
            </w:r>
            <w:r w:rsidR="00C55DDF">
              <w:rPr>
                <w:b/>
              </w:rPr>
              <w:t>:</w:t>
            </w:r>
            <w:r w:rsidR="00C55DDF">
              <w:br/>
            </w:r>
            <w:r w:rsidR="00C55DDF" w:rsidRPr="00E93983">
              <w:t>WMTS service</w:t>
            </w:r>
            <w:r w:rsidR="00C55DDF">
              <w:t>s</w:t>
            </w:r>
            <w:r w:rsidR="00C55DDF" w:rsidRPr="00E93983">
              <w:t xml:space="preserve"> implementing this profile </w:t>
            </w:r>
            <w:r w:rsidR="00C55DDF" w:rsidRPr="003A2023">
              <w:t xml:space="preserve">SHALL </w:t>
            </w:r>
            <w:r w:rsidR="00C55DDF" w:rsidRPr="00E93983">
              <w:t xml:space="preserve">conform </w:t>
            </w:r>
            <w:r w:rsidR="00C55DDF">
              <w:t xml:space="preserve">with </w:t>
            </w:r>
            <w:r w:rsidR="00C55DDF" w:rsidRPr="00E93983">
              <w:t>WMTS 1.0</w:t>
            </w:r>
            <w:r w:rsidR="00C55DDF">
              <w:t>.</w:t>
            </w:r>
            <w:r w:rsidR="00C55DDF">
              <w:br/>
            </w:r>
            <w:r w:rsidR="00C55DDF">
              <w:rPr>
                <w:b/>
              </w:rPr>
              <w:t>Dependency</w:t>
            </w:r>
            <w:r w:rsidR="00C55DDF">
              <w:t xml:space="preserve">: </w:t>
            </w:r>
            <w:r w:rsidR="00C55DDF" w:rsidRPr="006A7434">
              <w:t>http://www.opengis.net/spec/wmts/1.0/req</w:t>
            </w:r>
            <w:r>
              <w:rPr>
                <w:b/>
              </w:rPr>
              <w:fldChar w:fldCharType="end"/>
            </w:r>
          </w:p>
        </w:tc>
      </w:tr>
      <w:tr w:rsidR="008049D5" w:rsidRPr="00494D44" w14:paraId="5C59B6B7" w14:textId="77777777" w:rsidTr="00EF6AD0">
        <w:tc>
          <w:tcPr>
            <w:tcW w:w="1667" w:type="dxa"/>
            <w:shd w:val="clear" w:color="auto" w:fill="auto"/>
          </w:tcPr>
          <w:p w14:paraId="1F189E14" w14:textId="77777777" w:rsidR="008049D5" w:rsidRPr="00494D44" w:rsidRDefault="008049D5" w:rsidP="00EA0230">
            <w:pPr>
              <w:rPr>
                <w:b/>
              </w:rPr>
            </w:pPr>
            <w:r w:rsidRPr="00494D44">
              <w:rPr>
                <w:b/>
              </w:rPr>
              <w:t>Test method:</w:t>
            </w:r>
          </w:p>
        </w:tc>
        <w:tc>
          <w:tcPr>
            <w:tcW w:w="7189" w:type="dxa"/>
            <w:shd w:val="clear" w:color="auto" w:fill="auto"/>
          </w:tcPr>
          <w:p w14:paraId="0E7521E3" w14:textId="77777777" w:rsidR="008049D5" w:rsidRDefault="00EF6AD0" w:rsidP="00EA0230">
            <w:r>
              <w:t>Validate the requirements of WMTS 1.0</w:t>
            </w:r>
          </w:p>
          <w:p w14:paraId="3EA1B2EB" w14:textId="77777777" w:rsidR="008049D5" w:rsidRPr="00A1071F" w:rsidRDefault="008049D5" w:rsidP="005F0B99">
            <w:r>
              <w:t>Test passes if instance</w:t>
            </w:r>
            <w:r w:rsidR="005F0B99">
              <w:t>s</w:t>
            </w:r>
            <w:r>
              <w:t xml:space="preserve"> </w:t>
            </w:r>
            <w:r w:rsidR="005F0B99">
              <w:t xml:space="preserve">are </w:t>
            </w:r>
            <w:r>
              <w:t xml:space="preserve">valid according to the </w:t>
            </w:r>
            <w:r w:rsidR="00EF6AD0">
              <w:t xml:space="preserve">WMTS 1.0 </w:t>
            </w:r>
            <w:r w:rsidR="00EA0230">
              <w:t xml:space="preserve">standard </w:t>
            </w:r>
            <w:r w:rsidR="00EF6AD0">
              <w:t>(OGC 07-057r7)</w:t>
            </w:r>
            <w:r>
              <w:t>.</w:t>
            </w:r>
          </w:p>
        </w:tc>
      </w:tr>
    </w:tbl>
    <w:p w14:paraId="78C3600C" w14:textId="77777777" w:rsidR="00851C18" w:rsidRDefault="00EF6AD0" w:rsidP="008C0EF0">
      <w:pPr>
        <w:pStyle w:val="Annexlevel3"/>
      </w:pPr>
      <w:bookmarkStart w:id="114" w:name="_Toc421700816"/>
      <w:r>
        <w:t>Profile declaration</w:t>
      </w:r>
      <w:bookmarkEnd w:id="114"/>
    </w:p>
    <w:tbl>
      <w:tblPr>
        <w:tblW w:w="0" w:type="auto"/>
        <w:tblLook w:val="04A0" w:firstRow="1" w:lastRow="0" w:firstColumn="1" w:lastColumn="0" w:noHBand="0" w:noVBand="1"/>
      </w:tblPr>
      <w:tblGrid>
        <w:gridCol w:w="1667"/>
        <w:gridCol w:w="7189"/>
      </w:tblGrid>
      <w:tr w:rsidR="00EF6AD0" w:rsidRPr="00494D44" w14:paraId="23F94597" w14:textId="77777777" w:rsidTr="00EA0230">
        <w:tc>
          <w:tcPr>
            <w:tcW w:w="1667" w:type="dxa"/>
            <w:shd w:val="clear" w:color="auto" w:fill="auto"/>
          </w:tcPr>
          <w:p w14:paraId="7A4896D4" w14:textId="77777777" w:rsidR="00EF6AD0" w:rsidRPr="00494D44" w:rsidRDefault="00EF6AD0" w:rsidP="00EA0230">
            <w:pPr>
              <w:rPr>
                <w:b/>
              </w:rPr>
            </w:pPr>
            <w:r w:rsidRPr="00494D44">
              <w:rPr>
                <w:b/>
              </w:rPr>
              <w:t>Test id:</w:t>
            </w:r>
          </w:p>
        </w:tc>
        <w:tc>
          <w:tcPr>
            <w:tcW w:w="7189" w:type="dxa"/>
            <w:shd w:val="clear" w:color="auto" w:fill="auto"/>
          </w:tcPr>
          <w:p w14:paraId="4DCF4790" w14:textId="77777777" w:rsidR="00EF6AD0" w:rsidRPr="00494D44" w:rsidRDefault="00EF6AD0" w:rsidP="00EA0230">
            <w:pPr>
              <w:rPr>
                <w:b/>
              </w:rPr>
            </w:pPr>
            <w:r w:rsidRPr="00494D44">
              <w:rPr>
                <w:b/>
              </w:rPr>
              <w:t>/conf/</w:t>
            </w:r>
            <w:r>
              <w:rPr>
                <w:b/>
              </w:rPr>
              <w:t>simple-profile</w:t>
            </w:r>
            <w:r w:rsidRPr="00494D44">
              <w:rPr>
                <w:b/>
              </w:rPr>
              <w:t>/</w:t>
            </w:r>
            <w:r>
              <w:rPr>
                <w:b/>
              </w:rPr>
              <w:t>wmts-profile-uri</w:t>
            </w:r>
          </w:p>
        </w:tc>
      </w:tr>
      <w:tr w:rsidR="00EF6AD0" w:rsidRPr="00494D44" w14:paraId="5152D305" w14:textId="77777777" w:rsidTr="00EA0230">
        <w:tc>
          <w:tcPr>
            <w:tcW w:w="1667" w:type="dxa"/>
            <w:shd w:val="clear" w:color="auto" w:fill="auto"/>
          </w:tcPr>
          <w:p w14:paraId="2CEF8960" w14:textId="77777777" w:rsidR="00EF6AD0" w:rsidRPr="00494D44" w:rsidRDefault="00EF6AD0" w:rsidP="00EA0230">
            <w:pPr>
              <w:rPr>
                <w:b/>
              </w:rPr>
            </w:pPr>
            <w:r w:rsidRPr="00494D44">
              <w:rPr>
                <w:b/>
              </w:rPr>
              <w:t>Test Purpose:</w:t>
            </w:r>
          </w:p>
        </w:tc>
        <w:tc>
          <w:tcPr>
            <w:tcW w:w="7189" w:type="dxa"/>
            <w:shd w:val="clear" w:color="auto" w:fill="auto"/>
          </w:tcPr>
          <w:p w14:paraId="7C75E157" w14:textId="77777777" w:rsidR="00EF6AD0" w:rsidRPr="00494D44" w:rsidRDefault="00F9160B" w:rsidP="00E927C6">
            <w:pPr>
              <w:rPr>
                <w:b/>
              </w:rPr>
            </w:pPr>
            <w:r>
              <w:rPr>
                <w:b/>
              </w:rPr>
              <w:fldChar w:fldCharType="begin"/>
            </w:r>
            <w:r w:rsidR="00EF6AD0">
              <w:rPr>
                <w:b/>
              </w:rPr>
              <w:instrText xml:space="preserve"> REF _Ref364846969 \r \h </w:instrText>
            </w:r>
            <w:r>
              <w:rPr>
                <w:b/>
              </w:rPr>
            </w:r>
            <w:r>
              <w:rPr>
                <w:b/>
              </w:rPr>
              <w:fldChar w:fldCharType="separate"/>
            </w:r>
            <w:r w:rsidR="00C55DDF">
              <w:rPr>
                <w:b/>
              </w:rPr>
              <w:t>Req 2</w:t>
            </w:r>
            <w:r>
              <w:rPr>
                <w:b/>
              </w:rPr>
              <w:fldChar w:fldCharType="end"/>
            </w:r>
            <w:r w:rsidR="00EF6AD0">
              <w:rPr>
                <w:b/>
              </w:rPr>
              <w:t xml:space="preserve"> </w:t>
            </w:r>
            <w:r>
              <w:rPr>
                <w:b/>
              </w:rPr>
              <w:fldChar w:fldCharType="begin"/>
            </w:r>
            <w:r w:rsidR="00E927C6">
              <w:rPr>
                <w:b/>
              </w:rPr>
              <w:instrText xml:space="preserve"> REF _Ref418862152 \h </w:instrText>
            </w:r>
            <w:r>
              <w:rPr>
                <w:b/>
              </w:rPr>
            </w:r>
            <w:r>
              <w:rPr>
                <w:b/>
              </w:rPr>
              <w:fldChar w:fldCharType="separate"/>
            </w:r>
            <w:r w:rsidR="00C55DDF" w:rsidRPr="003A2023">
              <w:rPr>
                <w:b/>
              </w:rPr>
              <w:t>req/simple-profile/wmts-profile-uri:</w:t>
            </w:r>
            <w:r w:rsidR="00C55DDF">
              <w:br/>
              <w:t>The</w:t>
            </w:r>
            <w:r w:rsidR="00C55DDF" w:rsidRPr="003A2023">
              <w:t xml:space="preserve"> ServiceMet</w:t>
            </w:r>
            <w:r w:rsidR="00C55DDF">
              <w:t>adata</w:t>
            </w:r>
            <w:r w:rsidR="00C55DDF" w:rsidRPr="003A2023">
              <w:t xml:space="preserve"> document </w:t>
            </w:r>
            <w:r w:rsidR="00C55DDF">
              <w:t>of a</w:t>
            </w:r>
            <w:r w:rsidR="00C55DDF" w:rsidRPr="003A2023">
              <w:t xml:space="preserve"> WMTS service implementing this profile SHALL include </w:t>
            </w:r>
            <w:r w:rsidR="00C55DDF">
              <w:t>one or both of the</w:t>
            </w:r>
            <w:r w:rsidR="00C55DDF" w:rsidRPr="003A2023">
              <w:t xml:space="preserve"> following URI</w:t>
            </w:r>
            <w:r w:rsidR="00C55DDF">
              <w:t>s</w:t>
            </w:r>
            <w:r w:rsidR="00C55DDF" w:rsidRPr="003A2023">
              <w:t xml:space="preserve"> in the ows:Profile element of the ServiceIdentification</w:t>
            </w:r>
            <w:r w:rsidR="00C55DDF">
              <w:t xml:space="preserve"> within a ServiceMetadata</w:t>
            </w:r>
            <w:r w:rsidR="00C55DDF" w:rsidRPr="003A2023">
              <w:t xml:space="preserve"> document: </w:t>
            </w:r>
            <w:r w:rsidR="00C55DDF">
              <w:br/>
            </w:r>
            <w:r w:rsidR="00C55DDF" w:rsidRPr="003A2023">
              <w:t>http://www.opengis.net/spec/wmts-simple/1.0/conf/simple-profile</w:t>
            </w:r>
            <w:r w:rsidR="00C55DDF">
              <w:br/>
            </w:r>
            <w:r w:rsidR="00C55DDF" w:rsidRPr="0048030A">
              <w:t>http://www.opengis.net/spec/wmts-simple/1.0/conf/simple-profile/CRS84</w:t>
            </w:r>
            <w:r>
              <w:rPr>
                <w:b/>
              </w:rPr>
              <w:fldChar w:fldCharType="end"/>
            </w:r>
          </w:p>
        </w:tc>
      </w:tr>
      <w:tr w:rsidR="00EF6AD0" w:rsidRPr="00494D44" w14:paraId="239B22EA" w14:textId="77777777" w:rsidTr="00EA0230">
        <w:tc>
          <w:tcPr>
            <w:tcW w:w="1667" w:type="dxa"/>
            <w:shd w:val="clear" w:color="auto" w:fill="auto"/>
          </w:tcPr>
          <w:p w14:paraId="71764FF0" w14:textId="77777777" w:rsidR="00EF6AD0" w:rsidRPr="00494D44" w:rsidRDefault="00EF6AD0" w:rsidP="00EA0230">
            <w:pPr>
              <w:rPr>
                <w:b/>
              </w:rPr>
            </w:pPr>
            <w:r w:rsidRPr="00494D44">
              <w:rPr>
                <w:b/>
              </w:rPr>
              <w:t>Test method:</w:t>
            </w:r>
          </w:p>
        </w:tc>
        <w:tc>
          <w:tcPr>
            <w:tcW w:w="7189" w:type="dxa"/>
            <w:shd w:val="clear" w:color="auto" w:fill="auto"/>
          </w:tcPr>
          <w:p w14:paraId="62E5A452" w14:textId="77777777" w:rsidR="00EF6AD0" w:rsidRDefault="00EF6AD0" w:rsidP="00EA0230">
            <w:r>
              <w:t>Validate that the profile is declared in the ServiceMetadata document</w:t>
            </w:r>
            <w:r w:rsidR="005F0B99">
              <w:t>.</w:t>
            </w:r>
          </w:p>
          <w:p w14:paraId="1EDDBAA1" w14:textId="77777777" w:rsidR="00EF6AD0" w:rsidRDefault="00EF6AD0" w:rsidP="00EF6AD0">
            <w:r>
              <w:t xml:space="preserve">Test passes if the ServiceMetadata document contains an element </w:t>
            </w:r>
            <w:r w:rsidRPr="00EF6AD0">
              <w:t>/Capabilities/ows:ServiceIdentification/ows:Profile</w:t>
            </w:r>
            <w:r w:rsidR="00C779A2">
              <w:t xml:space="preserve"> with </w:t>
            </w:r>
            <w:r w:rsidR="00986F59">
              <w:t xml:space="preserve">at least </w:t>
            </w:r>
            <w:r w:rsidR="00C779A2">
              <w:t xml:space="preserve">one of this two values: </w:t>
            </w:r>
            <w:r w:rsidR="00C779A2" w:rsidRPr="003A2023">
              <w:t>http://www.opengis.net/spec/wmts-</w:t>
            </w:r>
            <w:r w:rsidR="00C779A2" w:rsidRPr="003A2023">
              <w:lastRenderedPageBreak/>
              <w:t xml:space="preserve">simple/1.0/conf/simple-profile </w:t>
            </w:r>
            <w:r w:rsidR="00C779A2">
              <w:t xml:space="preserve">or </w:t>
            </w:r>
            <w:r w:rsidR="0048030A" w:rsidRPr="0048030A">
              <w:t>http://www.opengis.net/spec/wmts-simple/1.0/conf/simple-profile/CRS84</w:t>
            </w:r>
            <w:r w:rsidR="00D76BB8">
              <w:t>.</w:t>
            </w:r>
          </w:p>
          <w:p w14:paraId="3B4D67FD" w14:textId="77777777" w:rsidR="00D76BB8" w:rsidRPr="00A1071F" w:rsidRDefault="00D76BB8" w:rsidP="00F51681">
            <w:r>
              <w:t>This can be validated by the schematron in</w:t>
            </w:r>
            <w:r w:rsidR="00F51681">
              <w:t xml:space="preserve"> </w:t>
            </w:r>
            <w:r w:rsidR="00836BD2">
              <w:t>Annex C</w:t>
            </w:r>
            <w:r>
              <w:t>.</w:t>
            </w:r>
          </w:p>
        </w:tc>
      </w:tr>
    </w:tbl>
    <w:p w14:paraId="119721DC" w14:textId="77777777" w:rsidR="00851C18" w:rsidRDefault="00C779A2" w:rsidP="008C0EF0">
      <w:pPr>
        <w:pStyle w:val="Annexlevel3"/>
      </w:pPr>
      <w:bookmarkStart w:id="115" w:name="_Toc421700817"/>
      <w:r w:rsidRPr="00C779A2">
        <w:lastRenderedPageBreak/>
        <w:t>REST service binding</w:t>
      </w:r>
      <w:r>
        <w:t xml:space="preserve"> support</w:t>
      </w:r>
      <w:bookmarkEnd w:id="115"/>
    </w:p>
    <w:tbl>
      <w:tblPr>
        <w:tblW w:w="0" w:type="auto"/>
        <w:tblLook w:val="04A0" w:firstRow="1" w:lastRow="0" w:firstColumn="1" w:lastColumn="0" w:noHBand="0" w:noVBand="1"/>
      </w:tblPr>
      <w:tblGrid>
        <w:gridCol w:w="1667"/>
        <w:gridCol w:w="7189"/>
      </w:tblGrid>
      <w:tr w:rsidR="00EF6AD0" w:rsidRPr="00494D44" w14:paraId="428FCD4C" w14:textId="77777777" w:rsidTr="00EA0230">
        <w:tc>
          <w:tcPr>
            <w:tcW w:w="1667" w:type="dxa"/>
            <w:shd w:val="clear" w:color="auto" w:fill="auto"/>
          </w:tcPr>
          <w:p w14:paraId="6DFAA6E6" w14:textId="77777777" w:rsidR="00EF6AD0" w:rsidRPr="00494D44" w:rsidRDefault="00EF6AD0" w:rsidP="00EA0230">
            <w:pPr>
              <w:rPr>
                <w:b/>
              </w:rPr>
            </w:pPr>
            <w:r w:rsidRPr="00494D44">
              <w:rPr>
                <w:b/>
              </w:rPr>
              <w:t>Test id:</w:t>
            </w:r>
          </w:p>
        </w:tc>
        <w:tc>
          <w:tcPr>
            <w:tcW w:w="7189" w:type="dxa"/>
            <w:shd w:val="clear" w:color="auto" w:fill="auto"/>
          </w:tcPr>
          <w:p w14:paraId="43E1A550" w14:textId="77777777" w:rsidR="00EF6AD0" w:rsidRPr="00494D44" w:rsidRDefault="00EF6AD0" w:rsidP="00EA0230">
            <w:pPr>
              <w:rPr>
                <w:b/>
              </w:rPr>
            </w:pPr>
            <w:r w:rsidRPr="00494D44">
              <w:rPr>
                <w:b/>
              </w:rPr>
              <w:t>/conf/</w:t>
            </w:r>
            <w:r>
              <w:rPr>
                <w:b/>
              </w:rPr>
              <w:t>simple-profile</w:t>
            </w:r>
            <w:r w:rsidRPr="00494D44">
              <w:rPr>
                <w:b/>
              </w:rPr>
              <w:t>/</w:t>
            </w:r>
            <w:r w:rsidR="00C779A2" w:rsidRPr="00C2313E">
              <w:rPr>
                <w:b/>
              </w:rPr>
              <w:t>wmts-profile-rest</w:t>
            </w:r>
          </w:p>
        </w:tc>
      </w:tr>
      <w:tr w:rsidR="00EF6AD0" w:rsidRPr="00494D44" w14:paraId="7C0429B5" w14:textId="77777777" w:rsidTr="00EA0230">
        <w:tc>
          <w:tcPr>
            <w:tcW w:w="1667" w:type="dxa"/>
            <w:shd w:val="clear" w:color="auto" w:fill="auto"/>
          </w:tcPr>
          <w:p w14:paraId="21C3B148" w14:textId="77777777" w:rsidR="00EF6AD0" w:rsidRPr="00494D44" w:rsidRDefault="00EF6AD0" w:rsidP="00EA0230">
            <w:pPr>
              <w:rPr>
                <w:b/>
              </w:rPr>
            </w:pPr>
            <w:r w:rsidRPr="00494D44">
              <w:rPr>
                <w:b/>
              </w:rPr>
              <w:t>Test Purpose:</w:t>
            </w:r>
          </w:p>
        </w:tc>
        <w:tc>
          <w:tcPr>
            <w:tcW w:w="7189" w:type="dxa"/>
            <w:shd w:val="clear" w:color="auto" w:fill="auto"/>
          </w:tcPr>
          <w:p w14:paraId="6B74D45F" w14:textId="77777777" w:rsidR="00EF6AD0" w:rsidRPr="00494D44" w:rsidRDefault="00F9160B" w:rsidP="00C779A2">
            <w:pPr>
              <w:rPr>
                <w:b/>
              </w:rPr>
            </w:pPr>
            <w:r>
              <w:rPr>
                <w:b/>
              </w:rPr>
              <w:fldChar w:fldCharType="begin"/>
            </w:r>
            <w:r w:rsidR="00C779A2">
              <w:rPr>
                <w:b/>
              </w:rPr>
              <w:instrText xml:space="preserve"> REF _Ref364847234 \r \h </w:instrText>
            </w:r>
            <w:r>
              <w:rPr>
                <w:b/>
              </w:rPr>
            </w:r>
            <w:r>
              <w:rPr>
                <w:b/>
              </w:rPr>
              <w:fldChar w:fldCharType="separate"/>
            </w:r>
            <w:r w:rsidR="00C55DDF">
              <w:rPr>
                <w:b/>
              </w:rPr>
              <w:t>Req 3</w:t>
            </w:r>
            <w:r>
              <w:rPr>
                <w:b/>
              </w:rPr>
              <w:fldChar w:fldCharType="end"/>
            </w:r>
            <w:r w:rsidR="00EF6AD0">
              <w:rPr>
                <w:b/>
              </w:rPr>
              <w:t xml:space="preserve"> </w:t>
            </w:r>
            <w:r>
              <w:rPr>
                <w:b/>
              </w:rPr>
              <w:fldChar w:fldCharType="begin"/>
            </w:r>
            <w:r w:rsidR="00C779A2">
              <w:rPr>
                <w:b/>
              </w:rPr>
              <w:instrText xml:space="preserve"> REF _Ref364847234 \h </w:instrText>
            </w:r>
            <w:r>
              <w:rPr>
                <w:b/>
              </w:rPr>
            </w:r>
            <w:r>
              <w:rPr>
                <w:b/>
              </w:rPr>
              <w:fldChar w:fldCharType="separate"/>
            </w:r>
            <w:r w:rsidR="00C55DDF" w:rsidRPr="00C2313E">
              <w:rPr>
                <w:b/>
              </w:rPr>
              <w:t>req/simple-profile/wmts-profile-rest</w:t>
            </w:r>
            <w:r w:rsidR="00C55DDF">
              <w:br/>
            </w:r>
            <w:r w:rsidR="00C55DDF" w:rsidRPr="003A2023">
              <w:t>WMTS service</w:t>
            </w:r>
            <w:r w:rsidR="00C55DDF">
              <w:t>s</w:t>
            </w:r>
            <w:r w:rsidR="00C55DDF" w:rsidRPr="003A2023">
              <w:t xml:space="preserve"> implementing this profile SHALL support </w:t>
            </w:r>
            <w:r w:rsidR="00C55DDF">
              <w:t xml:space="preserve">the </w:t>
            </w:r>
            <w:r w:rsidR="00C55DDF" w:rsidRPr="003A2023">
              <w:t>WMTS 1.0 REST binding</w:t>
            </w:r>
            <w:r w:rsidR="00C55DDF">
              <w:t>.</w:t>
            </w:r>
            <w:r>
              <w:rPr>
                <w:b/>
              </w:rPr>
              <w:fldChar w:fldCharType="end"/>
            </w:r>
          </w:p>
        </w:tc>
      </w:tr>
      <w:tr w:rsidR="00EF6AD0" w:rsidRPr="00494D44" w14:paraId="70E41616" w14:textId="77777777" w:rsidTr="00EA0230">
        <w:tc>
          <w:tcPr>
            <w:tcW w:w="1667" w:type="dxa"/>
            <w:shd w:val="clear" w:color="auto" w:fill="auto"/>
          </w:tcPr>
          <w:p w14:paraId="46C105DB" w14:textId="77777777" w:rsidR="00EF6AD0" w:rsidRPr="00494D44" w:rsidRDefault="00EF6AD0" w:rsidP="00EA0230">
            <w:pPr>
              <w:rPr>
                <w:b/>
              </w:rPr>
            </w:pPr>
            <w:r w:rsidRPr="00494D44">
              <w:rPr>
                <w:b/>
              </w:rPr>
              <w:t>Test method:</w:t>
            </w:r>
          </w:p>
        </w:tc>
        <w:tc>
          <w:tcPr>
            <w:tcW w:w="7189" w:type="dxa"/>
            <w:shd w:val="clear" w:color="auto" w:fill="auto"/>
          </w:tcPr>
          <w:p w14:paraId="760A7B32" w14:textId="77777777" w:rsidR="00EF6AD0" w:rsidRDefault="00EF6AD0" w:rsidP="00EA0230">
            <w:r>
              <w:t>Validate the requirements of WMTS 1.0</w:t>
            </w:r>
            <w:r w:rsidR="00EA0230">
              <w:t xml:space="preserve"> for a REST binding</w:t>
            </w:r>
          </w:p>
          <w:p w14:paraId="0B2528CD" w14:textId="77777777" w:rsidR="00EF6AD0" w:rsidRDefault="00EF6AD0" w:rsidP="00EA0230">
            <w:r>
              <w:t>Test passes if server instance</w:t>
            </w:r>
            <w:r w:rsidR="002249DD">
              <w:t>s</w:t>
            </w:r>
            <w:r>
              <w:t xml:space="preserve"> </w:t>
            </w:r>
            <w:r w:rsidR="002249DD">
              <w:t xml:space="preserve">are </w:t>
            </w:r>
            <w:r>
              <w:t xml:space="preserve">valid according to the WMTS 1.0 </w:t>
            </w:r>
            <w:r w:rsidR="00EA0230">
              <w:t xml:space="preserve">standard </w:t>
            </w:r>
            <w:r>
              <w:t xml:space="preserve">(OGC 07-057r7) </w:t>
            </w:r>
            <w:r w:rsidR="00EA0230">
              <w:t>section 10</w:t>
            </w:r>
            <w:r>
              <w:t>.</w:t>
            </w:r>
          </w:p>
          <w:p w14:paraId="2B9AE8DC" w14:textId="77777777" w:rsidR="00D76BB8" w:rsidRPr="00A1071F" w:rsidRDefault="00D76BB8" w:rsidP="00836BD2">
            <w:r>
              <w:t xml:space="preserve">Declaration of support to REST can be validated by the schematron in </w:t>
            </w:r>
            <w:r w:rsidR="00836BD2">
              <w:t>Annex C</w:t>
            </w:r>
            <w:r>
              <w:t>.</w:t>
            </w:r>
          </w:p>
        </w:tc>
      </w:tr>
    </w:tbl>
    <w:p w14:paraId="793045D8" w14:textId="77777777" w:rsidR="00EF6AD0" w:rsidRDefault="00EF6AD0" w:rsidP="00EF6AD0"/>
    <w:p w14:paraId="4BF47969" w14:textId="77777777" w:rsidR="00851C18" w:rsidRDefault="00C779A2" w:rsidP="008C0EF0">
      <w:pPr>
        <w:pStyle w:val="Annexlevel3"/>
      </w:pPr>
      <w:bookmarkStart w:id="116" w:name="_Toc421700818"/>
      <w:r w:rsidRPr="00C779A2">
        <w:t xml:space="preserve">Fixed </w:t>
      </w:r>
      <w:r>
        <w:t xml:space="preserve">tile </w:t>
      </w:r>
      <w:r w:rsidRPr="00C779A2">
        <w:t>URL template</w:t>
      </w:r>
      <w:bookmarkEnd w:id="116"/>
    </w:p>
    <w:tbl>
      <w:tblPr>
        <w:tblW w:w="0" w:type="auto"/>
        <w:tblLayout w:type="fixed"/>
        <w:tblLook w:val="04A0" w:firstRow="1" w:lastRow="0" w:firstColumn="1" w:lastColumn="0" w:noHBand="0" w:noVBand="1"/>
      </w:tblPr>
      <w:tblGrid>
        <w:gridCol w:w="1668"/>
        <w:gridCol w:w="7188"/>
      </w:tblGrid>
      <w:tr w:rsidR="00EF6AD0" w:rsidRPr="00494D44" w14:paraId="7EFCEE35" w14:textId="77777777" w:rsidTr="00D76BB8">
        <w:tc>
          <w:tcPr>
            <w:tcW w:w="1668" w:type="dxa"/>
            <w:shd w:val="clear" w:color="auto" w:fill="auto"/>
          </w:tcPr>
          <w:p w14:paraId="7CE29A6A" w14:textId="77777777" w:rsidR="00EF6AD0" w:rsidRPr="00494D44" w:rsidRDefault="00EF6AD0" w:rsidP="00EA0230">
            <w:pPr>
              <w:rPr>
                <w:b/>
              </w:rPr>
            </w:pPr>
            <w:r w:rsidRPr="00494D44">
              <w:rPr>
                <w:b/>
              </w:rPr>
              <w:t>Test id:</w:t>
            </w:r>
          </w:p>
        </w:tc>
        <w:tc>
          <w:tcPr>
            <w:tcW w:w="7188" w:type="dxa"/>
            <w:shd w:val="clear" w:color="auto" w:fill="auto"/>
          </w:tcPr>
          <w:p w14:paraId="1C4ADC95" w14:textId="77777777" w:rsidR="00EF6AD0" w:rsidRPr="00494D44" w:rsidRDefault="00EF6AD0" w:rsidP="00EA0230">
            <w:pPr>
              <w:rPr>
                <w:b/>
              </w:rPr>
            </w:pPr>
            <w:r w:rsidRPr="00494D44">
              <w:rPr>
                <w:b/>
              </w:rPr>
              <w:t>/conf/</w:t>
            </w:r>
            <w:r>
              <w:rPr>
                <w:b/>
              </w:rPr>
              <w:t>simple-profile</w:t>
            </w:r>
            <w:r w:rsidRPr="00494D44">
              <w:rPr>
                <w:b/>
              </w:rPr>
              <w:t>/</w:t>
            </w:r>
            <w:r w:rsidR="00EA0230" w:rsidRPr="00C2313E">
              <w:rPr>
                <w:b/>
              </w:rPr>
              <w:t>wmts-profile-tile-url-template</w:t>
            </w:r>
          </w:p>
        </w:tc>
      </w:tr>
      <w:tr w:rsidR="00EF6AD0" w:rsidRPr="00494D44" w14:paraId="0EBF46C6" w14:textId="77777777" w:rsidTr="00D76BB8">
        <w:tc>
          <w:tcPr>
            <w:tcW w:w="1668" w:type="dxa"/>
            <w:shd w:val="clear" w:color="auto" w:fill="auto"/>
          </w:tcPr>
          <w:p w14:paraId="484B5C4B" w14:textId="77777777" w:rsidR="00EF6AD0" w:rsidRPr="00494D44" w:rsidRDefault="00EF6AD0" w:rsidP="00EA0230">
            <w:pPr>
              <w:rPr>
                <w:b/>
              </w:rPr>
            </w:pPr>
            <w:r w:rsidRPr="00494D44">
              <w:rPr>
                <w:b/>
              </w:rPr>
              <w:t>Test Purpose:</w:t>
            </w:r>
          </w:p>
        </w:tc>
        <w:tc>
          <w:tcPr>
            <w:tcW w:w="7188" w:type="dxa"/>
            <w:shd w:val="clear" w:color="auto" w:fill="auto"/>
          </w:tcPr>
          <w:p w14:paraId="0E207899" w14:textId="77777777" w:rsidR="00EF6AD0" w:rsidRPr="00494D44" w:rsidRDefault="00C55DDF" w:rsidP="00872582">
            <w:pPr>
              <w:rPr>
                <w:b/>
              </w:rPr>
            </w:pPr>
            <w:r>
              <w:fldChar w:fldCharType="begin"/>
            </w:r>
            <w:r>
              <w:instrText xml:space="preserve"> REF _Ref364847258 \r \h  \* MERGEFORMAT </w:instrText>
            </w:r>
            <w:r>
              <w:fldChar w:fldCharType="separate"/>
            </w:r>
            <w:r w:rsidRPr="00C55DDF">
              <w:rPr>
                <w:b/>
              </w:rPr>
              <w:t>Req 4</w:t>
            </w:r>
            <w:r>
              <w:fldChar w:fldCharType="end"/>
            </w:r>
            <w:r w:rsidR="00EF6AD0">
              <w:rPr>
                <w:b/>
              </w:rPr>
              <w:t xml:space="preserve"> </w:t>
            </w:r>
            <w:r w:rsidR="00F9160B">
              <w:fldChar w:fldCharType="begin"/>
            </w:r>
            <w:r w:rsidR="00E55885">
              <w:instrText xml:space="preserve"> REF _Ref418862226 \h  \* MERGEFORMAT </w:instrText>
            </w:r>
            <w:r w:rsidR="00F9160B">
              <w:fldChar w:fldCharType="separate"/>
            </w:r>
            <w:r w:rsidRPr="000A7A20">
              <w:rPr>
                <w:b/>
              </w:rPr>
              <w:t>req/simple-profile/wmts-profile-tile-url-template</w:t>
            </w:r>
            <w:r>
              <w:br/>
              <w:t xml:space="preserve">When the URI used to declare conformance to the profile is http://www.opengis.net/spec/wmts-simple/1.0/conf/simple-profile, at least one layer in </w:t>
            </w:r>
            <w:r w:rsidRPr="003A2023">
              <w:t>WMTS service</w:t>
            </w:r>
            <w:r>
              <w:t>s</w:t>
            </w:r>
            <w:r w:rsidRPr="003A2023">
              <w:t xml:space="preserve"> implementing this profile SHALL </w:t>
            </w:r>
            <w:r>
              <w:t>have</w:t>
            </w:r>
            <w:r w:rsidRPr="003A2023">
              <w:t xml:space="preserve"> </w:t>
            </w:r>
            <w:r>
              <w:t>either at least one</w:t>
            </w:r>
            <w:r w:rsidRPr="003A2023">
              <w:t xml:space="preserve"> </w:t>
            </w:r>
            <w:r>
              <w:t xml:space="preserve">URL </w:t>
            </w:r>
            <w:r w:rsidRPr="003A2023">
              <w:t xml:space="preserve">template </w:t>
            </w:r>
            <w:r>
              <w:t xml:space="preserve">of the </w:t>
            </w:r>
            <w:r w:rsidRPr="0048030A">
              <w:rPr>
                <w:rFonts w:ascii="Courier New" w:hAnsi="Courier New"/>
                <w:sz w:val="20"/>
                <w:szCs w:val="20"/>
              </w:rPr>
              <w:t>resourceType</w:t>
            </w:r>
            <w:r>
              <w:t xml:space="preserve"> "</w:t>
            </w:r>
            <w:r w:rsidRPr="0048030A">
              <w:rPr>
                <w:rFonts w:ascii="Courier New" w:hAnsi="Courier New"/>
                <w:sz w:val="20"/>
                <w:szCs w:val="20"/>
              </w:rPr>
              <w:t>simpleProfileTile</w:t>
            </w:r>
            <w:r>
              <w:t>"</w:t>
            </w:r>
            <w:r w:rsidRPr="003A2023">
              <w:t xml:space="preserve"> for getting til</w:t>
            </w:r>
            <w:r>
              <w:t>es back in image/png or image/jpeg format. Furthermore these URL templates</w:t>
            </w:r>
            <w:r w:rsidRPr="003A2023">
              <w:t xml:space="preserve"> </w:t>
            </w:r>
            <w:r>
              <w:t xml:space="preserve">only presents {TileMatrix}, {TileRow} and {TileCol} and </w:t>
            </w:r>
            <w:r w:rsidRPr="00C55DDF">
              <w:t xml:space="preserve">extra </w:t>
            </w:r>
            <w:r w:rsidRPr="0048030A">
              <w:rPr>
                <w:i/>
              </w:rPr>
              <w:t>dimensions</w:t>
            </w:r>
            <w:r w:rsidRPr="00C55DDF">
              <w:rPr>
                <w:i/>
              </w:rPr>
              <w:t xml:space="preserve"> as</w:t>
            </w:r>
            <w:r>
              <w:t xml:space="preserve"> parameters (other parameters need to be already resolved as direct values or simply not present).</w:t>
            </w:r>
            <w:r w:rsidR="00F9160B">
              <w:fldChar w:fldCharType="end"/>
            </w:r>
          </w:p>
        </w:tc>
      </w:tr>
      <w:tr w:rsidR="00EF6AD0" w:rsidRPr="00494D44" w14:paraId="4A969FC5" w14:textId="77777777" w:rsidTr="00D76BB8">
        <w:tc>
          <w:tcPr>
            <w:tcW w:w="1668" w:type="dxa"/>
            <w:shd w:val="clear" w:color="auto" w:fill="auto"/>
          </w:tcPr>
          <w:p w14:paraId="5B0ACE74" w14:textId="77777777" w:rsidR="00EF6AD0" w:rsidRPr="00494D44" w:rsidRDefault="00EF6AD0" w:rsidP="00EA0230">
            <w:pPr>
              <w:rPr>
                <w:b/>
              </w:rPr>
            </w:pPr>
            <w:r w:rsidRPr="00494D44">
              <w:rPr>
                <w:b/>
              </w:rPr>
              <w:t>Test method:</w:t>
            </w:r>
          </w:p>
        </w:tc>
        <w:tc>
          <w:tcPr>
            <w:tcW w:w="7188" w:type="dxa"/>
            <w:shd w:val="clear" w:color="auto" w:fill="auto"/>
          </w:tcPr>
          <w:p w14:paraId="489F1EA4" w14:textId="77777777" w:rsidR="00EF6AD0" w:rsidRDefault="00EF6AD0" w:rsidP="00EA0230">
            <w:r>
              <w:t>Validate th</w:t>
            </w:r>
            <w:r w:rsidR="00EA0230">
              <w:t xml:space="preserve">at layers </w:t>
            </w:r>
            <w:r w:rsidR="005F0B99">
              <w:t xml:space="preserve">has a </w:t>
            </w:r>
            <w:r w:rsidR="00EA0230">
              <w:t>URL template</w:t>
            </w:r>
            <w:r w:rsidR="005F0B99">
              <w:t xml:space="preserve"> following this rule</w:t>
            </w:r>
            <w:r w:rsidR="00EA0230">
              <w:t>.</w:t>
            </w:r>
          </w:p>
          <w:p w14:paraId="1B676600" w14:textId="77777777" w:rsidR="00EF6AD0" w:rsidRDefault="00EA0230" w:rsidP="008D7343">
            <w:r w:rsidRPr="00EA0230">
              <w:t xml:space="preserve">Test passes </w:t>
            </w:r>
            <w:r w:rsidR="00E927C6">
              <w:t xml:space="preserve">if the server declares conformity to http://www.opengis.net/spec/wmts-simple/1.0/conf/simple-profile and </w:t>
            </w:r>
            <w:r w:rsidRPr="00EA0230">
              <w:t xml:space="preserve">if </w:t>
            </w:r>
            <w:r w:rsidR="00332B06">
              <w:t xml:space="preserve">at least one </w:t>
            </w:r>
            <w:r w:rsidRPr="00EA0230">
              <w:t>layer</w:t>
            </w:r>
            <w:r w:rsidR="00332B06">
              <w:t xml:space="preserve"> exposes a URL template of </w:t>
            </w:r>
            <w:r w:rsidR="00332B06" w:rsidRPr="00EB5744">
              <w:rPr>
                <w:rFonts w:ascii="Courier New" w:hAnsi="Courier New"/>
                <w:sz w:val="20"/>
                <w:szCs w:val="20"/>
              </w:rPr>
              <w:t>resourceType</w:t>
            </w:r>
            <w:r w:rsidR="00332B06">
              <w:t xml:space="preserve"> "</w:t>
            </w:r>
            <w:r w:rsidR="00332B06" w:rsidRPr="00EB5744">
              <w:rPr>
                <w:rFonts w:ascii="Courier New" w:hAnsi="Courier New"/>
                <w:sz w:val="20"/>
                <w:szCs w:val="20"/>
              </w:rPr>
              <w:t>simpleProfileTile</w:t>
            </w:r>
            <w:r w:rsidR="00332B06">
              <w:t xml:space="preserve">” </w:t>
            </w:r>
            <w:r w:rsidR="00083612">
              <w:rPr>
                <w:color w:val="000000"/>
                <w:lang w:val="ca-ES" w:eastAsia="ca-ES"/>
              </w:rPr>
              <w:t xml:space="preserve">AND </w:t>
            </w:r>
            <w:r w:rsidR="00332B06">
              <w:t>i</w:t>
            </w:r>
            <w:r w:rsidR="00083612">
              <w:t>f</w:t>
            </w:r>
            <w:r w:rsidR="00332B06">
              <w:t xml:space="preserve"> all URL template of </w:t>
            </w:r>
            <w:r w:rsidR="00332B06" w:rsidRPr="00EB5744">
              <w:rPr>
                <w:rFonts w:ascii="Courier New" w:hAnsi="Courier New"/>
                <w:sz w:val="20"/>
                <w:szCs w:val="20"/>
              </w:rPr>
              <w:t>resourceType</w:t>
            </w:r>
            <w:r w:rsidR="00332B06">
              <w:t xml:space="preserve"> "</w:t>
            </w:r>
            <w:r w:rsidR="00332B06" w:rsidRPr="00EB5744">
              <w:rPr>
                <w:rFonts w:ascii="Courier New" w:hAnsi="Courier New"/>
                <w:sz w:val="20"/>
                <w:szCs w:val="20"/>
              </w:rPr>
              <w:t>simpleProfileTile</w:t>
            </w:r>
            <w:r w:rsidR="008D7343">
              <w:t xml:space="preserve">" have the </w:t>
            </w:r>
            <w:r w:rsidR="005F0B99">
              <w:t>parameters</w:t>
            </w:r>
            <w:r>
              <w:t xml:space="preserve">: </w:t>
            </w:r>
            <w:r w:rsidRPr="001E6441">
              <w:rPr>
                <w:rFonts w:ascii="Courier New" w:hAnsi="Courier New" w:cs="Courier New"/>
                <w:sz w:val="20"/>
                <w:szCs w:val="20"/>
              </w:rPr>
              <w:t>{TileMatrix</w:t>
            </w:r>
            <w:r w:rsidR="005F0B99" w:rsidRPr="001E6441">
              <w:rPr>
                <w:rFonts w:ascii="Courier New" w:hAnsi="Courier New" w:cs="Courier New"/>
                <w:sz w:val="20"/>
                <w:szCs w:val="20"/>
              </w:rPr>
              <w:t>}</w:t>
            </w:r>
            <w:r w:rsidR="005F0B99">
              <w:rPr>
                <w:rFonts w:ascii="Courier New" w:hAnsi="Courier New" w:cs="Courier New"/>
                <w:sz w:val="20"/>
                <w:szCs w:val="20"/>
              </w:rPr>
              <w:t xml:space="preserve">, </w:t>
            </w:r>
            <w:r w:rsidR="005F0B99" w:rsidRPr="001E6441">
              <w:rPr>
                <w:rFonts w:ascii="Courier New" w:hAnsi="Courier New" w:cs="Courier New"/>
                <w:sz w:val="20"/>
                <w:szCs w:val="20"/>
              </w:rPr>
              <w:t>{</w:t>
            </w:r>
            <w:r w:rsidRPr="001E6441">
              <w:rPr>
                <w:rFonts w:ascii="Courier New" w:hAnsi="Courier New" w:cs="Courier New"/>
                <w:sz w:val="20"/>
                <w:szCs w:val="20"/>
              </w:rPr>
              <w:t>TileCol</w:t>
            </w:r>
            <w:r w:rsidR="005F0B99" w:rsidRPr="001E6441">
              <w:rPr>
                <w:rFonts w:ascii="Courier New" w:hAnsi="Courier New" w:cs="Courier New"/>
                <w:sz w:val="20"/>
                <w:szCs w:val="20"/>
              </w:rPr>
              <w:t>}</w:t>
            </w:r>
            <w:r w:rsidR="0048030A" w:rsidRPr="0048030A">
              <w:t xml:space="preserve"> and </w:t>
            </w:r>
            <w:r w:rsidR="005F0B99" w:rsidRPr="001E6441">
              <w:rPr>
                <w:rFonts w:ascii="Courier New" w:hAnsi="Courier New" w:cs="Courier New"/>
                <w:sz w:val="20"/>
                <w:szCs w:val="20"/>
              </w:rPr>
              <w:t>{</w:t>
            </w:r>
            <w:r w:rsidRPr="001E6441">
              <w:rPr>
                <w:rFonts w:ascii="Courier New" w:hAnsi="Courier New" w:cs="Courier New"/>
                <w:sz w:val="20"/>
                <w:szCs w:val="20"/>
              </w:rPr>
              <w:t>TileRow}</w:t>
            </w:r>
            <w:r w:rsidR="005F0B99">
              <w:t xml:space="preserve"> </w:t>
            </w:r>
            <w:r w:rsidR="008D7343">
              <w:t xml:space="preserve">and </w:t>
            </w:r>
            <w:r w:rsidR="0048030A" w:rsidRPr="0048030A">
              <w:rPr>
                <w:i/>
              </w:rPr>
              <w:t>extra dimensions</w:t>
            </w:r>
            <w:r w:rsidR="008D7343">
              <w:t xml:space="preserve"> </w:t>
            </w:r>
            <w:r w:rsidR="00083612">
              <w:t xml:space="preserve">but does not have </w:t>
            </w:r>
            <w:r w:rsidR="0048030A" w:rsidRPr="0048030A">
              <w:rPr>
                <w:rFonts w:ascii="Courier New" w:hAnsi="Courier New" w:cs="Courier New"/>
                <w:sz w:val="20"/>
                <w:szCs w:val="20"/>
              </w:rPr>
              <w:t>{style}</w:t>
            </w:r>
            <w:r w:rsidR="00083612">
              <w:t xml:space="preserve"> or </w:t>
            </w:r>
            <w:r w:rsidR="0048030A" w:rsidRPr="0048030A">
              <w:rPr>
                <w:rFonts w:ascii="Courier New" w:hAnsi="Courier New" w:cs="Courier New"/>
                <w:sz w:val="20"/>
                <w:szCs w:val="20"/>
              </w:rPr>
              <w:t>{TileMatrixSet}</w:t>
            </w:r>
            <w:r w:rsidR="00083612">
              <w:t xml:space="preserve"> AND</w:t>
            </w:r>
            <w:r w:rsidR="008D7343">
              <w:t xml:space="preserve"> i</w:t>
            </w:r>
            <w:r w:rsidR="00083612">
              <w:t>f</w:t>
            </w:r>
            <w:r w:rsidR="008D7343">
              <w:t xml:space="preserve"> the </w:t>
            </w:r>
            <w:r w:rsidR="00BC173D">
              <w:t>mime type</w:t>
            </w:r>
            <w:r w:rsidR="008D7343">
              <w:t xml:space="preserve"> of the URL </w:t>
            </w:r>
            <w:r w:rsidR="008D7343">
              <w:lastRenderedPageBreak/>
              <w:t xml:space="preserve">template is </w:t>
            </w:r>
            <w:r w:rsidR="00BC173D">
              <w:t>image/png or image/jpeg</w:t>
            </w:r>
            <w:r>
              <w:t>.</w:t>
            </w:r>
          </w:p>
          <w:p w14:paraId="68C0E178" w14:textId="77777777" w:rsidR="008D7343" w:rsidRPr="00A1071F" w:rsidRDefault="008D7343" w:rsidP="008D7343">
            <w:r>
              <w:t xml:space="preserve">This requirement can be validated by the schematron in </w:t>
            </w:r>
            <w:r w:rsidR="00836BD2">
              <w:t>Annex C</w:t>
            </w:r>
            <w:r>
              <w:t>.</w:t>
            </w:r>
          </w:p>
        </w:tc>
      </w:tr>
    </w:tbl>
    <w:p w14:paraId="0F7C26FB" w14:textId="77777777" w:rsidR="00DA6DB0" w:rsidRDefault="00DA6DB0" w:rsidP="00DA6DB0"/>
    <w:tbl>
      <w:tblPr>
        <w:tblW w:w="0" w:type="auto"/>
        <w:tblLayout w:type="fixed"/>
        <w:tblLook w:val="04A0" w:firstRow="1" w:lastRow="0" w:firstColumn="1" w:lastColumn="0" w:noHBand="0" w:noVBand="1"/>
      </w:tblPr>
      <w:tblGrid>
        <w:gridCol w:w="1668"/>
        <w:gridCol w:w="7188"/>
      </w:tblGrid>
      <w:tr w:rsidR="00E927C6" w:rsidRPr="00494D44" w14:paraId="23624401" w14:textId="77777777" w:rsidTr="00A57CFA">
        <w:tc>
          <w:tcPr>
            <w:tcW w:w="1668" w:type="dxa"/>
            <w:shd w:val="clear" w:color="auto" w:fill="auto"/>
          </w:tcPr>
          <w:p w14:paraId="28F01991" w14:textId="77777777" w:rsidR="00E927C6" w:rsidRPr="00494D44" w:rsidRDefault="00E927C6" w:rsidP="00A57CFA">
            <w:pPr>
              <w:rPr>
                <w:b/>
              </w:rPr>
            </w:pPr>
            <w:r w:rsidRPr="00494D44">
              <w:rPr>
                <w:b/>
              </w:rPr>
              <w:t>Test id:</w:t>
            </w:r>
          </w:p>
        </w:tc>
        <w:tc>
          <w:tcPr>
            <w:tcW w:w="7188" w:type="dxa"/>
            <w:shd w:val="clear" w:color="auto" w:fill="auto"/>
          </w:tcPr>
          <w:p w14:paraId="1E1193DD" w14:textId="77777777" w:rsidR="00E927C6" w:rsidRPr="00494D44" w:rsidRDefault="00E927C6" w:rsidP="00A57CFA">
            <w:pPr>
              <w:rPr>
                <w:b/>
              </w:rPr>
            </w:pPr>
            <w:r w:rsidRPr="00494D44">
              <w:rPr>
                <w:b/>
              </w:rPr>
              <w:t>/conf/</w:t>
            </w:r>
            <w:r>
              <w:rPr>
                <w:b/>
              </w:rPr>
              <w:t>simple-profile</w:t>
            </w:r>
            <w:r w:rsidRPr="00494D44">
              <w:rPr>
                <w:b/>
              </w:rPr>
              <w:t>/</w:t>
            </w:r>
            <w:r w:rsidRPr="00C2313E">
              <w:rPr>
                <w:b/>
              </w:rPr>
              <w:t>wmts-profile-tile-url-template</w:t>
            </w:r>
            <w:r>
              <w:rPr>
                <w:b/>
              </w:rPr>
              <w:t>-crs84</w:t>
            </w:r>
          </w:p>
        </w:tc>
      </w:tr>
      <w:tr w:rsidR="00E927C6" w:rsidRPr="00494D44" w14:paraId="1EE0ADD3" w14:textId="77777777" w:rsidTr="00A57CFA">
        <w:tc>
          <w:tcPr>
            <w:tcW w:w="1668" w:type="dxa"/>
            <w:shd w:val="clear" w:color="auto" w:fill="auto"/>
          </w:tcPr>
          <w:p w14:paraId="0BD78F1E" w14:textId="77777777" w:rsidR="00E927C6" w:rsidRPr="00494D44" w:rsidRDefault="00E927C6" w:rsidP="00A57CFA">
            <w:pPr>
              <w:rPr>
                <w:b/>
              </w:rPr>
            </w:pPr>
            <w:r w:rsidRPr="00494D44">
              <w:rPr>
                <w:b/>
              </w:rPr>
              <w:t>Test Purpose:</w:t>
            </w:r>
          </w:p>
        </w:tc>
        <w:tc>
          <w:tcPr>
            <w:tcW w:w="7188" w:type="dxa"/>
            <w:shd w:val="clear" w:color="auto" w:fill="auto"/>
          </w:tcPr>
          <w:p w14:paraId="679A2094" w14:textId="77777777" w:rsidR="00851C18" w:rsidRDefault="00F9160B" w:rsidP="008C0EF0">
            <w:pPr>
              <w:rPr>
                <w:b/>
              </w:rPr>
            </w:pPr>
            <w:r>
              <w:rPr>
                <w:b/>
              </w:rPr>
              <w:fldChar w:fldCharType="begin"/>
            </w:r>
            <w:r w:rsidR="00E927C6">
              <w:rPr>
                <w:b/>
              </w:rPr>
              <w:instrText xml:space="preserve"> REF _Ref418862360 \r \h </w:instrText>
            </w:r>
            <w:r w:rsidR="00872582">
              <w:rPr>
                <w:b/>
              </w:rPr>
              <w:instrText xml:space="preserve"> \* MERGEFORMAT </w:instrText>
            </w:r>
            <w:r>
              <w:rPr>
                <w:b/>
              </w:rPr>
            </w:r>
            <w:r>
              <w:rPr>
                <w:b/>
              </w:rPr>
              <w:fldChar w:fldCharType="separate"/>
            </w:r>
            <w:r w:rsidR="00C55DDF">
              <w:rPr>
                <w:b/>
              </w:rPr>
              <w:t>Req 5</w:t>
            </w:r>
            <w:r>
              <w:rPr>
                <w:b/>
              </w:rPr>
              <w:fldChar w:fldCharType="end"/>
            </w:r>
            <w:r w:rsidR="00E927C6">
              <w:rPr>
                <w:b/>
              </w:rPr>
              <w:t xml:space="preserve"> </w:t>
            </w:r>
            <w:r>
              <w:rPr>
                <w:b/>
              </w:rPr>
              <w:fldChar w:fldCharType="begin"/>
            </w:r>
            <w:r w:rsidR="00E927C6">
              <w:rPr>
                <w:b/>
              </w:rPr>
              <w:instrText xml:space="preserve"> REF _Ref418862360 \h </w:instrText>
            </w:r>
            <w:r w:rsidR="00872582">
              <w:rPr>
                <w:b/>
              </w:rPr>
              <w:instrText xml:space="preserve"> \* MERGEFORMAT </w:instrText>
            </w:r>
            <w:r>
              <w:rPr>
                <w:b/>
              </w:rPr>
            </w:r>
            <w:r>
              <w:rPr>
                <w:b/>
              </w:rPr>
              <w:fldChar w:fldCharType="separate"/>
            </w:r>
            <w:r w:rsidR="00C55DDF" w:rsidRPr="000A7A20">
              <w:rPr>
                <w:b/>
              </w:rPr>
              <w:t>req/simple-profile/wmts-profile-tile-url-template</w:t>
            </w:r>
            <w:r w:rsidR="00C55DDF" w:rsidRPr="008C0EF0">
              <w:rPr>
                <w:b/>
              </w:rPr>
              <w:t>-crs84</w:t>
            </w:r>
            <w:r w:rsidR="00C55DDF">
              <w:br/>
              <w:t xml:space="preserve">When the URI used to declare conformance to the profile is http://www.opengis.net/spec/wmts-simple/1.0/conf/simple-profile/CRS84, at least one layer in </w:t>
            </w:r>
            <w:r w:rsidR="00C55DDF" w:rsidRPr="003A2023">
              <w:t>WMTS service</w:t>
            </w:r>
            <w:r w:rsidR="00C55DDF">
              <w:t>s</w:t>
            </w:r>
            <w:r w:rsidR="00C55DDF" w:rsidRPr="003A2023">
              <w:t xml:space="preserve"> implementing this profile SHALL </w:t>
            </w:r>
            <w:r w:rsidR="00C55DDF">
              <w:t>have</w:t>
            </w:r>
            <w:r w:rsidR="00C55DDF" w:rsidRPr="003A2023">
              <w:t xml:space="preserve"> </w:t>
            </w:r>
            <w:r w:rsidR="00C55DDF">
              <w:t>at least one</w:t>
            </w:r>
            <w:r w:rsidR="00C55DDF" w:rsidRPr="003A2023">
              <w:t xml:space="preserve"> </w:t>
            </w:r>
            <w:r w:rsidR="00C55DDF">
              <w:t xml:space="preserve">a URL </w:t>
            </w:r>
            <w:r w:rsidR="00C55DDF" w:rsidRPr="003A2023">
              <w:t xml:space="preserve">template </w:t>
            </w:r>
            <w:r w:rsidR="00C55DDF">
              <w:t>of resourceType "</w:t>
            </w:r>
            <w:r w:rsidR="00C55DDF" w:rsidRPr="0048030A">
              <w:rPr>
                <w:rFonts w:ascii="Courier New" w:hAnsi="Courier New"/>
                <w:sz w:val="20"/>
                <w:szCs w:val="20"/>
              </w:rPr>
              <w:t>simpleProfileCRS84Tile</w:t>
            </w:r>
            <w:r w:rsidR="00C55DDF">
              <w:t>"</w:t>
            </w:r>
            <w:r w:rsidR="00C55DDF" w:rsidRPr="003A2023">
              <w:t xml:space="preserve"> f</w:t>
            </w:r>
            <w:r w:rsidR="00C55DDF">
              <w:t>or getting tiles back in image/png or image/jpeg format. Furthermore these URL templates</w:t>
            </w:r>
            <w:r w:rsidR="00C55DDF" w:rsidRPr="003A2023">
              <w:t xml:space="preserve"> </w:t>
            </w:r>
            <w:r w:rsidR="00C55DDF">
              <w:t xml:space="preserve">only presents {TileMatrix}, {TileRow} and {TileCol} and </w:t>
            </w:r>
            <w:r w:rsidR="00C55DDF" w:rsidRPr="00C55DDF">
              <w:t xml:space="preserve">extra </w:t>
            </w:r>
            <w:r w:rsidR="00C55DDF" w:rsidRPr="0048030A">
              <w:rPr>
                <w:i/>
              </w:rPr>
              <w:t>dimensions</w:t>
            </w:r>
            <w:r w:rsidR="00C55DDF" w:rsidRPr="00C55DDF">
              <w:rPr>
                <w:i/>
              </w:rPr>
              <w:t xml:space="preserve"> as</w:t>
            </w:r>
            <w:r w:rsidR="00C55DDF">
              <w:t xml:space="preserve"> parameters (other parameters need to be already resolved as direct values or simply not present)</w:t>
            </w:r>
            <w:r w:rsidR="00C55DDF" w:rsidRPr="003A2023">
              <w:t>.</w:t>
            </w:r>
            <w:r>
              <w:rPr>
                <w:b/>
              </w:rPr>
              <w:fldChar w:fldCharType="end"/>
            </w:r>
          </w:p>
        </w:tc>
      </w:tr>
      <w:tr w:rsidR="00E927C6" w:rsidRPr="00494D44" w14:paraId="2DEEA4E3" w14:textId="77777777" w:rsidTr="00A57CFA">
        <w:tc>
          <w:tcPr>
            <w:tcW w:w="1668" w:type="dxa"/>
            <w:shd w:val="clear" w:color="auto" w:fill="auto"/>
          </w:tcPr>
          <w:p w14:paraId="2C794C3F" w14:textId="77777777" w:rsidR="00E927C6" w:rsidRPr="00494D44" w:rsidRDefault="00E927C6" w:rsidP="00A57CFA">
            <w:pPr>
              <w:rPr>
                <w:b/>
              </w:rPr>
            </w:pPr>
            <w:r w:rsidRPr="00494D44">
              <w:rPr>
                <w:b/>
              </w:rPr>
              <w:t>Test method:</w:t>
            </w:r>
          </w:p>
        </w:tc>
        <w:tc>
          <w:tcPr>
            <w:tcW w:w="7188" w:type="dxa"/>
            <w:shd w:val="clear" w:color="auto" w:fill="auto"/>
          </w:tcPr>
          <w:p w14:paraId="446EE980" w14:textId="77777777" w:rsidR="00E927C6" w:rsidRDefault="00E927C6" w:rsidP="00A57CFA">
            <w:r>
              <w:t>Validate that layers has a URL template following this rule.</w:t>
            </w:r>
          </w:p>
          <w:p w14:paraId="6E009A74" w14:textId="77777777" w:rsidR="00E927C6" w:rsidRDefault="00E927C6" w:rsidP="00A57CFA">
            <w:r w:rsidRPr="00EA0230">
              <w:t xml:space="preserve">Test passes </w:t>
            </w:r>
            <w:r>
              <w:t>if the server declares conformity to http://www.opengis.net/spec/wmts-simple/1.0/conf/simple-profile</w:t>
            </w:r>
            <w:r w:rsidR="00A57CFA">
              <w:t>/CRS84</w:t>
            </w:r>
            <w:r>
              <w:t xml:space="preserve"> and </w:t>
            </w:r>
            <w:r w:rsidRPr="00EA0230">
              <w:t xml:space="preserve">if </w:t>
            </w:r>
            <w:r>
              <w:t xml:space="preserve">at least one </w:t>
            </w:r>
            <w:r w:rsidRPr="00EA0230">
              <w:t>layer</w:t>
            </w:r>
            <w:r>
              <w:t xml:space="preserve"> exposes a URL template of </w:t>
            </w:r>
            <w:r w:rsidRPr="00EB5744">
              <w:rPr>
                <w:rFonts w:ascii="Courier New" w:hAnsi="Courier New"/>
                <w:sz w:val="20"/>
                <w:szCs w:val="20"/>
              </w:rPr>
              <w:t>resourceType</w:t>
            </w:r>
            <w:r>
              <w:t xml:space="preserve"> "</w:t>
            </w:r>
            <w:r w:rsidRPr="00EB5744">
              <w:rPr>
                <w:rFonts w:ascii="Courier New" w:hAnsi="Courier New"/>
                <w:sz w:val="20"/>
                <w:szCs w:val="20"/>
              </w:rPr>
              <w:t>simpleProfile</w:t>
            </w:r>
            <w:r w:rsidR="00A57CFA">
              <w:rPr>
                <w:rFonts w:ascii="Courier New" w:hAnsi="Courier New"/>
                <w:sz w:val="20"/>
                <w:szCs w:val="20"/>
              </w:rPr>
              <w:t>CRS84</w:t>
            </w:r>
            <w:r w:rsidRPr="00EB5744">
              <w:rPr>
                <w:rFonts w:ascii="Courier New" w:hAnsi="Courier New"/>
                <w:sz w:val="20"/>
                <w:szCs w:val="20"/>
              </w:rPr>
              <w:t>Tile</w:t>
            </w:r>
            <w:r>
              <w:t xml:space="preserve">” </w:t>
            </w:r>
            <w:r>
              <w:rPr>
                <w:color w:val="000000"/>
                <w:lang w:val="ca-ES" w:eastAsia="ca-ES"/>
              </w:rPr>
              <w:t xml:space="preserve">AND </w:t>
            </w:r>
            <w:r>
              <w:t xml:space="preserve">if all URL template of </w:t>
            </w:r>
            <w:r w:rsidRPr="00EB5744">
              <w:rPr>
                <w:rFonts w:ascii="Courier New" w:hAnsi="Courier New"/>
                <w:sz w:val="20"/>
                <w:szCs w:val="20"/>
              </w:rPr>
              <w:t>resourceType</w:t>
            </w:r>
            <w:r>
              <w:t xml:space="preserve"> "</w:t>
            </w:r>
            <w:r w:rsidRPr="00EB5744">
              <w:rPr>
                <w:rFonts w:ascii="Courier New" w:hAnsi="Courier New"/>
                <w:sz w:val="20"/>
                <w:szCs w:val="20"/>
              </w:rPr>
              <w:t>simpleProfile</w:t>
            </w:r>
            <w:r>
              <w:rPr>
                <w:rFonts w:ascii="Courier New" w:hAnsi="Courier New"/>
                <w:sz w:val="20"/>
                <w:szCs w:val="20"/>
              </w:rPr>
              <w:t>CRS84</w:t>
            </w:r>
            <w:r w:rsidRPr="00EB5744">
              <w:rPr>
                <w:rFonts w:ascii="Courier New" w:hAnsi="Courier New"/>
                <w:sz w:val="20"/>
                <w:szCs w:val="20"/>
              </w:rPr>
              <w:t>Tile</w:t>
            </w:r>
            <w:r>
              <w:t xml:space="preserve">" have the parameters: </w:t>
            </w:r>
            <w:r w:rsidRPr="001E6441">
              <w:rPr>
                <w:rFonts w:ascii="Courier New" w:hAnsi="Courier New" w:cs="Courier New"/>
                <w:sz w:val="20"/>
                <w:szCs w:val="20"/>
              </w:rPr>
              <w:t>{TileMatrix}</w:t>
            </w:r>
            <w:r>
              <w:rPr>
                <w:rFonts w:ascii="Courier New" w:hAnsi="Courier New" w:cs="Courier New"/>
                <w:sz w:val="20"/>
                <w:szCs w:val="20"/>
              </w:rPr>
              <w:t xml:space="preserve">, </w:t>
            </w:r>
            <w:r w:rsidRPr="001E6441">
              <w:rPr>
                <w:rFonts w:ascii="Courier New" w:hAnsi="Courier New" w:cs="Courier New"/>
                <w:sz w:val="20"/>
                <w:szCs w:val="20"/>
              </w:rPr>
              <w:t>{TileCol}</w:t>
            </w:r>
            <w:r w:rsidRPr="0048030A">
              <w:t xml:space="preserve"> and </w:t>
            </w:r>
            <w:r w:rsidRPr="001E6441">
              <w:rPr>
                <w:rFonts w:ascii="Courier New" w:hAnsi="Courier New" w:cs="Courier New"/>
                <w:sz w:val="20"/>
                <w:szCs w:val="20"/>
              </w:rPr>
              <w:t>{TileRow}</w:t>
            </w:r>
            <w:r>
              <w:t xml:space="preserve"> and </w:t>
            </w:r>
            <w:r w:rsidRPr="0048030A">
              <w:rPr>
                <w:i/>
              </w:rPr>
              <w:t>extra dimensions</w:t>
            </w:r>
            <w:r>
              <w:t xml:space="preserve"> but does not have </w:t>
            </w:r>
            <w:r w:rsidRPr="0048030A">
              <w:rPr>
                <w:rFonts w:ascii="Courier New" w:hAnsi="Courier New" w:cs="Courier New"/>
                <w:sz w:val="20"/>
                <w:szCs w:val="20"/>
              </w:rPr>
              <w:t>{style}</w:t>
            </w:r>
            <w:r>
              <w:t xml:space="preserve"> or </w:t>
            </w:r>
            <w:r w:rsidRPr="0048030A">
              <w:rPr>
                <w:rFonts w:ascii="Courier New" w:hAnsi="Courier New" w:cs="Courier New"/>
                <w:sz w:val="20"/>
                <w:szCs w:val="20"/>
              </w:rPr>
              <w:t>{TileMatrixSet}</w:t>
            </w:r>
            <w:r>
              <w:t xml:space="preserve"> AND if the mime type of the URL template is image/png or image/jpeg.</w:t>
            </w:r>
          </w:p>
          <w:p w14:paraId="283254DF" w14:textId="77777777" w:rsidR="00E927C6" w:rsidRPr="00A1071F" w:rsidRDefault="00E927C6" w:rsidP="00A57CFA">
            <w:r>
              <w:t xml:space="preserve">This requirement can be validated by the schematron in </w:t>
            </w:r>
            <w:r w:rsidR="00836BD2">
              <w:t>Annex C</w:t>
            </w:r>
            <w:r>
              <w:t>.</w:t>
            </w:r>
          </w:p>
        </w:tc>
      </w:tr>
    </w:tbl>
    <w:p w14:paraId="373862F2" w14:textId="77777777" w:rsidR="00E927C6" w:rsidRDefault="00E927C6" w:rsidP="00DA6DB0"/>
    <w:p w14:paraId="0938A686" w14:textId="77777777" w:rsidR="00851C18" w:rsidRDefault="00C779A2" w:rsidP="008C0EF0">
      <w:pPr>
        <w:pStyle w:val="Annexlevel3"/>
      </w:pPr>
      <w:bookmarkStart w:id="117" w:name="_Toc421700819"/>
      <w:r w:rsidRPr="00C779A2">
        <w:t>Fixed TileMatrixSet definition</w:t>
      </w:r>
      <w:r>
        <w:t xml:space="preserve"> </w:t>
      </w:r>
      <w:r w:rsidR="00CD6663">
        <w:t xml:space="preserve">World </w:t>
      </w:r>
      <w:r w:rsidR="009C2883">
        <w:t>Web</w:t>
      </w:r>
      <w:r w:rsidR="00EA0230">
        <w:t xml:space="preserve"> Mercator</w:t>
      </w:r>
      <w:r w:rsidRPr="00C779A2">
        <w:t>.</w:t>
      </w:r>
      <w:bookmarkEnd w:id="117"/>
    </w:p>
    <w:tbl>
      <w:tblPr>
        <w:tblW w:w="0" w:type="auto"/>
        <w:tblLook w:val="04A0" w:firstRow="1" w:lastRow="0" w:firstColumn="1" w:lastColumn="0" w:noHBand="0" w:noVBand="1"/>
      </w:tblPr>
      <w:tblGrid>
        <w:gridCol w:w="1667"/>
        <w:gridCol w:w="7189"/>
      </w:tblGrid>
      <w:tr w:rsidR="00EF6AD0" w:rsidRPr="00494D44" w14:paraId="5D5A8BBB" w14:textId="77777777" w:rsidTr="00EA0230">
        <w:tc>
          <w:tcPr>
            <w:tcW w:w="1667" w:type="dxa"/>
            <w:shd w:val="clear" w:color="auto" w:fill="auto"/>
          </w:tcPr>
          <w:p w14:paraId="5D591687" w14:textId="77777777" w:rsidR="00EF6AD0" w:rsidRPr="00494D44" w:rsidRDefault="00EF6AD0" w:rsidP="00EA0230">
            <w:pPr>
              <w:rPr>
                <w:b/>
              </w:rPr>
            </w:pPr>
            <w:r w:rsidRPr="00494D44">
              <w:rPr>
                <w:b/>
              </w:rPr>
              <w:t>Test id:</w:t>
            </w:r>
          </w:p>
        </w:tc>
        <w:tc>
          <w:tcPr>
            <w:tcW w:w="7189" w:type="dxa"/>
            <w:shd w:val="clear" w:color="auto" w:fill="auto"/>
          </w:tcPr>
          <w:p w14:paraId="3DC22D8F" w14:textId="77777777" w:rsidR="00EF6AD0" w:rsidRPr="00494D44" w:rsidRDefault="00EF6AD0" w:rsidP="00EA0230">
            <w:pPr>
              <w:rPr>
                <w:b/>
              </w:rPr>
            </w:pPr>
            <w:r w:rsidRPr="00494D44">
              <w:rPr>
                <w:b/>
              </w:rPr>
              <w:t>/conf/</w:t>
            </w:r>
            <w:r>
              <w:rPr>
                <w:b/>
              </w:rPr>
              <w:t>simple-profile</w:t>
            </w:r>
            <w:r w:rsidRPr="00494D44">
              <w:rPr>
                <w:b/>
              </w:rPr>
              <w:t>/</w:t>
            </w:r>
            <w:r w:rsidR="00EA0230" w:rsidRPr="00C2313E">
              <w:rPr>
                <w:b/>
              </w:rPr>
              <w:t>wmts-profile-world-spherical-mercator</w:t>
            </w:r>
          </w:p>
        </w:tc>
      </w:tr>
      <w:tr w:rsidR="00EF6AD0" w:rsidRPr="00494D44" w14:paraId="564A2691" w14:textId="77777777" w:rsidTr="00EA0230">
        <w:tc>
          <w:tcPr>
            <w:tcW w:w="1667" w:type="dxa"/>
            <w:shd w:val="clear" w:color="auto" w:fill="auto"/>
          </w:tcPr>
          <w:p w14:paraId="75AF7B64" w14:textId="77777777" w:rsidR="00EF6AD0" w:rsidRPr="00494D44" w:rsidRDefault="00EF6AD0" w:rsidP="00EA0230">
            <w:pPr>
              <w:rPr>
                <w:b/>
              </w:rPr>
            </w:pPr>
            <w:r w:rsidRPr="00494D44">
              <w:rPr>
                <w:b/>
              </w:rPr>
              <w:t>Test Purpose:</w:t>
            </w:r>
          </w:p>
        </w:tc>
        <w:tc>
          <w:tcPr>
            <w:tcW w:w="7189" w:type="dxa"/>
            <w:shd w:val="clear" w:color="auto" w:fill="auto"/>
          </w:tcPr>
          <w:p w14:paraId="681DB232" w14:textId="77777777" w:rsidR="00EF6AD0" w:rsidRPr="00494D44" w:rsidRDefault="00F9160B" w:rsidP="00741248">
            <w:pPr>
              <w:rPr>
                <w:b/>
              </w:rPr>
            </w:pPr>
            <w:r>
              <w:rPr>
                <w:b/>
              </w:rPr>
              <w:fldChar w:fldCharType="begin"/>
            </w:r>
            <w:r w:rsidR="00C779A2">
              <w:rPr>
                <w:b/>
              </w:rPr>
              <w:instrText xml:space="preserve"> REF _Ref364847266 \r \h </w:instrText>
            </w:r>
            <w:r>
              <w:rPr>
                <w:b/>
              </w:rPr>
            </w:r>
            <w:r>
              <w:rPr>
                <w:b/>
              </w:rPr>
              <w:fldChar w:fldCharType="separate"/>
            </w:r>
            <w:r w:rsidR="00C55DDF">
              <w:rPr>
                <w:b/>
              </w:rPr>
              <w:t>Req 6</w:t>
            </w:r>
            <w:r>
              <w:rPr>
                <w:b/>
              </w:rPr>
              <w:fldChar w:fldCharType="end"/>
            </w:r>
            <w:r w:rsidR="00EF6AD0">
              <w:rPr>
                <w:b/>
              </w:rPr>
              <w:t xml:space="preserve"> </w:t>
            </w:r>
            <w:r>
              <w:rPr>
                <w:b/>
              </w:rPr>
              <w:fldChar w:fldCharType="begin"/>
            </w:r>
            <w:r w:rsidR="00C779A2">
              <w:rPr>
                <w:b/>
              </w:rPr>
              <w:instrText xml:space="preserve"> REF _Ref364847266 \h </w:instrText>
            </w:r>
            <w:r>
              <w:rPr>
                <w:b/>
              </w:rPr>
            </w:r>
            <w:r>
              <w:rPr>
                <w:b/>
              </w:rPr>
              <w:fldChar w:fldCharType="separate"/>
            </w:r>
            <w:r w:rsidR="00C55DDF" w:rsidRPr="00EC1ECE">
              <w:rPr>
                <w:b/>
              </w:rPr>
              <w:t>req/simple-profile/wmts-profile-world-</w:t>
            </w:r>
            <w:r w:rsidR="00C55DDF">
              <w:rPr>
                <w:b/>
              </w:rPr>
              <w:t>web</w:t>
            </w:r>
            <w:r w:rsidR="00C55DDF" w:rsidRPr="00EC1ECE">
              <w:rPr>
                <w:b/>
              </w:rPr>
              <w:t>-mercator</w:t>
            </w:r>
            <w:r w:rsidR="00C55DDF">
              <w:br/>
              <w:t xml:space="preserve">When the URI used to declare conformance to the profile is http://www.opengis.net/spec/wmts-simple/1.0/conf/simple-profile, </w:t>
            </w:r>
            <w:r w:rsidR="00C55DDF" w:rsidRPr="003A2023">
              <w:t>WMTS service</w:t>
            </w:r>
            <w:r w:rsidR="00C55DDF">
              <w:t xml:space="preserve">s </w:t>
            </w:r>
            <w:r w:rsidR="00C55DDF" w:rsidRPr="003A2023">
              <w:t>implementing this profile SH</w:t>
            </w:r>
            <w:r w:rsidR="00C55DDF">
              <w:t>ALL support a TileMatrixSet</w:t>
            </w:r>
            <w:r w:rsidR="00C55DDF" w:rsidRPr="003A2023">
              <w:t xml:space="preserve"> </w:t>
            </w:r>
            <w:r w:rsidR="00C55DDF">
              <w:t xml:space="preserve">that conforms to the </w:t>
            </w:r>
            <w:r w:rsidR="00C55DDF" w:rsidRPr="00EC1ECE">
              <w:rPr>
                <w:rFonts w:ascii="Courier New" w:hAnsi="Courier New" w:cs="Courier New"/>
                <w:sz w:val="20"/>
                <w:szCs w:val="20"/>
              </w:rPr>
              <w:t>urn:ogc:def:wkss:OGC:1.0:GoogleMapsCompatible</w:t>
            </w:r>
            <w:r w:rsidR="00C55DDF">
              <w:t xml:space="preserve"> </w:t>
            </w:r>
            <w:r w:rsidR="00C55DDF" w:rsidRPr="00EC1ECE">
              <w:t>well-known scale set</w:t>
            </w:r>
            <w:r w:rsidR="00C55DDF">
              <w:t xml:space="preserve"> (as defined in OGC 07-057r7 Annex E.4)</w:t>
            </w:r>
            <w:r w:rsidR="00C55DDF" w:rsidRPr="00EC1ECE">
              <w:t>, with TileMatrix identifiers being integer strings (with "0" meaning the world-level tile and increasing monotonically for each zoom level (i.e., "0", "1", "2", ...)</w:t>
            </w:r>
            <w:r w:rsidR="00C55DDF">
              <w:t>)</w:t>
            </w:r>
            <w:r w:rsidR="00C55DDF" w:rsidRPr="00EC1ECE">
              <w:t xml:space="preserve">, with a topLeftCorner coordinate of -20037508.3427892 </w:t>
            </w:r>
            <w:r w:rsidR="00C55DDF" w:rsidRPr="00EC1ECE">
              <w:lastRenderedPageBreak/>
              <w:t xml:space="preserve">20037508.3427892, and with TileWidth and TileHeight </w:t>
            </w:r>
            <w:r w:rsidR="00C55DDF">
              <w:t>fixed to 256</w:t>
            </w:r>
            <w:r w:rsidR="00C55DDF" w:rsidRPr="00EC1ECE">
              <w:rPr>
                <w:rFonts w:ascii="Courier New" w:hAnsi="Courier New" w:cs="Courier New"/>
                <w:sz w:val="20"/>
                <w:szCs w:val="20"/>
              </w:rPr>
              <w:t>.</w:t>
            </w:r>
            <w:r w:rsidR="00C55DDF" w:rsidRPr="00EC1ECE">
              <w:t xml:space="preserve"> This </w:t>
            </w:r>
            <w:r w:rsidR="00C55DDF">
              <w:t>is</w:t>
            </w:r>
            <w:r w:rsidR="00C55DDF" w:rsidRPr="00EC1ECE">
              <w:t xml:space="preserve"> the TileMatrixSet that is implicitly used by all URL templates of resource type "simpleProfileTile"</w:t>
            </w:r>
            <w:r>
              <w:rPr>
                <w:b/>
              </w:rPr>
              <w:fldChar w:fldCharType="end"/>
            </w:r>
          </w:p>
        </w:tc>
      </w:tr>
      <w:tr w:rsidR="00EF6AD0" w:rsidRPr="00494D44" w14:paraId="283F6009" w14:textId="77777777" w:rsidTr="00EA0230">
        <w:tc>
          <w:tcPr>
            <w:tcW w:w="1667" w:type="dxa"/>
            <w:shd w:val="clear" w:color="auto" w:fill="auto"/>
          </w:tcPr>
          <w:p w14:paraId="75B672EC" w14:textId="77777777" w:rsidR="00EF6AD0" w:rsidRPr="00494D44" w:rsidRDefault="00EF6AD0" w:rsidP="00EA0230">
            <w:pPr>
              <w:rPr>
                <w:b/>
              </w:rPr>
            </w:pPr>
            <w:r w:rsidRPr="00494D44">
              <w:rPr>
                <w:b/>
              </w:rPr>
              <w:lastRenderedPageBreak/>
              <w:t>Test method:</w:t>
            </w:r>
          </w:p>
        </w:tc>
        <w:tc>
          <w:tcPr>
            <w:tcW w:w="7189" w:type="dxa"/>
            <w:shd w:val="clear" w:color="auto" w:fill="auto"/>
          </w:tcPr>
          <w:p w14:paraId="7363B74D" w14:textId="77777777" w:rsidR="00EF6AD0" w:rsidRDefault="00EF6AD0" w:rsidP="00EA0230">
            <w:r>
              <w:t xml:space="preserve">Validate </w:t>
            </w:r>
            <w:r w:rsidR="00CD6663">
              <w:t xml:space="preserve">layers are available in the fixed World </w:t>
            </w:r>
            <w:r w:rsidR="009C2883">
              <w:t>Web</w:t>
            </w:r>
            <w:r w:rsidR="00CD6663">
              <w:t xml:space="preserve"> Mercator TileMatrixSet.</w:t>
            </w:r>
          </w:p>
          <w:p w14:paraId="537BF0A5" w14:textId="77777777" w:rsidR="00EF6AD0" w:rsidRDefault="00EF6AD0" w:rsidP="00D76BB8">
            <w:r>
              <w:t xml:space="preserve">Test passes </w:t>
            </w:r>
            <w:r w:rsidR="00DF16AB">
              <w:t xml:space="preserve">if a </w:t>
            </w:r>
            <w:r w:rsidR="00CD6663">
              <w:t xml:space="preserve">TileMatrixSet </w:t>
            </w:r>
            <w:r w:rsidR="00DA6DB0">
              <w:t xml:space="preserve">is defined in the ServiceMetadata </w:t>
            </w:r>
            <w:r w:rsidR="00CD6663">
              <w:t xml:space="preserve">as indicated in Annex </w:t>
            </w:r>
            <w:r w:rsidR="00836BD2">
              <w:t>B</w:t>
            </w:r>
            <w:r w:rsidR="00D76BB8">
              <w:t>.</w:t>
            </w:r>
          </w:p>
          <w:p w14:paraId="54CBC487" w14:textId="77777777" w:rsidR="00D76BB8" w:rsidRPr="00A1071F" w:rsidRDefault="00D76BB8" w:rsidP="00836BD2">
            <w:r>
              <w:t xml:space="preserve">This can be validated by the schematron in </w:t>
            </w:r>
            <w:r w:rsidR="00740D2E">
              <w:t xml:space="preserve">Annex </w:t>
            </w:r>
            <w:r w:rsidR="00836BD2">
              <w:t xml:space="preserve">C </w:t>
            </w:r>
            <w:r w:rsidR="00851C18" w:rsidRPr="008C0EF0">
              <w:rPr>
                <w:b/>
              </w:rPr>
              <w:t>only if</w:t>
            </w:r>
            <w:r w:rsidR="00DF16AB">
              <w:t xml:space="preserve"> the TileMatrixSet has the "</w:t>
            </w:r>
            <w:r w:rsidR="00DF16AB" w:rsidRPr="00DF16AB">
              <w:rPr>
                <w:rFonts w:ascii="Courier New" w:hAnsi="Courier New"/>
                <w:sz w:val="20"/>
                <w:szCs w:val="20"/>
              </w:rPr>
              <w:t>World</w:t>
            </w:r>
            <w:r w:rsidR="009C2883">
              <w:rPr>
                <w:rFonts w:ascii="Courier New" w:hAnsi="Courier New"/>
                <w:sz w:val="20"/>
                <w:szCs w:val="20"/>
              </w:rPr>
              <w:t>Web</w:t>
            </w:r>
            <w:r w:rsidR="00DF16AB" w:rsidRPr="00DF16AB">
              <w:rPr>
                <w:rFonts w:ascii="Courier New" w:hAnsi="Courier New"/>
                <w:sz w:val="20"/>
                <w:szCs w:val="20"/>
              </w:rPr>
              <w:t>MercatorQuad</w:t>
            </w:r>
            <w:r w:rsidR="00DF16AB">
              <w:t>” id</w:t>
            </w:r>
            <w:r>
              <w:t>.</w:t>
            </w:r>
          </w:p>
        </w:tc>
      </w:tr>
    </w:tbl>
    <w:p w14:paraId="22540FD0" w14:textId="77777777" w:rsidR="008B2C53" w:rsidRDefault="008B2C53">
      <w:pPr>
        <w:jc w:val="center"/>
      </w:pPr>
    </w:p>
    <w:p w14:paraId="0DEF708A" w14:textId="77777777" w:rsidR="00851C18" w:rsidRDefault="00A57CFA" w:rsidP="008C0EF0">
      <w:pPr>
        <w:pStyle w:val="Annexlevel3"/>
      </w:pPr>
      <w:bookmarkStart w:id="118" w:name="_Toc421700820"/>
      <w:r w:rsidRPr="00C779A2">
        <w:t>Fixed TileMatrixSet definition CRS84</w:t>
      </w:r>
      <w:bookmarkEnd w:id="118"/>
    </w:p>
    <w:tbl>
      <w:tblPr>
        <w:tblW w:w="0" w:type="auto"/>
        <w:tblLook w:val="04A0" w:firstRow="1" w:lastRow="0" w:firstColumn="1" w:lastColumn="0" w:noHBand="0" w:noVBand="1"/>
      </w:tblPr>
      <w:tblGrid>
        <w:gridCol w:w="1624"/>
        <w:gridCol w:w="7232"/>
      </w:tblGrid>
      <w:tr w:rsidR="00DA6DB0" w:rsidRPr="00494D44" w14:paraId="68832852" w14:textId="77777777" w:rsidTr="00D76BB8">
        <w:tc>
          <w:tcPr>
            <w:tcW w:w="1624" w:type="dxa"/>
            <w:shd w:val="clear" w:color="auto" w:fill="auto"/>
          </w:tcPr>
          <w:p w14:paraId="35BD06AC" w14:textId="77777777" w:rsidR="00DA6DB0" w:rsidRPr="00494D44" w:rsidRDefault="00DA6DB0" w:rsidP="00B451E9">
            <w:pPr>
              <w:rPr>
                <w:b/>
              </w:rPr>
            </w:pPr>
            <w:r w:rsidRPr="00494D44">
              <w:rPr>
                <w:b/>
              </w:rPr>
              <w:t>Test id:</w:t>
            </w:r>
          </w:p>
        </w:tc>
        <w:tc>
          <w:tcPr>
            <w:tcW w:w="7232" w:type="dxa"/>
            <w:shd w:val="clear" w:color="auto" w:fill="auto"/>
          </w:tcPr>
          <w:p w14:paraId="2FB5B23A" w14:textId="77777777" w:rsidR="00DA6DB0" w:rsidRPr="00494D44" w:rsidRDefault="00DA6DB0" w:rsidP="00A57CFA">
            <w:pPr>
              <w:rPr>
                <w:b/>
              </w:rPr>
            </w:pPr>
            <w:r w:rsidRPr="00494D44">
              <w:rPr>
                <w:b/>
              </w:rPr>
              <w:t>/conf/</w:t>
            </w:r>
            <w:r>
              <w:rPr>
                <w:b/>
              </w:rPr>
              <w:t>simple-profile</w:t>
            </w:r>
            <w:r w:rsidRPr="00494D44">
              <w:rPr>
                <w:b/>
              </w:rPr>
              <w:t>/</w:t>
            </w:r>
            <w:r w:rsidRPr="00C2313E">
              <w:rPr>
                <w:b/>
              </w:rPr>
              <w:t>wmts-profile-</w:t>
            </w:r>
            <w:r w:rsidR="00A57CFA">
              <w:rPr>
                <w:b/>
              </w:rPr>
              <w:t>world</w:t>
            </w:r>
            <w:r>
              <w:rPr>
                <w:b/>
              </w:rPr>
              <w:t>-</w:t>
            </w:r>
            <w:r w:rsidR="00A57CFA">
              <w:rPr>
                <w:b/>
              </w:rPr>
              <w:t>crs84</w:t>
            </w:r>
          </w:p>
        </w:tc>
      </w:tr>
      <w:tr w:rsidR="00DA6DB0" w:rsidRPr="00494D44" w14:paraId="4009AA16" w14:textId="77777777" w:rsidTr="00D76BB8">
        <w:tc>
          <w:tcPr>
            <w:tcW w:w="1624" w:type="dxa"/>
            <w:shd w:val="clear" w:color="auto" w:fill="auto"/>
          </w:tcPr>
          <w:p w14:paraId="0AAEB60C" w14:textId="77777777" w:rsidR="00DA6DB0" w:rsidRPr="00494D44" w:rsidRDefault="00DA6DB0" w:rsidP="00B451E9">
            <w:pPr>
              <w:rPr>
                <w:b/>
              </w:rPr>
            </w:pPr>
            <w:r w:rsidRPr="00494D44">
              <w:rPr>
                <w:b/>
              </w:rPr>
              <w:t>Test Purpose:</w:t>
            </w:r>
          </w:p>
        </w:tc>
        <w:tc>
          <w:tcPr>
            <w:tcW w:w="7232" w:type="dxa"/>
            <w:shd w:val="clear" w:color="auto" w:fill="auto"/>
          </w:tcPr>
          <w:p w14:paraId="6B8A9F2E" w14:textId="77777777" w:rsidR="00DA6DB0" w:rsidRPr="00494D44" w:rsidRDefault="00F9160B" w:rsidP="00B451E9">
            <w:pPr>
              <w:rPr>
                <w:b/>
              </w:rPr>
            </w:pPr>
            <w:r>
              <w:rPr>
                <w:b/>
              </w:rPr>
              <w:fldChar w:fldCharType="begin"/>
            </w:r>
            <w:r w:rsidR="00A57CFA">
              <w:rPr>
                <w:b/>
              </w:rPr>
              <w:instrText xml:space="preserve"> REF _Ref418862611 \r \h </w:instrText>
            </w:r>
            <w:r>
              <w:rPr>
                <w:b/>
              </w:rPr>
            </w:r>
            <w:r>
              <w:rPr>
                <w:b/>
              </w:rPr>
              <w:fldChar w:fldCharType="separate"/>
            </w:r>
            <w:r w:rsidR="00C55DDF">
              <w:rPr>
                <w:b/>
              </w:rPr>
              <w:t>Req 7</w:t>
            </w:r>
            <w:r>
              <w:rPr>
                <w:b/>
              </w:rPr>
              <w:fldChar w:fldCharType="end"/>
            </w:r>
            <w:r w:rsidR="00A57CFA">
              <w:rPr>
                <w:b/>
              </w:rPr>
              <w:t xml:space="preserve"> </w:t>
            </w:r>
            <w:r>
              <w:rPr>
                <w:b/>
              </w:rPr>
              <w:fldChar w:fldCharType="begin"/>
            </w:r>
            <w:r w:rsidR="00A57CFA">
              <w:rPr>
                <w:b/>
              </w:rPr>
              <w:instrText xml:space="preserve"> REF _Ref418862617 \h </w:instrText>
            </w:r>
            <w:r>
              <w:rPr>
                <w:b/>
              </w:rPr>
            </w:r>
            <w:r>
              <w:rPr>
                <w:b/>
              </w:rPr>
              <w:fldChar w:fldCharType="separate"/>
            </w:r>
            <w:r w:rsidR="00C55DDF" w:rsidRPr="00C2313E">
              <w:rPr>
                <w:b/>
              </w:rPr>
              <w:t>req/simple-profile/wmts-profile-world-crs84</w:t>
            </w:r>
            <w:r w:rsidR="00C55DDF">
              <w:br/>
              <w:t xml:space="preserve">When the URI used to declare conformance to the profile is http://www.opengis.net/spec/wmts-simple/1.0/conf/simple-profile/CRS84, WMTS services implementing this profile SHALL support the TileMatrixSet that conforms to the </w:t>
            </w:r>
            <w:r w:rsidR="00C55DDF" w:rsidRPr="00ED2504">
              <w:rPr>
                <w:rFonts w:ascii="Courier New" w:hAnsi="Courier New"/>
                <w:sz w:val="20"/>
                <w:szCs w:val="20"/>
              </w:rPr>
              <w:t>urn:ogc:def:wkss:OGC:1.0:</w:t>
            </w:r>
            <w:r w:rsidR="00C55DDF" w:rsidRPr="0074137E">
              <w:rPr>
                <w:rFonts w:ascii="Courier New" w:hAnsi="Courier New"/>
                <w:sz w:val="20"/>
                <w:szCs w:val="20"/>
              </w:rPr>
              <w:t>GoogleCRS84Quad</w:t>
            </w:r>
            <w:r w:rsidR="00C55DDF">
              <w:rPr>
                <w:rFonts w:ascii="Courier New" w:hAnsi="Courier New"/>
                <w:sz w:val="20"/>
                <w:szCs w:val="20"/>
              </w:rPr>
              <w:t xml:space="preserve"> </w:t>
            </w:r>
            <w:r w:rsidR="00C55DDF" w:rsidRPr="00EC1ECE">
              <w:t>well-known scale set</w:t>
            </w:r>
            <w:r w:rsidR="00C55DDF">
              <w:t xml:space="preserve">  (as defined in OGC 07-057r7 Annex E.3)</w:t>
            </w:r>
            <w:r w:rsidR="00C55DDF" w:rsidRPr="00EC1ECE">
              <w:t>,</w:t>
            </w:r>
            <w:r w:rsidR="00C55DDF">
              <w:t xml:space="preserve"> with </w:t>
            </w:r>
            <w:r w:rsidR="00C55DDF" w:rsidRPr="00EC1ECE">
              <w:t>TileMatrix identifiers being integer strings (with "</w:t>
            </w:r>
            <w:r w:rsidR="00C55DDF">
              <w:t>-1</w:t>
            </w:r>
            <w:r w:rsidR="00C55DDF" w:rsidRPr="00EC1ECE">
              <w:t>"</w:t>
            </w:r>
            <w:r w:rsidR="00C55DDF">
              <w:t xml:space="preserve"> </w:t>
            </w:r>
            <w:r w:rsidR="00C55DDF" w:rsidRPr="00EC1ECE">
              <w:t>meaning the world</w:t>
            </w:r>
            <w:r w:rsidR="00C55DDF">
              <w:t xml:space="preserve"> in a single tile with half of the lines blank, </w:t>
            </w:r>
            <w:r w:rsidR="00C55DDF" w:rsidRPr="00EC1ECE">
              <w:t xml:space="preserve">"0" meaning the world-level </w:t>
            </w:r>
            <w:r w:rsidR="00C55DDF">
              <w:t xml:space="preserve">two tiles </w:t>
            </w:r>
            <w:r w:rsidR="00C55DDF" w:rsidRPr="00EC1ECE">
              <w:t>and increasing monotonically for each zoom level (i.e., "0", "1", "2", ...)</w:t>
            </w:r>
            <w:r w:rsidR="00C55DDF">
              <w:t>), with a topLeftCorner coordinate of -180.0 90.0, and with</w:t>
            </w:r>
            <w:r w:rsidR="00C55DDF" w:rsidRPr="005527F7">
              <w:t xml:space="preserve"> </w:t>
            </w:r>
            <w:r w:rsidR="00C55DDF" w:rsidRPr="0048030A">
              <w:rPr>
                <w:rFonts w:ascii="Courier New" w:hAnsi="Courier New"/>
                <w:sz w:val="20"/>
                <w:szCs w:val="20"/>
              </w:rPr>
              <w:t>TileWidth</w:t>
            </w:r>
            <w:r w:rsidR="00C55DDF">
              <w:t xml:space="preserve"> and </w:t>
            </w:r>
            <w:r w:rsidR="00C55DDF" w:rsidRPr="0048030A">
              <w:rPr>
                <w:rFonts w:ascii="Courier New" w:hAnsi="Courier New"/>
                <w:sz w:val="20"/>
                <w:szCs w:val="20"/>
              </w:rPr>
              <w:t>TileHeight</w:t>
            </w:r>
            <w:r w:rsidR="00C55DDF">
              <w:t xml:space="preserve"> fixed to 256. </w:t>
            </w:r>
            <w:r w:rsidR="00C55DDF" w:rsidRPr="00EC1ECE">
              <w:t xml:space="preserve">This </w:t>
            </w:r>
            <w:r w:rsidR="00C55DDF">
              <w:t>is</w:t>
            </w:r>
            <w:r w:rsidR="00C55DDF" w:rsidRPr="00EC1ECE">
              <w:t xml:space="preserve"> the TileMatrixSet that is implicitly used by all URL templates of resource type "simpleProfile</w:t>
            </w:r>
            <w:r w:rsidR="00C55DDF">
              <w:t>CSR84</w:t>
            </w:r>
            <w:r w:rsidR="00C55DDF" w:rsidRPr="00EC1ECE">
              <w:t>Tile"</w:t>
            </w:r>
            <w:r w:rsidR="00C55DDF">
              <w:t>.</w:t>
            </w:r>
            <w:r>
              <w:rPr>
                <w:b/>
              </w:rPr>
              <w:fldChar w:fldCharType="end"/>
            </w:r>
            <w:r>
              <w:rPr>
                <w:b/>
              </w:rPr>
              <w:fldChar w:fldCharType="begin"/>
            </w:r>
            <w:r w:rsidR="00DA6DB0">
              <w:rPr>
                <w:b/>
              </w:rPr>
              <w:instrText xml:space="preserve"> REF _Ref402070422 \h </w:instrText>
            </w:r>
            <w:r>
              <w:rPr>
                <w:b/>
              </w:rPr>
            </w:r>
            <w:r>
              <w:rPr>
                <w:b/>
              </w:rPr>
              <w:fldChar w:fldCharType="separate"/>
            </w:r>
            <w:r w:rsidR="00C55DDF">
              <w:t>Error! Reference source not found.</w:t>
            </w:r>
            <w:r>
              <w:rPr>
                <w:b/>
              </w:rPr>
              <w:fldChar w:fldCharType="end"/>
            </w:r>
          </w:p>
        </w:tc>
      </w:tr>
      <w:tr w:rsidR="00DA6DB0" w:rsidRPr="00494D44" w14:paraId="7C3DD4EC" w14:textId="77777777" w:rsidTr="00D76BB8">
        <w:tc>
          <w:tcPr>
            <w:tcW w:w="1624" w:type="dxa"/>
            <w:shd w:val="clear" w:color="auto" w:fill="auto"/>
          </w:tcPr>
          <w:p w14:paraId="4DCEE9EE" w14:textId="77777777" w:rsidR="00DA6DB0" w:rsidRPr="00494D44" w:rsidRDefault="00DA6DB0" w:rsidP="00B451E9">
            <w:pPr>
              <w:rPr>
                <w:b/>
              </w:rPr>
            </w:pPr>
            <w:r w:rsidRPr="00494D44">
              <w:rPr>
                <w:b/>
              </w:rPr>
              <w:t>Test method:</w:t>
            </w:r>
          </w:p>
        </w:tc>
        <w:tc>
          <w:tcPr>
            <w:tcW w:w="7232" w:type="dxa"/>
            <w:shd w:val="clear" w:color="auto" w:fill="auto"/>
          </w:tcPr>
          <w:p w14:paraId="15F1246F" w14:textId="77777777" w:rsidR="00A57CFA" w:rsidRDefault="00A57CFA" w:rsidP="00A57CFA">
            <w:r>
              <w:t>Validate layers are available in the fixed CRS84 TileMatrixSet.</w:t>
            </w:r>
          </w:p>
          <w:p w14:paraId="5F0F690D" w14:textId="77777777" w:rsidR="00A57CFA" w:rsidRDefault="00A57CFA" w:rsidP="00A57CFA">
            <w:r>
              <w:t xml:space="preserve">Test passes if a TileMatrixSet is defined in the ServiceMetadata as indicated in Annex </w:t>
            </w:r>
            <w:r w:rsidR="00836BD2">
              <w:t>B</w:t>
            </w:r>
            <w:r>
              <w:t>.</w:t>
            </w:r>
          </w:p>
          <w:p w14:paraId="6D3DF06F" w14:textId="77777777" w:rsidR="00DA6DB0" w:rsidRPr="00A1071F" w:rsidRDefault="00A57CFA" w:rsidP="00836BD2">
            <w:r>
              <w:t xml:space="preserve">This can be validated by the schematron in </w:t>
            </w:r>
            <w:r w:rsidR="00740D2E">
              <w:t xml:space="preserve">Annex </w:t>
            </w:r>
            <w:r w:rsidR="00836BD2">
              <w:t xml:space="preserve">C </w:t>
            </w:r>
            <w:r w:rsidR="00851C18" w:rsidRPr="008C0EF0">
              <w:rPr>
                <w:b/>
              </w:rPr>
              <w:t>only if</w:t>
            </w:r>
            <w:r>
              <w:t xml:space="preserve"> the TileMatrixSet has the "</w:t>
            </w:r>
            <w:r w:rsidRPr="00DF16AB">
              <w:rPr>
                <w:rFonts w:ascii="Courier New" w:hAnsi="Courier New"/>
                <w:sz w:val="20"/>
                <w:szCs w:val="20"/>
              </w:rPr>
              <w:t>WorldCRS84Quad</w:t>
            </w:r>
            <w:r>
              <w:t>” or “"</w:t>
            </w:r>
            <w:r>
              <w:rPr>
                <w:rFonts w:ascii="Courier New" w:hAnsi="Courier New"/>
                <w:sz w:val="20"/>
                <w:szCs w:val="20"/>
              </w:rPr>
              <w:t>Inspire</w:t>
            </w:r>
            <w:r w:rsidRPr="00DF16AB">
              <w:rPr>
                <w:rFonts w:ascii="Courier New" w:hAnsi="Courier New"/>
                <w:sz w:val="20"/>
                <w:szCs w:val="20"/>
              </w:rPr>
              <w:t>CRS84Quad</w:t>
            </w:r>
            <w:r>
              <w:t>” id.</w:t>
            </w:r>
          </w:p>
        </w:tc>
      </w:tr>
    </w:tbl>
    <w:p w14:paraId="6B1E52A6" w14:textId="77777777" w:rsidR="00DA6DB0" w:rsidRDefault="00DA6DB0" w:rsidP="00DA6DB0"/>
    <w:p w14:paraId="0555A052" w14:textId="77777777" w:rsidR="00851C18" w:rsidRDefault="00A57CFA" w:rsidP="008C0EF0">
      <w:pPr>
        <w:pStyle w:val="Annexlevel3"/>
      </w:pPr>
      <w:bookmarkStart w:id="119" w:name="_Toc421700821"/>
      <w:r>
        <w:t>Tiles outside the limits</w:t>
      </w:r>
      <w:bookmarkEnd w:id="119"/>
    </w:p>
    <w:tbl>
      <w:tblPr>
        <w:tblW w:w="0" w:type="auto"/>
        <w:tblLook w:val="04A0" w:firstRow="1" w:lastRow="0" w:firstColumn="1" w:lastColumn="0" w:noHBand="0" w:noVBand="1"/>
      </w:tblPr>
      <w:tblGrid>
        <w:gridCol w:w="1667"/>
        <w:gridCol w:w="7189"/>
      </w:tblGrid>
      <w:tr w:rsidR="00EF6AD0" w:rsidRPr="00494D44" w14:paraId="2CF0EE75" w14:textId="77777777" w:rsidTr="00EA0230">
        <w:tc>
          <w:tcPr>
            <w:tcW w:w="1667" w:type="dxa"/>
            <w:shd w:val="clear" w:color="auto" w:fill="auto"/>
          </w:tcPr>
          <w:p w14:paraId="40F42090" w14:textId="77777777" w:rsidR="00EF6AD0" w:rsidRPr="00494D44" w:rsidRDefault="00EF6AD0" w:rsidP="00EA0230">
            <w:pPr>
              <w:rPr>
                <w:b/>
              </w:rPr>
            </w:pPr>
            <w:r w:rsidRPr="00494D44">
              <w:rPr>
                <w:b/>
              </w:rPr>
              <w:t>Test id:</w:t>
            </w:r>
          </w:p>
        </w:tc>
        <w:tc>
          <w:tcPr>
            <w:tcW w:w="7189" w:type="dxa"/>
            <w:shd w:val="clear" w:color="auto" w:fill="auto"/>
          </w:tcPr>
          <w:p w14:paraId="709205AF" w14:textId="77777777" w:rsidR="00EF6AD0" w:rsidRPr="00494D44" w:rsidRDefault="00EF6AD0" w:rsidP="00EA0230">
            <w:pPr>
              <w:rPr>
                <w:b/>
              </w:rPr>
            </w:pPr>
            <w:r w:rsidRPr="00494D44">
              <w:rPr>
                <w:b/>
              </w:rPr>
              <w:t>/conf/</w:t>
            </w:r>
            <w:r>
              <w:rPr>
                <w:b/>
              </w:rPr>
              <w:t>simple-profile</w:t>
            </w:r>
            <w:r w:rsidRPr="00494D44">
              <w:rPr>
                <w:b/>
              </w:rPr>
              <w:t>/</w:t>
            </w:r>
            <w:r w:rsidR="00EA0230" w:rsidRPr="00C2313E">
              <w:rPr>
                <w:b/>
              </w:rPr>
              <w:t>wmts-profile-world-crs84</w:t>
            </w:r>
          </w:p>
        </w:tc>
      </w:tr>
      <w:tr w:rsidR="00EF6AD0" w:rsidRPr="00494D44" w14:paraId="4CEAE6BB" w14:textId="77777777" w:rsidTr="00EA0230">
        <w:tc>
          <w:tcPr>
            <w:tcW w:w="1667" w:type="dxa"/>
            <w:shd w:val="clear" w:color="auto" w:fill="auto"/>
          </w:tcPr>
          <w:p w14:paraId="31F8B6ED" w14:textId="77777777" w:rsidR="00EF6AD0" w:rsidRPr="00494D44" w:rsidRDefault="00EF6AD0" w:rsidP="00EA0230">
            <w:pPr>
              <w:rPr>
                <w:b/>
              </w:rPr>
            </w:pPr>
            <w:r w:rsidRPr="00494D44">
              <w:rPr>
                <w:b/>
              </w:rPr>
              <w:lastRenderedPageBreak/>
              <w:t>Test Purpose:</w:t>
            </w:r>
          </w:p>
        </w:tc>
        <w:tc>
          <w:tcPr>
            <w:tcW w:w="7189" w:type="dxa"/>
            <w:shd w:val="clear" w:color="auto" w:fill="auto"/>
          </w:tcPr>
          <w:p w14:paraId="2D8E7352" w14:textId="77777777" w:rsidR="00EF6AD0" w:rsidRPr="00494D44" w:rsidRDefault="00F9160B" w:rsidP="0015598E">
            <w:pPr>
              <w:rPr>
                <w:b/>
              </w:rPr>
            </w:pPr>
            <w:r>
              <w:rPr>
                <w:b/>
              </w:rPr>
              <w:fldChar w:fldCharType="begin"/>
            </w:r>
            <w:r w:rsidR="00A57CFA">
              <w:rPr>
                <w:b/>
              </w:rPr>
              <w:instrText xml:space="preserve"> REF _Ref418862860 \r \h </w:instrText>
            </w:r>
            <w:r>
              <w:rPr>
                <w:b/>
              </w:rPr>
            </w:r>
            <w:r>
              <w:rPr>
                <w:b/>
              </w:rPr>
              <w:fldChar w:fldCharType="separate"/>
            </w:r>
            <w:r w:rsidR="00C55DDF">
              <w:rPr>
                <w:b/>
              </w:rPr>
              <w:t>Req 8</w:t>
            </w:r>
            <w:r>
              <w:rPr>
                <w:b/>
              </w:rPr>
              <w:fldChar w:fldCharType="end"/>
            </w:r>
            <w:r w:rsidR="00A57CFA">
              <w:rPr>
                <w:b/>
              </w:rPr>
              <w:t xml:space="preserve"> </w:t>
            </w:r>
            <w:r>
              <w:rPr>
                <w:b/>
              </w:rPr>
              <w:fldChar w:fldCharType="begin"/>
            </w:r>
            <w:r w:rsidR="00A57CFA">
              <w:rPr>
                <w:b/>
              </w:rPr>
              <w:instrText xml:space="preserve"> REF _Ref418862865 \h </w:instrText>
            </w:r>
            <w:r>
              <w:rPr>
                <w:b/>
              </w:rPr>
            </w:r>
            <w:r>
              <w:rPr>
                <w:b/>
              </w:rPr>
              <w:fldChar w:fldCharType="separate"/>
            </w:r>
            <w:r w:rsidR="00C55DDF" w:rsidRPr="00C2313E">
              <w:rPr>
                <w:b/>
              </w:rPr>
              <w:t>req/simple-profile/wmts-profile-</w:t>
            </w:r>
            <w:r w:rsidR="00C55DDF">
              <w:rPr>
                <w:b/>
              </w:rPr>
              <w:t>tile-outside-limits</w:t>
            </w:r>
            <w:r w:rsidR="00C55DDF">
              <w:br/>
              <w:t xml:space="preserve">If a </w:t>
            </w:r>
            <w:r w:rsidR="00C55DDF" w:rsidRPr="007C2914">
              <w:t xml:space="preserve">tile that is </w:t>
            </w:r>
            <w:r w:rsidR="00C55DDF">
              <w:t xml:space="preserve">outside the TileMatrixLimits or in </w:t>
            </w:r>
            <w:r w:rsidR="00C55DDF" w:rsidRPr="007C2914">
              <w:t>a non available TileMatrix level</w:t>
            </w:r>
            <w:r w:rsidR="00C55DDF">
              <w:t xml:space="preserve"> is requested a</w:t>
            </w:r>
            <w:r w:rsidR="00C55DDF" w:rsidRPr="003A2023">
              <w:t xml:space="preserve"> WMTS service implementing this profile SH</w:t>
            </w:r>
            <w:r w:rsidR="00C55DDF">
              <w:t xml:space="preserve">ALL </w:t>
            </w:r>
            <w:r w:rsidR="00C55DDF" w:rsidRPr="007C2914">
              <w:t xml:space="preserve">respond </w:t>
            </w:r>
            <w:r w:rsidR="00C55DDF">
              <w:t xml:space="preserve">with </w:t>
            </w:r>
            <w:r w:rsidR="00C55DDF" w:rsidRPr="007C2914">
              <w:t>a blank tile o</w:t>
            </w:r>
            <w:r w:rsidR="00C55DDF">
              <w:t>r</w:t>
            </w:r>
            <w:r w:rsidR="00C55DDF" w:rsidRPr="007C2914">
              <w:t xml:space="preserve"> a HTTP 404</w:t>
            </w:r>
            <w:r w:rsidR="00C55DDF">
              <w:t>,</w:t>
            </w:r>
            <w:r w:rsidR="00C55DDF" w:rsidRPr="007C2914">
              <w:t xml:space="preserve"> although returning a blank tile is recommended.</w:t>
            </w:r>
            <w:r>
              <w:rPr>
                <w:b/>
              </w:rPr>
              <w:fldChar w:fldCharType="end"/>
            </w:r>
          </w:p>
        </w:tc>
      </w:tr>
      <w:tr w:rsidR="00EF6AD0" w:rsidRPr="00494D44" w14:paraId="5478E3F3" w14:textId="77777777" w:rsidTr="00EA0230">
        <w:tc>
          <w:tcPr>
            <w:tcW w:w="1667" w:type="dxa"/>
            <w:shd w:val="clear" w:color="auto" w:fill="auto"/>
          </w:tcPr>
          <w:p w14:paraId="6AA27AE2" w14:textId="77777777" w:rsidR="00EF6AD0" w:rsidRPr="00494D44" w:rsidRDefault="00EF6AD0" w:rsidP="00EA0230">
            <w:pPr>
              <w:rPr>
                <w:b/>
              </w:rPr>
            </w:pPr>
            <w:r w:rsidRPr="00494D44">
              <w:rPr>
                <w:b/>
              </w:rPr>
              <w:t>Test method:</w:t>
            </w:r>
          </w:p>
        </w:tc>
        <w:tc>
          <w:tcPr>
            <w:tcW w:w="7189" w:type="dxa"/>
            <w:shd w:val="clear" w:color="auto" w:fill="auto"/>
          </w:tcPr>
          <w:p w14:paraId="76511FF7" w14:textId="77777777" w:rsidR="00A57CFA" w:rsidRDefault="00A57CFA" w:rsidP="00A57CFA">
            <w:r>
              <w:t>Validate support for blank tiles and HTTP 404 responses.</w:t>
            </w:r>
          </w:p>
          <w:p w14:paraId="21444E34" w14:textId="77777777" w:rsidR="00D76BB8" w:rsidRPr="00A1071F" w:rsidRDefault="00A57CFA" w:rsidP="00C04C7C">
            <w:r w:rsidRPr="00EA0230">
              <w:t xml:space="preserve">Test passes </w:t>
            </w:r>
            <w:r>
              <w:t>when the server receives requests for tiles that are outside the TileMatrixLimits or correspond to an unknown TileMatrix name and responds either blank tile or a HTTP 404 respond.</w:t>
            </w:r>
          </w:p>
        </w:tc>
      </w:tr>
    </w:tbl>
    <w:p w14:paraId="3CCDD0EC" w14:textId="77777777" w:rsidR="008B2C53" w:rsidRDefault="008B2C53"/>
    <w:bookmarkEnd w:id="106"/>
    <w:bookmarkEnd w:id="107"/>
    <w:bookmarkEnd w:id="108"/>
    <w:bookmarkEnd w:id="109"/>
    <w:bookmarkEnd w:id="110"/>
    <w:bookmarkEnd w:id="111"/>
    <w:p w14:paraId="3ED4B9F0" w14:textId="77777777" w:rsidR="00851C18" w:rsidRDefault="009A7B37" w:rsidP="008C0EF0">
      <w:pPr>
        <w:pStyle w:val="AnnexLevel1main"/>
      </w:pPr>
      <w:r>
        <w:br w:type="page"/>
      </w:r>
      <w:bookmarkStart w:id="120" w:name="_Toc421700822"/>
      <w:bookmarkStart w:id="121" w:name="_Toc165888231"/>
      <w:r w:rsidR="00A57CFA">
        <w:lastRenderedPageBreak/>
        <w:t>Annex B</w:t>
      </w:r>
      <w:r w:rsidR="00A57CFA">
        <w:tab/>
      </w:r>
      <w:r w:rsidR="00FD08FB" w:rsidRPr="0035544E">
        <w:t>TileMatrixSet</w:t>
      </w:r>
      <w:r w:rsidR="00FD08FB">
        <w:t xml:space="preserve"> definition</w:t>
      </w:r>
      <w:r w:rsidR="006F7CCD">
        <w:t xml:space="preserve"> (Normative)</w:t>
      </w:r>
      <w:bookmarkEnd w:id="120"/>
    </w:p>
    <w:p w14:paraId="01EDFB9E" w14:textId="77777777" w:rsidR="00DC0FD8" w:rsidRDefault="00FD08FB" w:rsidP="00DC0FD8">
      <w:r>
        <w:t xml:space="preserve">This </w:t>
      </w:r>
      <w:r w:rsidR="00195D13">
        <w:t>A</w:t>
      </w:r>
      <w:r>
        <w:t>nnex includes the normative definitions for the two TileMatrixSet</w:t>
      </w:r>
      <w:r w:rsidR="00195D13">
        <w:t>s</w:t>
      </w:r>
      <w:r>
        <w:t xml:space="preserve"> that will be included in the ServiceMetadata document when it is required.</w:t>
      </w:r>
    </w:p>
    <w:p w14:paraId="21DA7E31" w14:textId="77777777" w:rsidR="00851C18" w:rsidRDefault="0035544E" w:rsidP="008C0EF0">
      <w:pPr>
        <w:pStyle w:val="AnnexLevel2"/>
        <w:numPr>
          <w:ilvl w:val="0"/>
          <w:numId w:val="0"/>
        </w:numPr>
        <w:ind w:left="576" w:hanging="576"/>
      </w:pPr>
      <w:bookmarkStart w:id="122" w:name="_Ref345140617"/>
      <w:bookmarkStart w:id="123" w:name="_Ref364848592"/>
      <w:bookmarkStart w:id="124" w:name="_Toc421700823"/>
      <w:r>
        <w:t>B.1</w:t>
      </w:r>
      <w:r w:rsidR="00DC3518">
        <w:tab/>
      </w:r>
      <w:r w:rsidR="004D1D94">
        <w:t xml:space="preserve">World </w:t>
      </w:r>
      <w:r w:rsidR="009C2883">
        <w:t>Web</w:t>
      </w:r>
      <w:r w:rsidR="004D1D94">
        <w:t xml:space="preserve"> Mercator TileMatrixSet definition.</w:t>
      </w:r>
      <w:bookmarkEnd w:id="122"/>
      <w:bookmarkEnd w:id="123"/>
      <w:bookmarkEnd w:id="124"/>
    </w:p>
    <w:p w14:paraId="5627F492" w14:textId="77777777" w:rsidR="00F600E1" w:rsidRDefault="00F600E1" w:rsidP="00F600E1">
      <w:r>
        <w:t xml:space="preserve">Following requirement </w:t>
      </w:r>
      <w:r w:rsidRPr="00C2313E">
        <w:rPr>
          <w:b/>
        </w:rPr>
        <w:t>req/simple-profile/wmts-profile-world-</w:t>
      </w:r>
      <w:r w:rsidR="009C2883">
        <w:rPr>
          <w:b/>
        </w:rPr>
        <w:t>web</w:t>
      </w:r>
      <w:r w:rsidRPr="00C2313E">
        <w:rPr>
          <w:b/>
        </w:rPr>
        <w:t>-mercator</w:t>
      </w:r>
      <w:r>
        <w:rPr>
          <w:b/>
        </w:rPr>
        <w:t>,</w:t>
      </w:r>
      <w:r>
        <w:t xml:space="preserve"> </w:t>
      </w:r>
      <w:r w:rsidR="00B86EF0">
        <w:t xml:space="preserve">the </w:t>
      </w:r>
      <w:r>
        <w:t xml:space="preserve">ServiceMetadata document </w:t>
      </w:r>
      <w:r w:rsidR="00B86EF0">
        <w:t xml:space="preserve">will include </w:t>
      </w:r>
      <w:r>
        <w:t xml:space="preserve">the exact definition of the TileMatrixSet </w:t>
      </w:r>
      <w:r w:rsidR="00D76BB8">
        <w:t xml:space="preserve">expect that the </w:t>
      </w:r>
      <w:r w:rsidR="004D1D94">
        <w:t>ows:T</w:t>
      </w:r>
      <w:r>
        <w:t xml:space="preserve">itle </w:t>
      </w:r>
      <w:r w:rsidR="00E675A0">
        <w:t xml:space="preserve">and the </w:t>
      </w:r>
      <w:r w:rsidR="00E675A0" w:rsidRPr="00E675A0">
        <w:t xml:space="preserve">ows:Identifier </w:t>
      </w:r>
      <w:r>
        <w:t xml:space="preserve">can be </w:t>
      </w:r>
      <w:r w:rsidR="00781E0C">
        <w:t>personalized</w:t>
      </w:r>
      <w:r w:rsidR="00B86EF0">
        <w:t>,</w:t>
      </w:r>
      <w:r w:rsidR="00D76BB8">
        <w:t xml:space="preserve"> </w:t>
      </w:r>
      <w:r w:rsidR="00B86EF0">
        <w:rPr>
          <w:lang w:val="en-GB"/>
        </w:rPr>
        <w:t xml:space="preserve">not all </w:t>
      </w:r>
      <w:r w:rsidR="00D76BB8">
        <w:rPr>
          <w:lang w:val="en-GB"/>
        </w:rPr>
        <w:t xml:space="preserve">TileMatrix </w:t>
      </w:r>
      <w:r w:rsidR="00B86EF0">
        <w:rPr>
          <w:lang w:val="en-GB"/>
        </w:rPr>
        <w:t>elements need to be included and including other TileMatrices for more detailed scales is possible if they follow the same pattern</w:t>
      </w:r>
      <w:r>
        <w:t>.</w:t>
      </w:r>
    </w:p>
    <w:p w14:paraId="55DE5C8E" w14:textId="77777777" w:rsidR="00F600E1" w:rsidRPr="00B451E9" w:rsidRDefault="00E211EE" w:rsidP="00F600E1">
      <w:pPr>
        <w:pStyle w:val="CODE"/>
        <w:rPr>
          <w:lang w:val="en-US"/>
        </w:rPr>
      </w:pPr>
      <w:r w:rsidRPr="00E211EE">
        <w:rPr>
          <w:lang w:val="en-US"/>
        </w:rPr>
        <w:t xml:space="preserve">      &lt;TileMatrixSet&gt; </w:t>
      </w:r>
    </w:p>
    <w:p w14:paraId="4E91936B" w14:textId="77777777" w:rsidR="00F600E1" w:rsidRPr="00B451E9" w:rsidRDefault="00E211EE" w:rsidP="00F600E1">
      <w:pPr>
        <w:pStyle w:val="CODE"/>
        <w:rPr>
          <w:lang w:val="en-US"/>
        </w:rPr>
      </w:pPr>
      <w:r w:rsidRPr="00E211EE">
        <w:rPr>
          <w:lang w:val="en-US"/>
        </w:rPr>
        <w:t xml:space="preserve">         &lt;ows:Title&gt;Google Maps Compatible for the World&lt;/ows:Title&gt;</w:t>
      </w:r>
    </w:p>
    <w:p w14:paraId="41D155EC" w14:textId="77777777" w:rsidR="00F600E1" w:rsidRPr="00B451E9" w:rsidRDefault="00E211EE" w:rsidP="00F600E1">
      <w:pPr>
        <w:pStyle w:val="CODE"/>
        <w:rPr>
          <w:lang w:val="en-US"/>
        </w:rPr>
      </w:pPr>
      <w:r w:rsidRPr="00E211EE">
        <w:rPr>
          <w:lang w:val="en-US"/>
        </w:rPr>
        <w:t xml:space="preserve">         &lt;ows:Identifier&gt;World</w:t>
      </w:r>
      <w:r w:rsidR="009C2883">
        <w:rPr>
          <w:lang w:val="en-US"/>
        </w:rPr>
        <w:t>Web</w:t>
      </w:r>
      <w:r w:rsidRPr="00E211EE">
        <w:rPr>
          <w:lang w:val="en-US"/>
        </w:rPr>
        <w:t>MercatorQuad&lt;/ows:Identifier&gt;</w:t>
      </w:r>
    </w:p>
    <w:p w14:paraId="16DA27B6" w14:textId="77777777" w:rsidR="00F600E1" w:rsidRPr="00B451E9" w:rsidRDefault="00E211EE" w:rsidP="00F600E1">
      <w:pPr>
        <w:pStyle w:val="CODE"/>
        <w:rPr>
          <w:lang w:val="en-US"/>
        </w:rPr>
      </w:pPr>
      <w:r w:rsidRPr="00E211EE">
        <w:rPr>
          <w:lang w:val="en-US"/>
        </w:rPr>
        <w:t xml:space="preserve">         &lt;ows:BoundingBox crs="urn:ogc:def:crs:EPSG::</w:t>
      </w:r>
      <w:r w:rsidR="00E029FA" w:rsidRPr="00E029FA">
        <w:rPr>
          <w:lang w:val="en-US"/>
        </w:rPr>
        <w:t>3857</w:t>
      </w:r>
      <w:r w:rsidRPr="00E211EE">
        <w:rPr>
          <w:lang w:val="en-US"/>
        </w:rPr>
        <w:t>"&gt;</w:t>
      </w:r>
    </w:p>
    <w:p w14:paraId="4A3236F3" w14:textId="77777777" w:rsidR="00F600E1" w:rsidRPr="00B451E9" w:rsidRDefault="00E211EE" w:rsidP="00F600E1">
      <w:pPr>
        <w:pStyle w:val="CODE"/>
        <w:rPr>
          <w:lang w:val="en-US"/>
        </w:rPr>
      </w:pPr>
      <w:r w:rsidRPr="00E211EE">
        <w:rPr>
          <w:lang w:val="en-US"/>
        </w:rPr>
        <w:t xml:space="preserve">            &lt;ows:LowerCorner&gt;-20037508.3427892 -20037508.3427892&lt;/ows:LowerCorner&gt;</w:t>
      </w:r>
    </w:p>
    <w:p w14:paraId="0372ED36" w14:textId="77777777" w:rsidR="00F600E1" w:rsidRPr="00B451E9" w:rsidRDefault="00E211EE" w:rsidP="00F600E1">
      <w:pPr>
        <w:pStyle w:val="CODE"/>
        <w:rPr>
          <w:lang w:val="en-US"/>
        </w:rPr>
      </w:pPr>
      <w:r w:rsidRPr="00E211EE">
        <w:rPr>
          <w:lang w:val="en-US"/>
        </w:rPr>
        <w:t xml:space="preserve">            &lt;ows:UpperCorner&gt;20037508.3427892 20037508.3427892&lt;/ows:UpperCorner&gt;</w:t>
      </w:r>
    </w:p>
    <w:p w14:paraId="6B02D76E" w14:textId="77777777" w:rsidR="00F600E1" w:rsidRPr="00B451E9" w:rsidRDefault="00E211EE" w:rsidP="00F600E1">
      <w:pPr>
        <w:pStyle w:val="CODE"/>
        <w:rPr>
          <w:lang w:val="en-US"/>
        </w:rPr>
      </w:pPr>
      <w:r w:rsidRPr="00E211EE">
        <w:rPr>
          <w:lang w:val="en-US"/>
        </w:rPr>
        <w:t xml:space="preserve">         &lt;/ows:BoundingBox&gt;</w:t>
      </w:r>
    </w:p>
    <w:p w14:paraId="670F743F" w14:textId="77777777" w:rsidR="00F600E1" w:rsidRPr="00B451E9" w:rsidRDefault="00E211EE" w:rsidP="00F600E1">
      <w:pPr>
        <w:pStyle w:val="CODE"/>
        <w:rPr>
          <w:lang w:val="en-US"/>
        </w:rPr>
      </w:pPr>
      <w:r w:rsidRPr="00E211EE">
        <w:rPr>
          <w:lang w:val="en-US"/>
        </w:rPr>
        <w:t xml:space="preserve">         &lt;ows:SupportedCRS&gt;</w:t>
      </w:r>
    </w:p>
    <w:p w14:paraId="56EB7445" w14:textId="77777777" w:rsidR="00F600E1" w:rsidRPr="00B451E9" w:rsidRDefault="00E211EE" w:rsidP="00F600E1">
      <w:pPr>
        <w:pStyle w:val="CODE"/>
        <w:rPr>
          <w:lang w:val="en-US"/>
        </w:rPr>
      </w:pPr>
      <w:r w:rsidRPr="00E211EE">
        <w:rPr>
          <w:lang w:val="en-US"/>
        </w:rPr>
        <w:t xml:space="preserve">             urn:ogc:def:crs:EPSG::</w:t>
      </w:r>
      <w:r w:rsidR="00E029FA" w:rsidRPr="00E029FA">
        <w:rPr>
          <w:lang w:val="en-US"/>
        </w:rPr>
        <w:t>3857</w:t>
      </w:r>
    </w:p>
    <w:p w14:paraId="21D85DAD" w14:textId="77777777" w:rsidR="00F600E1" w:rsidRPr="00B451E9" w:rsidRDefault="00E211EE" w:rsidP="00F600E1">
      <w:pPr>
        <w:pStyle w:val="CODE"/>
        <w:rPr>
          <w:lang w:val="en-US"/>
        </w:rPr>
      </w:pPr>
      <w:r w:rsidRPr="00E211EE">
        <w:rPr>
          <w:lang w:val="en-US"/>
        </w:rPr>
        <w:t xml:space="preserve">         &lt;/ows:SupportedCRS&gt;</w:t>
      </w:r>
    </w:p>
    <w:p w14:paraId="048E6AD3" w14:textId="77777777" w:rsidR="00F600E1" w:rsidRPr="00B451E9" w:rsidRDefault="00E211EE" w:rsidP="00F600E1">
      <w:pPr>
        <w:pStyle w:val="CODE"/>
        <w:rPr>
          <w:lang w:val="en-US"/>
        </w:rPr>
      </w:pPr>
      <w:r w:rsidRPr="00E211EE">
        <w:rPr>
          <w:lang w:val="en-US"/>
        </w:rPr>
        <w:t xml:space="preserve">         &lt;WellKnownScaleSet&gt;</w:t>
      </w:r>
    </w:p>
    <w:p w14:paraId="66A4E43C" w14:textId="77777777" w:rsidR="00F600E1" w:rsidRPr="00B451E9" w:rsidRDefault="00E211EE" w:rsidP="00F600E1">
      <w:pPr>
        <w:pStyle w:val="CODE"/>
        <w:rPr>
          <w:lang w:val="en-US"/>
        </w:rPr>
      </w:pPr>
      <w:r w:rsidRPr="00E211EE">
        <w:rPr>
          <w:lang w:val="en-US"/>
        </w:rPr>
        <w:t xml:space="preserve">             urn:ogc:def:wkss:OGC:1.0:GoogleMapsCompatible</w:t>
      </w:r>
    </w:p>
    <w:p w14:paraId="5ED4CBDA" w14:textId="77777777" w:rsidR="00F600E1" w:rsidRPr="00B451E9" w:rsidRDefault="00E211EE" w:rsidP="00F600E1">
      <w:pPr>
        <w:pStyle w:val="CODE"/>
        <w:rPr>
          <w:lang w:val="en-US"/>
        </w:rPr>
      </w:pPr>
      <w:r w:rsidRPr="00E211EE">
        <w:rPr>
          <w:lang w:val="en-US"/>
        </w:rPr>
        <w:t xml:space="preserve">         &lt;/WellKnownScaleSet&gt;</w:t>
      </w:r>
    </w:p>
    <w:p w14:paraId="249D6647" w14:textId="77777777" w:rsidR="00F600E1" w:rsidRPr="00B451E9" w:rsidRDefault="00E211EE" w:rsidP="00F600E1">
      <w:pPr>
        <w:pStyle w:val="CODE"/>
        <w:rPr>
          <w:lang w:val="en-US"/>
        </w:rPr>
      </w:pPr>
      <w:r w:rsidRPr="00E211EE">
        <w:rPr>
          <w:lang w:val="en-US"/>
        </w:rPr>
        <w:t xml:space="preserve">         &lt;TileMatrix&gt;</w:t>
      </w:r>
    </w:p>
    <w:p w14:paraId="456983D7" w14:textId="77777777" w:rsidR="00F600E1" w:rsidRPr="00B451E9" w:rsidRDefault="00E211EE" w:rsidP="00F600E1">
      <w:pPr>
        <w:pStyle w:val="CODE"/>
        <w:rPr>
          <w:lang w:val="en-US"/>
        </w:rPr>
      </w:pPr>
      <w:r w:rsidRPr="00E211EE">
        <w:rPr>
          <w:lang w:val="en-US"/>
        </w:rPr>
        <w:t xml:space="preserve">            &lt;ows:Identifier&gt;0&lt;/ows:Identifier&gt;</w:t>
      </w:r>
    </w:p>
    <w:p w14:paraId="7BF3A4F8" w14:textId="77777777" w:rsidR="00F600E1" w:rsidRPr="00B451E9" w:rsidRDefault="00E211EE" w:rsidP="00F600E1">
      <w:pPr>
        <w:pStyle w:val="CODE"/>
        <w:rPr>
          <w:lang w:val="en-US"/>
        </w:rPr>
      </w:pPr>
      <w:r w:rsidRPr="00E211EE">
        <w:rPr>
          <w:lang w:val="en-US"/>
        </w:rPr>
        <w:t xml:space="preserve">            &lt;ScaleDenominator&gt;559082264.0287178&lt;/ScaleDenominator&gt;</w:t>
      </w:r>
    </w:p>
    <w:p w14:paraId="4D0CC471" w14:textId="77777777" w:rsidR="00F600E1" w:rsidRPr="00B451E9" w:rsidRDefault="00E211EE" w:rsidP="00F600E1">
      <w:pPr>
        <w:pStyle w:val="CODE"/>
        <w:rPr>
          <w:lang w:val="en-US"/>
        </w:rPr>
      </w:pPr>
      <w:r w:rsidRPr="00E211EE">
        <w:rPr>
          <w:lang w:val="en-US"/>
        </w:rPr>
        <w:t xml:space="preserve">            &lt;TopLeftCorner&gt;</w:t>
      </w:r>
    </w:p>
    <w:p w14:paraId="7DD8F0BF" w14:textId="77777777" w:rsidR="00F600E1" w:rsidRPr="00B451E9" w:rsidRDefault="00E211EE" w:rsidP="00F600E1">
      <w:pPr>
        <w:pStyle w:val="CODE"/>
        <w:rPr>
          <w:lang w:val="en-US"/>
        </w:rPr>
      </w:pPr>
      <w:r w:rsidRPr="00E211EE">
        <w:rPr>
          <w:lang w:val="en-US"/>
        </w:rPr>
        <w:t xml:space="preserve">                -20037508.3427892 20037508.3427892</w:t>
      </w:r>
    </w:p>
    <w:p w14:paraId="0698DD74" w14:textId="77777777" w:rsidR="00F600E1" w:rsidRPr="00B451E9" w:rsidRDefault="00E211EE" w:rsidP="00F600E1">
      <w:pPr>
        <w:pStyle w:val="CODE"/>
        <w:rPr>
          <w:lang w:val="en-US"/>
        </w:rPr>
      </w:pPr>
      <w:r w:rsidRPr="00E211EE">
        <w:rPr>
          <w:lang w:val="en-US"/>
        </w:rPr>
        <w:t xml:space="preserve">            &lt;/TopLeftCorner&gt;</w:t>
      </w:r>
    </w:p>
    <w:p w14:paraId="31746D9A" w14:textId="77777777" w:rsidR="00F600E1" w:rsidRPr="00B451E9" w:rsidRDefault="00E211EE" w:rsidP="00F600E1">
      <w:pPr>
        <w:pStyle w:val="CODE"/>
        <w:rPr>
          <w:lang w:val="en-US"/>
        </w:rPr>
      </w:pPr>
      <w:r w:rsidRPr="00E211EE">
        <w:rPr>
          <w:lang w:val="en-US"/>
        </w:rPr>
        <w:t xml:space="preserve">            &lt;TileWidth&gt;256&lt;/TileWidth&gt;</w:t>
      </w:r>
    </w:p>
    <w:p w14:paraId="5A9D8B34" w14:textId="77777777" w:rsidR="00F600E1" w:rsidRPr="00B451E9" w:rsidRDefault="00E211EE" w:rsidP="00F600E1">
      <w:pPr>
        <w:pStyle w:val="CODE"/>
        <w:rPr>
          <w:lang w:val="en-US"/>
        </w:rPr>
      </w:pPr>
      <w:r w:rsidRPr="00E211EE">
        <w:rPr>
          <w:lang w:val="en-US"/>
        </w:rPr>
        <w:t xml:space="preserve">            &lt;TileHeight&gt;256&lt;/TileHeight&gt;</w:t>
      </w:r>
    </w:p>
    <w:p w14:paraId="68F2370F" w14:textId="77777777" w:rsidR="00F600E1" w:rsidRPr="00B451E9" w:rsidRDefault="00E211EE" w:rsidP="00F600E1">
      <w:pPr>
        <w:pStyle w:val="CODE"/>
        <w:rPr>
          <w:lang w:val="en-US"/>
        </w:rPr>
      </w:pPr>
      <w:r w:rsidRPr="00E211EE">
        <w:rPr>
          <w:lang w:val="en-US"/>
        </w:rPr>
        <w:t xml:space="preserve">            &lt;MatrixWidth&gt;1&lt;/MatrixWidth&gt;</w:t>
      </w:r>
    </w:p>
    <w:p w14:paraId="2F372D3E" w14:textId="77777777" w:rsidR="00F600E1" w:rsidRPr="00B451E9" w:rsidRDefault="00E211EE" w:rsidP="00F600E1">
      <w:pPr>
        <w:pStyle w:val="CODE"/>
        <w:rPr>
          <w:lang w:val="en-US"/>
        </w:rPr>
      </w:pPr>
      <w:r w:rsidRPr="00E211EE">
        <w:rPr>
          <w:lang w:val="en-US"/>
        </w:rPr>
        <w:t xml:space="preserve">            &lt;MatrixHeight&gt;1&lt;/MatrixHeight&gt;</w:t>
      </w:r>
    </w:p>
    <w:p w14:paraId="72CF617D" w14:textId="77777777" w:rsidR="00F600E1" w:rsidRPr="00B451E9" w:rsidRDefault="00E211EE" w:rsidP="00F600E1">
      <w:pPr>
        <w:pStyle w:val="CODE"/>
        <w:rPr>
          <w:lang w:val="en-US"/>
        </w:rPr>
      </w:pPr>
      <w:r w:rsidRPr="00E211EE">
        <w:rPr>
          <w:lang w:val="en-US"/>
        </w:rPr>
        <w:t xml:space="preserve">         &lt;/TileMatrix&gt;</w:t>
      </w:r>
    </w:p>
    <w:p w14:paraId="18DBDA92" w14:textId="77777777" w:rsidR="00F600E1" w:rsidRDefault="00E211EE" w:rsidP="00F600E1">
      <w:pPr>
        <w:pStyle w:val="CODE"/>
      </w:pPr>
      <w:r w:rsidRPr="00E211EE">
        <w:rPr>
          <w:lang w:val="en-US"/>
        </w:rPr>
        <w:t xml:space="preserve">         </w:t>
      </w:r>
      <w:r w:rsidR="00F600E1">
        <w:t>&lt;TileMatrix&gt;</w:t>
      </w:r>
    </w:p>
    <w:p w14:paraId="455CC4B7" w14:textId="77777777" w:rsidR="00F600E1" w:rsidRDefault="00F600E1" w:rsidP="00F600E1">
      <w:pPr>
        <w:pStyle w:val="CODE"/>
      </w:pPr>
      <w:r>
        <w:t xml:space="preserve">            &lt;ows:Identifier&gt;1&lt;/ows:Identifier&gt;</w:t>
      </w:r>
    </w:p>
    <w:p w14:paraId="12F38ABB" w14:textId="77777777" w:rsidR="00F600E1" w:rsidRPr="00B451E9" w:rsidRDefault="00F600E1" w:rsidP="00F600E1">
      <w:pPr>
        <w:pStyle w:val="CODE"/>
        <w:rPr>
          <w:lang w:val="en-US"/>
        </w:rPr>
      </w:pPr>
      <w:r>
        <w:t xml:space="preserve">            </w:t>
      </w:r>
      <w:r w:rsidR="00E211EE" w:rsidRPr="00E211EE">
        <w:rPr>
          <w:lang w:val="en-US"/>
        </w:rPr>
        <w:t>&lt;ScaleDenominator&gt;279541132.0143589&lt;/ScaleDenominator&gt;</w:t>
      </w:r>
    </w:p>
    <w:p w14:paraId="241DF124" w14:textId="77777777" w:rsidR="00F600E1" w:rsidRPr="00B451E9" w:rsidRDefault="00E211EE" w:rsidP="00F600E1">
      <w:pPr>
        <w:pStyle w:val="CODE"/>
        <w:rPr>
          <w:lang w:val="en-US"/>
        </w:rPr>
      </w:pPr>
      <w:r w:rsidRPr="00E211EE">
        <w:rPr>
          <w:lang w:val="en-US"/>
        </w:rPr>
        <w:t xml:space="preserve">            &lt;TopLeftCorner&gt;</w:t>
      </w:r>
    </w:p>
    <w:p w14:paraId="2BB8B750" w14:textId="77777777" w:rsidR="00F600E1" w:rsidRPr="00B451E9" w:rsidRDefault="00E211EE" w:rsidP="00F600E1">
      <w:pPr>
        <w:pStyle w:val="CODE"/>
        <w:rPr>
          <w:lang w:val="en-US"/>
        </w:rPr>
      </w:pPr>
      <w:r w:rsidRPr="00E211EE">
        <w:rPr>
          <w:lang w:val="en-US"/>
        </w:rPr>
        <w:t xml:space="preserve">               -20037508.3427892 20037508.3427892</w:t>
      </w:r>
    </w:p>
    <w:p w14:paraId="685D4B9B" w14:textId="77777777" w:rsidR="00F600E1" w:rsidRPr="00B451E9" w:rsidRDefault="00E211EE" w:rsidP="00F600E1">
      <w:pPr>
        <w:pStyle w:val="CODE"/>
        <w:rPr>
          <w:lang w:val="en-US"/>
        </w:rPr>
      </w:pPr>
      <w:r w:rsidRPr="00E211EE">
        <w:rPr>
          <w:lang w:val="en-US"/>
        </w:rPr>
        <w:t xml:space="preserve">            &lt;/TopLeftCorner&gt;</w:t>
      </w:r>
    </w:p>
    <w:p w14:paraId="5E2A6774" w14:textId="77777777" w:rsidR="00F600E1" w:rsidRPr="00B451E9" w:rsidRDefault="00E211EE" w:rsidP="00F600E1">
      <w:pPr>
        <w:pStyle w:val="CODE"/>
        <w:rPr>
          <w:lang w:val="en-US"/>
        </w:rPr>
      </w:pPr>
      <w:r w:rsidRPr="00E211EE">
        <w:rPr>
          <w:lang w:val="en-US"/>
        </w:rPr>
        <w:t xml:space="preserve">            &lt;TileWidth&gt;256&lt;/TileWidth&gt;</w:t>
      </w:r>
    </w:p>
    <w:p w14:paraId="1BCFA76F" w14:textId="77777777" w:rsidR="00F600E1" w:rsidRPr="00B451E9" w:rsidRDefault="00E211EE" w:rsidP="00F600E1">
      <w:pPr>
        <w:pStyle w:val="CODE"/>
        <w:rPr>
          <w:lang w:val="en-US"/>
        </w:rPr>
      </w:pPr>
      <w:r w:rsidRPr="00E211EE">
        <w:rPr>
          <w:lang w:val="en-US"/>
        </w:rPr>
        <w:t xml:space="preserve">            &lt;TileHeight&gt;256&lt;/TileHeight&gt;</w:t>
      </w:r>
    </w:p>
    <w:p w14:paraId="0856FC15" w14:textId="77777777" w:rsidR="00F600E1" w:rsidRPr="00B451E9" w:rsidRDefault="00E211EE" w:rsidP="00F600E1">
      <w:pPr>
        <w:pStyle w:val="CODE"/>
        <w:rPr>
          <w:lang w:val="en-US"/>
        </w:rPr>
      </w:pPr>
      <w:r w:rsidRPr="00E211EE">
        <w:rPr>
          <w:lang w:val="en-US"/>
        </w:rPr>
        <w:t xml:space="preserve">            &lt;MatrixWidth&gt;2&lt;/MatrixWidth&gt;</w:t>
      </w:r>
    </w:p>
    <w:p w14:paraId="0C11724C" w14:textId="77777777" w:rsidR="00F600E1" w:rsidRPr="00B451E9" w:rsidRDefault="00E211EE" w:rsidP="00F600E1">
      <w:pPr>
        <w:pStyle w:val="CODE"/>
        <w:rPr>
          <w:lang w:val="en-US"/>
        </w:rPr>
      </w:pPr>
      <w:r w:rsidRPr="00E211EE">
        <w:rPr>
          <w:lang w:val="en-US"/>
        </w:rPr>
        <w:t xml:space="preserve">            &lt;MatrixHeight&gt;2&lt;/MatrixHeight&gt;</w:t>
      </w:r>
    </w:p>
    <w:p w14:paraId="145A77B9" w14:textId="77777777" w:rsidR="00F600E1" w:rsidRDefault="00E211EE" w:rsidP="00F600E1">
      <w:pPr>
        <w:pStyle w:val="CODE"/>
      </w:pPr>
      <w:r w:rsidRPr="00E211EE">
        <w:rPr>
          <w:lang w:val="en-US"/>
        </w:rPr>
        <w:t xml:space="preserve">         </w:t>
      </w:r>
      <w:r w:rsidR="00F600E1">
        <w:t>&lt;/TileMatrix&gt;</w:t>
      </w:r>
    </w:p>
    <w:p w14:paraId="6DAFAAD4" w14:textId="77777777" w:rsidR="00F600E1" w:rsidRDefault="00F600E1" w:rsidP="00F600E1">
      <w:pPr>
        <w:pStyle w:val="CODE"/>
      </w:pPr>
      <w:r>
        <w:t xml:space="preserve">         &lt;TileMatrix&gt;</w:t>
      </w:r>
    </w:p>
    <w:p w14:paraId="073970D1" w14:textId="77777777" w:rsidR="00F600E1" w:rsidRDefault="00F600E1" w:rsidP="00F600E1">
      <w:pPr>
        <w:pStyle w:val="CODE"/>
      </w:pPr>
      <w:r>
        <w:t xml:space="preserve">            &lt;ows:Identifier&gt;2&lt;/ows:Identifier&gt;</w:t>
      </w:r>
    </w:p>
    <w:p w14:paraId="41A9C7AF" w14:textId="77777777" w:rsidR="00F600E1" w:rsidRPr="00B451E9" w:rsidRDefault="00F600E1" w:rsidP="00F600E1">
      <w:pPr>
        <w:pStyle w:val="CODE"/>
        <w:rPr>
          <w:lang w:val="en-US"/>
        </w:rPr>
      </w:pPr>
      <w:r>
        <w:t xml:space="preserve">            </w:t>
      </w:r>
      <w:r w:rsidR="00E211EE" w:rsidRPr="00E211EE">
        <w:rPr>
          <w:lang w:val="en-US"/>
        </w:rPr>
        <w:t>&lt;ScaleDenominator&gt;139770566.0071794&lt;/ScaleDenominator&gt;</w:t>
      </w:r>
    </w:p>
    <w:p w14:paraId="295E6289" w14:textId="77777777" w:rsidR="00F600E1" w:rsidRPr="00B451E9" w:rsidRDefault="00E211EE" w:rsidP="00F600E1">
      <w:pPr>
        <w:pStyle w:val="CODE"/>
        <w:rPr>
          <w:lang w:val="en-US"/>
        </w:rPr>
      </w:pPr>
      <w:r w:rsidRPr="00E211EE">
        <w:rPr>
          <w:lang w:val="en-US"/>
        </w:rPr>
        <w:t xml:space="preserve">            &lt;TopLeftCorner&gt;</w:t>
      </w:r>
    </w:p>
    <w:p w14:paraId="24F6F312" w14:textId="77777777" w:rsidR="00F600E1" w:rsidRPr="00B451E9" w:rsidRDefault="00E211EE" w:rsidP="00F600E1">
      <w:pPr>
        <w:pStyle w:val="CODE"/>
        <w:rPr>
          <w:lang w:val="en-US"/>
        </w:rPr>
      </w:pPr>
      <w:r w:rsidRPr="00E211EE">
        <w:rPr>
          <w:lang w:val="en-US"/>
        </w:rPr>
        <w:t xml:space="preserve">               -20037508.3427892 20037508.3427892</w:t>
      </w:r>
    </w:p>
    <w:p w14:paraId="30D7B017" w14:textId="77777777" w:rsidR="00F600E1" w:rsidRPr="00B451E9" w:rsidRDefault="00E211EE" w:rsidP="00F600E1">
      <w:pPr>
        <w:pStyle w:val="CODE"/>
        <w:rPr>
          <w:lang w:val="en-US"/>
        </w:rPr>
      </w:pPr>
      <w:r w:rsidRPr="00E211EE">
        <w:rPr>
          <w:lang w:val="en-US"/>
        </w:rPr>
        <w:t xml:space="preserve">            &lt;/TopLeftCorner&gt;</w:t>
      </w:r>
    </w:p>
    <w:p w14:paraId="5D8B1ED2" w14:textId="77777777" w:rsidR="00F600E1" w:rsidRPr="00B451E9" w:rsidRDefault="00E211EE" w:rsidP="00F600E1">
      <w:pPr>
        <w:pStyle w:val="CODE"/>
        <w:rPr>
          <w:lang w:val="en-US"/>
        </w:rPr>
      </w:pPr>
      <w:r w:rsidRPr="00E211EE">
        <w:rPr>
          <w:lang w:val="en-US"/>
        </w:rPr>
        <w:t xml:space="preserve">            &lt;TileWidth&gt;256&lt;/TileWidth&gt;</w:t>
      </w:r>
    </w:p>
    <w:p w14:paraId="3D2A4E88" w14:textId="77777777" w:rsidR="00F600E1" w:rsidRPr="00B451E9" w:rsidRDefault="00E211EE" w:rsidP="00F600E1">
      <w:pPr>
        <w:pStyle w:val="CODE"/>
        <w:rPr>
          <w:lang w:val="en-US"/>
        </w:rPr>
      </w:pPr>
      <w:r w:rsidRPr="00E211EE">
        <w:rPr>
          <w:lang w:val="en-US"/>
        </w:rPr>
        <w:t xml:space="preserve">            &lt;TileHeight&gt;256&lt;/TileHeight&gt;</w:t>
      </w:r>
    </w:p>
    <w:p w14:paraId="1B1394FF" w14:textId="77777777" w:rsidR="00F600E1" w:rsidRPr="00B451E9" w:rsidRDefault="00E211EE" w:rsidP="00F600E1">
      <w:pPr>
        <w:pStyle w:val="CODE"/>
        <w:rPr>
          <w:lang w:val="en-US"/>
        </w:rPr>
      </w:pPr>
      <w:r w:rsidRPr="00E211EE">
        <w:rPr>
          <w:lang w:val="en-US"/>
        </w:rPr>
        <w:t xml:space="preserve">            &lt;MatrixWidth&gt;4&lt;/MatrixWidth&gt;</w:t>
      </w:r>
    </w:p>
    <w:p w14:paraId="5947A917" w14:textId="77777777" w:rsidR="00F600E1" w:rsidRPr="00B451E9" w:rsidRDefault="00E211EE" w:rsidP="00F600E1">
      <w:pPr>
        <w:pStyle w:val="CODE"/>
        <w:rPr>
          <w:lang w:val="en-US"/>
        </w:rPr>
      </w:pPr>
      <w:r w:rsidRPr="00E211EE">
        <w:rPr>
          <w:lang w:val="en-US"/>
        </w:rPr>
        <w:lastRenderedPageBreak/>
        <w:t xml:space="preserve">            &lt;MatrixHeight&gt;4&lt;/MatrixHeight&gt;</w:t>
      </w:r>
    </w:p>
    <w:p w14:paraId="2D2EC8E0" w14:textId="77777777" w:rsidR="00F600E1" w:rsidRDefault="00E211EE" w:rsidP="00F600E1">
      <w:pPr>
        <w:pStyle w:val="CODE"/>
      </w:pPr>
      <w:r w:rsidRPr="00E211EE">
        <w:rPr>
          <w:lang w:val="en-US"/>
        </w:rPr>
        <w:t xml:space="preserve">         </w:t>
      </w:r>
      <w:r w:rsidR="00F600E1">
        <w:t>&lt;/TileMatrix&gt;</w:t>
      </w:r>
    </w:p>
    <w:p w14:paraId="76DCF3F7" w14:textId="77777777" w:rsidR="00F600E1" w:rsidRDefault="00F600E1" w:rsidP="00F600E1">
      <w:pPr>
        <w:pStyle w:val="CODE"/>
      </w:pPr>
      <w:r>
        <w:t xml:space="preserve">         &lt;TileMatrix&gt;</w:t>
      </w:r>
    </w:p>
    <w:p w14:paraId="15884C96" w14:textId="77777777" w:rsidR="00F600E1" w:rsidRDefault="00F600E1" w:rsidP="00F600E1">
      <w:pPr>
        <w:pStyle w:val="CODE"/>
      </w:pPr>
      <w:r>
        <w:t xml:space="preserve">            &lt;ows:Identifier&gt;3&lt;/ows:Identifier&gt;</w:t>
      </w:r>
    </w:p>
    <w:p w14:paraId="28EEC1BA" w14:textId="77777777" w:rsidR="00F600E1" w:rsidRPr="00B451E9" w:rsidRDefault="00F600E1" w:rsidP="00F600E1">
      <w:pPr>
        <w:pStyle w:val="CODE"/>
        <w:rPr>
          <w:lang w:val="en-US"/>
        </w:rPr>
      </w:pPr>
      <w:r>
        <w:t xml:space="preserve">            </w:t>
      </w:r>
      <w:r w:rsidR="00E211EE" w:rsidRPr="00E211EE">
        <w:rPr>
          <w:lang w:val="en-US"/>
        </w:rPr>
        <w:t>&lt;ScaleDenominator&gt;69885283.00358972&lt;/ScaleDenominator&gt;</w:t>
      </w:r>
    </w:p>
    <w:p w14:paraId="6A8ACEFD" w14:textId="77777777" w:rsidR="00F600E1" w:rsidRPr="00B451E9" w:rsidRDefault="00E211EE" w:rsidP="00F600E1">
      <w:pPr>
        <w:pStyle w:val="CODE"/>
        <w:rPr>
          <w:lang w:val="en-US"/>
        </w:rPr>
      </w:pPr>
      <w:r w:rsidRPr="00E211EE">
        <w:rPr>
          <w:lang w:val="en-US"/>
        </w:rPr>
        <w:t xml:space="preserve">            &lt;TopLeftCorner&gt;</w:t>
      </w:r>
    </w:p>
    <w:p w14:paraId="6A33B89E" w14:textId="77777777" w:rsidR="00F600E1" w:rsidRPr="00B451E9" w:rsidRDefault="00E211EE" w:rsidP="00F600E1">
      <w:pPr>
        <w:pStyle w:val="CODE"/>
        <w:rPr>
          <w:lang w:val="en-US"/>
        </w:rPr>
      </w:pPr>
      <w:r w:rsidRPr="00E211EE">
        <w:rPr>
          <w:lang w:val="en-US"/>
        </w:rPr>
        <w:t xml:space="preserve">               -20037508.3427892 20037508.3427892</w:t>
      </w:r>
    </w:p>
    <w:p w14:paraId="5D3E7723" w14:textId="77777777" w:rsidR="00F600E1" w:rsidRPr="00B451E9" w:rsidRDefault="00E211EE" w:rsidP="00F600E1">
      <w:pPr>
        <w:pStyle w:val="CODE"/>
        <w:rPr>
          <w:lang w:val="en-US"/>
        </w:rPr>
      </w:pPr>
      <w:r w:rsidRPr="00E211EE">
        <w:rPr>
          <w:lang w:val="en-US"/>
        </w:rPr>
        <w:t xml:space="preserve">            &lt;/TopLeftCorner&gt;</w:t>
      </w:r>
    </w:p>
    <w:p w14:paraId="406D6F94" w14:textId="77777777" w:rsidR="00F600E1" w:rsidRPr="00B451E9" w:rsidRDefault="00E211EE" w:rsidP="00F600E1">
      <w:pPr>
        <w:pStyle w:val="CODE"/>
        <w:rPr>
          <w:lang w:val="en-US"/>
        </w:rPr>
      </w:pPr>
      <w:r w:rsidRPr="00E211EE">
        <w:rPr>
          <w:lang w:val="en-US"/>
        </w:rPr>
        <w:t xml:space="preserve">            &lt;TileWidth&gt;256&lt;/TileWidth&gt;</w:t>
      </w:r>
    </w:p>
    <w:p w14:paraId="415E4FE4" w14:textId="77777777" w:rsidR="00F600E1" w:rsidRPr="00B451E9" w:rsidRDefault="00E211EE" w:rsidP="00F600E1">
      <w:pPr>
        <w:pStyle w:val="CODE"/>
        <w:rPr>
          <w:lang w:val="en-US"/>
        </w:rPr>
      </w:pPr>
      <w:r w:rsidRPr="00E211EE">
        <w:rPr>
          <w:lang w:val="en-US"/>
        </w:rPr>
        <w:t xml:space="preserve">            &lt;TileHeight&gt;256&lt;/TileHeight&gt;</w:t>
      </w:r>
    </w:p>
    <w:p w14:paraId="5A2BB079" w14:textId="77777777" w:rsidR="00F600E1" w:rsidRPr="00B451E9" w:rsidRDefault="00E211EE" w:rsidP="00F600E1">
      <w:pPr>
        <w:pStyle w:val="CODE"/>
        <w:rPr>
          <w:lang w:val="en-US"/>
        </w:rPr>
      </w:pPr>
      <w:r w:rsidRPr="00E211EE">
        <w:rPr>
          <w:lang w:val="en-US"/>
        </w:rPr>
        <w:t xml:space="preserve">            &lt;MatrixWidth&gt;8&lt;/MatrixWidth&gt;</w:t>
      </w:r>
    </w:p>
    <w:p w14:paraId="591DF935" w14:textId="77777777" w:rsidR="00F600E1" w:rsidRPr="00B451E9" w:rsidRDefault="00E211EE" w:rsidP="00F600E1">
      <w:pPr>
        <w:pStyle w:val="CODE"/>
        <w:rPr>
          <w:lang w:val="en-US"/>
        </w:rPr>
      </w:pPr>
      <w:r w:rsidRPr="00E211EE">
        <w:rPr>
          <w:lang w:val="en-US"/>
        </w:rPr>
        <w:t xml:space="preserve">            &lt;MatrixHeight&gt;8&lt;/MatrixHeight&gt;</w:t>
      </w:r>
    </w:p>
    <w:p w14:paraId="6DEE4BA1" w14:textId="77777777" w:rsidR="00F600E1" w:rsidRDefault="00E211EE" w:rsidP="00F600E1">
      <w:pPr>
        <w:pStyle w:val="CODE"/>
      </w:pPr>
      <w:r w:rsidRPr="00E211EE">
        <w:rPr>
          <w:lang w:val="en-US"/>
        </w:rPr>
        <w:t xml:space="preserve">         </w:t>
      </w:r>
      <w:r w:rsidR="00F600E1">
        <w:t>&lt;/TileMatrix&gt;</w:t>
      </w:r>
    </w:p>
    <w:p w14:paraId="69D85679" w14:textId="77777777" w:rsidR="00F600E1" w:rsidRDefault="00F600E1" w:rsidP="00F600E1">
      <w:pPr>
        <w:pStyle w:val="CODE"/>
      </w:pPr>
      <w:r>
        <w:t xml:space="preserve">         &lt;TileMatrix&gt;</w:t>
      </w:r>
    </w:p>
    <w:p w14:paraId="2B7A4AE2" w14:textId="77777777" w:rsidR="00F600E1" w:rsidRDefault="00F600E1" w:rsidP="00F600E1">
      <w:pPr>
        <w:pStyle w:val="CODE"/>
      </w:pPr>
      <w:r>
        <w:t xml:space="preserve">            &lt;ows:Identifier&gt;4&lt;/ows:Identifier&gt;</w:t>
      </w:r>
    </w:p>
    <w:p w14:paraId="0D977B4C" w14:textId="77777777" w:rsidR="00F600E1" w:rsidRPr="00B451E9" w:rsidRDefault="00F600E1" w:rsidP="00F600E1">
      <w:pPr>
        <w:pStyle w:val="CODE"/>
        <w:rPr>
          <w:lang w:val="en-US"/>
        </w:rPr>
      </w:pPr>
      <w:r>
        <w:t xml:space="preserve">            </w:t>
      </w:r>
      <w:r w:rsidR="00E211EE" w:rsidRPr="00E211EE">
        <w:rPr>
          <w:lang w:val="en-US"/>
        </w:rPr>
        <w:t>&lt;ScaleDenominator&gt;34942641.50179486&lt;/ScaleDenominator&gt;</w:t>
      </w:r>
    </w:p>
    <w:p w14:paraId="0761D91F" w14:textId="77777777" w:rsidR="00F600E1" w:rsidRPr="00B451E9" w:rsidRDefault="00E211EE" w:rsidP="00F600E1">
      <w:pPr>
        <w:pStyle w:val="CODE"/>
        <w:rPr>
          <w:lang w:val="en-US"/>
        </w:rPr>
      </w:pPr>
      <w:r w:rsidRPr="00E211EE">
        <w:rPr>
          <w:lang w:val="en-US"/>
        </w:rPr>
        <w:t xml:space="preserve">            &lt;TopLeftCorner&gt;</w:t>
      </w:r>
    </w:p>
    <w:p w14:paraId="4FD32AD1" w14:textId="77777777" w:rsidR="00F600E1" w:rsidRPr="00B451E9" w:rsidRDefault="00E211EE" w:rsidP="00F600E1">
      <w:pPr>
        <w:pStyle w:val="CODE"/>
        <w:rPr>
          <w:lang w:val="en-US"/>
        </w:rPr>
      </w:pPr>
      <w:r w:rsidRPr="00E211EE">
        <w:rPr>
          <w:lang w:val="en-US"/>
        </w:rPr>
        <w:t xml:space="preserve">               -20037508.3427892 20037508.3427892</w:t>
      </w:r>
    </w:p>
    <w:p w14:paraId="731E625F" w14:textId="77777777" w:rsidR="00F600E1" w:rsidRPr="00B451E9" w:rsidRDefault="00E211EE" w:rsidP="00F600E1">
      <w:pPr>
        <w:pStyle w:val="CODE"/>
        <w:rPr>
          <w:lang w:val="en-US"/>
        </w:rPr>
      </w:pPr>
      <w:r w:rsidRPr="00E211EE">
        <w:rPr>
          <w:lang w:val="en-US"/>
        </w:rPr>
        <w:t xml:space="preserve">            &lt;/TopLeftCorner&gt;</w:t>
      </w:r>
    </w:p>
    <w:p w14:paraId="6FB0DD88" w14:textId="77777777" w:rsidR="00F600E1" w:rsidRPr="00B451E9" w:rsidRDefault="00E211EE" w:rsidP="00F600E1">
      <w:pPr>
        <w:pStyle w:val="CODE"/>
        <w:rPr>
          <w:lang w:val="en-US"/>
        </w:rPr>
      </w:pPr>
      <w:r w:rsidRPr="00E211EE">
        <w:rPr>
          <w:lang w:val="en-US"/>
        </w:rPr>
        <w:t xml:space="preserve">            &lt;TileWidth&gt;256&lt;/TileWidth&gt;</w:t>
      </w:r>
    </w:p>
    <w:p w14:paraId="6F2F9088" w14:textId="77777777" w:rsidR="00F600E1" w:rsidRPr="00B451E9" w:rsidRDefault="00E211EE" w:rsidP="00F600E1">
      <w:pPr>
        <w:pStyle w:val="CODE"/>
        <w:rPr>
          <w:lang w:val="en-US"/>
        </w:rPr>
      </w:pPr>
      <w:r w:rsidRPr="00E211EE">
        <w:rPr>
          <w:lang w:val="en-US"/>
        </w:rPr>
        <w:t xml:space="preserve">            &lt;TileHeight&gt;256&lt;/TileHeight&gt;</w:t>
      </w:r>
    </w:p>
    <w:p w14:paraId="0EC8A16D" w14:textId="77777777" w:rsidR="00F600E1" w:rsidRPr="00B451E9" w:rsidRDefault="00E211EE" w:rsidP="00F600E1">
      <w:pPr>
        <w:pStyle w:val="CODE"/>
        <w:rPr>
          <w:lang w:val="en-US"/>
        </w:rPr>
      </w:pPr>
      <w:r w:rsidRPr="00E211EE">
        <w:rPr>
          <w:lang w:val="en-US"/>
        </w:rPr>
        <w:t xml:space="preserve">            &lt;MatrixWidth&gt;16&lt;/MatrixWidth&gt;</w:t>
      </w:r>
    </w:p>
    <w:p w14:paraId="41E59B5A" w14:textId="77777777" w:rsidR="00F600E1" w:rsidRPr="00B451E9" w:rsidRDefault="00E211EE" w:rsidP="00F600E1">
      <w:pPr>
        <w:pStyle w:val="CODE"/>
        <w:rPr>
          <w:lang w:val="en-US"/>
        </w:rPr>
      </w:pPr>
      <w:r w:rsidRPr="00E211EE">
        <w:rPr>
          <w:lang w:val="en-US"/>
        </w:rPr>
        <w:t xml:space="preserve">            &lt;MatrixHeight&gt;16&lt;/MatrixHeight&gt;</w:t>
      </w:r>
    </w:p>
    <w:p w14:paraId="2085B3D9" w14:textId="77777777" w:rsidR="00F600E1" w:rsidRDefault="00E211EE" w:rsidP="00F600E1">
      <w:pPr>
        <w:pStyle w:val="CODE"/>
      </w:pPr>
      <w:r w:rsidRPr="00E211EE">
        <w:rPr>
          <w:lang w:val="en-US"/>
        </w:rPr>
        <w:t xml:space="preserve">         </w:t>
      </w:r>
      <w:r w:rsidR="00F600E1">
        <w:t>&lt;/TileMatrix&gt;</w:t>
      </w:r>
    </w:p>
    <w:p w14:paraId="445151BD" w14:textId="77777777" w:rsidR="00F600E1" w:rsidRDefault="00F600E1" w:rsidP="00F600E1">
      <w:pPr>
        <w:pStyle w:val="CODE"/>
      </w:pPr>
      <w:r>
        <w:t xml:space="preserve">         &lt;TileMatrix&gt;</w:t>
      </w:r>
    </w:p>
    <w:p w14:paraId="7EB9AB8E" w14:textId="77777777" w:rsidR="00F600E1" w:rsidRDefault="00F600E1" w:rsidP="00F600E1">
      <w:pPr>
        <w:pStyle w:val="CODE"/>
      </w:pPr>
      <w:r>
        <w:t xml:space="preserve">            &lt;ows:Identifier&gt;5&lt;/ows:Identifier&gt;</w:t>
      </w:r>
    </w:p>
    <w:p w14:paraId="33F75601" w14:textId="77777777" w:rsidR="00F600E1" w:rsidRPr="00B451E9" w:rsidRDefault="00F600E1" w:rsidP="00F600E1">
      <w:pPr>
        <w:pStyle w:val="CODE"/>
        <w:rPr>
          <w:lang w:val="en-US"/>
        </w:rPr>
      </w:pPr>
      <w:r>
        <w:t xml:space="preserve">            </w:t>
      </w:r>
      <w:r w:rsidR="00E211EE" w:rsidRPr="00E211EE">
        <w:rPr>
          <w:lang w:val="en-US"/>
        </w:rPr>
        <w:t>&lt;ScaleDenominator&gt;17471320.75089743&lt;/ScaleDenominator&gt;</w:t>
      </w:r>
    </w:p>
    <w:p w14:paraId="32AB421A" w14:textId="77777777" w:rsidR="00F600E1" w:rsidRPr="00B451E9" w:rsidRDefault="00E211EE" w:rsidP="00F600E1">
      <w:pPr>
        <w:pStyle w:val="CODE"/>
        <w:rPr>
          <w:lang w:val="en-US"/>
        </w:rPr>
      </w:pPr>
      <w:r w:rsidRPr="00E211EE">
        <w:rPr>
          <w:lang w:val="en-US"/>
        </w:rPr>
        <w:t xml:space="preserve">            &lt;TopLeftCorner&gt;</w:t>
      </w:r>
    </w:p>
    <w:p w14:paraId="6F139BD6" w14:textId="77777777" w:rsidR="00F600E1" w:rsidRPr="00B451E9" w:rsidRDefault="00E211EE" w:rsidP="00F600E1">
      <w:pPr>
        <w:pStyle w:val="CODE"/>
        <w:rPr>
          <w:lang w:val="en-US"/>
        </w:rPr>
      </w:pPr>
      <w:r w:rsidRPr="00E211EE">
        <w:rPr>
          <w:lang w:val="en-US"/>
        </w:rPr>
        <w:t xml:space="preserve">               -20037508.3427892 20037508.3427892</w:t>
      </w:r>
    </w:p>
    <w:p w14:paraId="5E4E4A04" w14:textId="77777777" w:rsidR="00F600E1" w:rsidRPr="00B451E9" w:rsidRDefault="00E211EE" w:rsidP="00F600E1">
      <w:pPr>
        <w:pStyle w:val="CODE"/>
        <w:rPr>
          <w:lang w:val="en-US"/>
        </w:rPr>
      </w:pPr>
      <w:r w:rsidRPr="00E211EE">
        <w:rPr>
          <w:lang w:val="en-US"/>
        </w:rPr>
        <w:t xml:space="preserve">            &lt;/TopLeftCorner&gt;</w:t>
      </w:r>
    </w:p>
    <w:p w14:paraId="7C7A5D3B" w14:textId="77777777" w:rsidR="00F600E1" w:rsidRPr="00B451E9" w:rsidRDefault="00E211EE" w:rsidP="00F600E1">
      <w:pPr>
        <w:pStyle w:val="CODE"/>
        <w:rPr>
          <w:lang w:val="en-US"/>
        </w:rPr>
      </w:pPr>
      <w:r w:rsidRPr="00E211EE">
        <w:rPr>
          <w:lang w:val="en-US"/>
        </w:rPr>
        <w:t xml:space="preserve">            &lt;TileWidth&gt;256&lt;/TileWidth&gt;</w:t>
      </w:r>
    </w:p>
    <w:p w14:paraId="7D57A235" w14:textId="77777777" w:rsidR="00F600E1" w:rsidRPr="00B451E9" w:rsidRDefault="00E211EE" w:rsidP="00F600E1">
      <w:pPr>
        <w:pStyle w:val="CODE"/>
        <w:rPr>
          <w:lang w:val="en-US"/>
        </w:rPr>
      </w:pPr>
      <w:r w:rsidRPr="00E211EE">
        <w:rPr>
          <w:lang w:val="en-US"/>
        </w:rPr>
        <w:t xml:space="preserve">            &lt;TileHeight&gt;256&lt;/TileHeight&gt;</w:t>
      </w:r>
    </w:p>
    <w:p w14:paraId="25F6BC2C" w14:textId="77777777" w:rsidR="00F600E1" w:rsidRPr="00B451E9" w:rsidRDefault="00E211EE" w:rsidP="00F600E1">
      <w:pPr>
        <w:pStyle w:val="CODE"/>
        <w:rPr>
          <w:lang w:val="en-US"/>
        </w:rPr>
      </w:pPr>
      <w:r w:rsidRPr="00E211EE">
        <w:rPr>
          <w:lang w:val="en-US"/>
        </w:rPr>
        <w:t xml:space="preserve">            &lt;MatrixWidth&gt;32&lt;/MatrixWidth&gt;</w:t>
      </w:r>
    </w:p>
    <w:p w14:paraId="059DB3A3" w14:textId="77777777" w:rsidR="00F600E1" w:rsidRPr="00B451E9" w:rsidRDefault="00E211EE" w:rsidP="00F600E1">
      <w:pPr>
        <w:pStyle w:val="CODE"/>
        <w:rPr>
          <w:lang w:val="en-US"/>
        </w:rPr>
      </w:pPr>
      <w:r w:rsidRPr="00E211EE">
        <w:rPr>
          <w:lang w:val="en-US"/>
        </w:rPr>
        <w:t xml:space="preserve">            &lt;MatrixHeight&gt;32&lt;/MatrixHeight&gt;</w:t>
      </w:r>
    </w:p>
    <w:p w14:paraId="0E012AEA" w14:textId="77777777" w:rsidR="00F600E1" w:rsidRDefault="00E211EE" w:rsidP="00F600E1">
      <w:pPr>
        <w:pStyle w:val="CODE"/>
      </w:pPr>
      <w:r w:rsidRPr="00E211EE">
        <w:rPr>
          <w:lang w:val="en-US"/>
        </w:rPr>
        <w:t xml:space="preserve">         </w:t>
      </w:r>
      <w:r w:rsidR="00F600E1">
        <w:t>&lt;/TileMatrix&gt;</w:t>
      </w:r>
    </w:p>
    <w:p w14:paraId="5DD81D69" w14:textId="77777777" w:rsidR="00F600E1" w:rsidRDefault="00F600E1" w:rsidP="00F600E1">
      <w:pPr>
        <w:pStyle w:val="CODE"/>
      </w:pPr>
      <w:r>
        <w:t xml:space="preserve">         &lt;TileMatrix&gt;</w:t>
      </w:r>
    </w:p>
    <w:p w14:paraId="46ED2D25" w14:textId="77777777" w:rsidR="00F600E1" w:rsidRDefault="00F600E1" w:rsidP="00F600E1">
      <w:pPr>
        <w:pStyle w:val="CODE"/>
      </w:pPr>
      <w:r>
        <w:t xml:space="preserve">            &lt;ows:Identifier&gt;6&lt;/ows:Identifier&gt;</w:t>
      </w:r>
    </w:p>
    <w:p w14:paraId="13E9C2C7" w14:textId="77777777" w:rsidR="00F600E1" w:rsidRPr="00B451E9" w:rsidRDefault="00F600E1" w:rsidP="00F600E1">
      <w:pPr>
        <w:pStyle w:val="CODE"/>
        <w:rPr>
          <w:lang w:val="en-US"/>
        </w:rPr>
      </w:pPr>
      <w:r>
        <w:t xml:space="preserve">            </w:t>
      </w:r>
      <w:r w:rsidR="00E211EE" w:rsidRPr="00E211EE">
        <w:rPr>
          <w:lang w:val="en-US"/>
        </w:rPr>
        <w:t>&lt;ScaleDenominator&gt;8735660.375448715&lt;/ScaleDenominator&gt;</w:t>
      </w:r>
    </w:p>
    <w:p w14:paraId="09E21A12" w14:textId="77777777" w:rsidR="00F600E1" w:rsidRPr="00B451E9" w:rsidRDefault="00E211EE" w:rsidP="00F600E1">
      <w:pPr>
        <w:pStyle w:val="CODE"/>
        <w:rPr>
          <w:lang w:val="en-US"/>
        </w:rPr>
      </w:pPr>
      <w:r w:rsidRPr="00E211EE">
        <w:rPr>
          <w:lang w:val="en-US"/>
        </w:rPr>
        <w:t xml:space="preserve">            &lt;TopLeftCorner&gt;</w:t>
      </w:r>
    </w:p>
    <w:p w14:paraId="420EECD8" w14:textId="77777777" w:rsidR="00F600E1" w:rsidRPr="00B451E9" w:rsidRDefault="00E211EE" w:rsidP="00F600E1">
      <w:pPr>
        <w:pStyle w:val="CODE"/>
        <w:rPr>
          <w:lang w:val="en-US"/>
        </w:rPr>
      </w:pPr>
      <w:r w:rsidRPr="00E211EE">
        <w:rPr>
          <w:lang w:val="en-US"/>
        </w:rPr>
        <w:t xml:space="preserve">               -20037508.3427892 20037508.3427892</w:t>
      </w:r>
    </w:p>
    <w:p w14:paraId="51A0FF2C" w14:textId="77777777" w:rsidR="00F600E1" w:rsidRPr="00B451E9" w:rsidRDefault="00E211EE" w:rsidP="00F600E1">
      <w:pPr>
        <w:pStyle w:val="CODE"/>
        <w:rPr>
          <w:lang w:val="en-US"/>
        </w:rPr>
      </w:pPr>
      <w:r w:rsidRPr="00E211EE">
        <w:rPr>
          <w:lang w:val="en-US"/>
        </w:rPr>
        <w:t xml:space="preserve">            &lt;/TopLeftCorner&gt;</w:t>
      </w:r>
    </w:p>
    <w:p w14:paraId="286A199F" w14:textId="77777777" w:rsidR="00F600E1" w:rsidRPr="00B451E9" w:rsidRDefault="00E211EE" w:rsidP="00F600E1">
      <w:pPr>
        <w:pStyle w:val="CODE"/>
        <w:rPr>
          <w:lang w:val="en-US"/>
        </w:rPr>
      </w:pPr>
      <w:r w:rsidRPr="00E211EE">
        <w:rPr>
          <w:lang w:val="en-US"/>
        </w:rPr>
        <w:t xml:space="preserve">            &lt;TileWidth&gt;256&lt;/TileWidth&gt;</w:t>
      </w:r>
    </w:p>
    <w:p w14:paraId="0965AC0D" w14:textId="77777777" w:rsidR="00F600E1" w:rsidRPr="00B451E9" w:rsidRDefault="00E211EE" w:rsidP="00F600E1">
      <w:pPr>
        <w:pStyle w:val="CODE"/>
        <w:rPr>
          <w:lang w:val="en-US"/>
        </w:rPr>
      </w:pPr>
      <w:r w:rsidRPr="00E211EE">
        <w:rPr>
          <w:lang w:val="en-US"/>
        </w:rPr>
        <w:t xml:space="preserve">            &lt;TileHeight&gt;256&lt;/TileHeight&gt;</w:t>
      </w:r>
    </w:p>
    <w:p w14:paraId="1C86268C" w14:textId="77777777" w:rsidR="00F600E1" w:rsidRPr="00B451E9" w:rsidRDefault="00E211EE" w:rsidP="00F600E1">
      <w:pPr>
        <w:pStyle w:val="CODE"/>
        <w:rPr>
          <w:lang w:val="en-US"/>
        </w:rPr>
      </w:pPr>
      <w:r w:rsidRPr="00E211EE">
        <w:rPr>
          <w:lang w:val="en-US"/>
        </w:rPr>
        <w:t xml:space="preserve">            &lt;MatrixWidth&gt;64&lt;/MatrixWidth&gt;</w:t>
      </w:r>
    </w:p>
    <w:p w14:paraId="618188B2" w14:textId="77777777" w:rsidR="00F600E1" w:rsidRPr="00B451E9" w:rsidRDefault="00E211EE" w:rsidP="00F600E1">
      <w:pPr>
        <w:pStyle w:val="CODE"/>
        <w:rPr>
          <w:lang w:val="en-US"/>
        </w:rPr>
      </w:pPr>
      <w:r w:rsidRPr="00E211EE">
        <w:rPr>
          <w:lang w:val="en-US"/>
        </w:rPr>
        <w:t xml:space="preserve">            &lt;MatrixHeight&gt;64&lt;/MatrixHeight&gt;</w:t>
      </w:r>
    </w:p>
    <w:p w14:paraId="41660B93" w14:textId="77777777" w:rsidR="00F600E1" w:rsidRDefault="00E211EE" w:rsidP="00F600E1">
      <w:pPr>
        <w:pStyle w:val="CODE"/>
      </w:pPr>
      <w:r w:rsidRPr="00E211EE">
        <w:rPr>
          <w:lang w:val="en-US"/>
        </w:rPr>
        <w:t xml:space="preserve">         </w:t>
      </w:r>
      <w:r w:rsidR="00F600E1">
        <w:t>&lt;/TileMatrix&gt;</w:t>
      </w:r>
    </w:p>
    <w:p w14:paraId="02D6EA5C" w14:textId="77777777" w:rsidR="00F600E1" w:rsidRDefault="00F600E1" w:rsidP="00F600E1">
      <w:pPr>
        <w:pStyle w:val="CODE"/>
      </w:pPr>
      <w:r>
        <w:t xml:space="preserve">         &lt;TileMatrix&gt;</w:t>
      </w:r>
    </w:p>
    <w:p w14:paraId="09E98ABD" w14:textId="77777777" w:rsidR="00F600E1" w:rsidRDefault="00F600E1" w:rsidP="00F600E1">
      <w:pPr>
        <w:pStyle w:val="CODE"/>
      </w:pPr>
      <w:r>
        <w:t xml:space="preserve">            &lt;ows:Identifier&gt;7&lt;/ows:Identifier&gt;</w:t>
      </w:r>
    </w:p>
    <w:p w14:paraId="5F7C3ACB" w14:textId="77777777" w:rsidR="00F600E1" w:rsidRPr="00B451E9" w:rsidRDefault="00F600E1" w:rsidP="00F600E1">
      <w:pPr>
        <w:pStyle w:val="CODE"/>
        <w:rPr>
          <w:lang w:val="en-US"/>
        </w:rPr>
      </w:pPr>
      <w:r>
        <w:t xml:space="preserve">            </w:t>
      </w:r>
      <w:r w:rsidR="00E211EE" w:rsidRPr="00E211EE">
        <w:rPr>
          <w:lang w:val="en-US"/>
        </w:rPr>
        <w:t>&lt;ScaleDenominator&gt;4367830.187724357&lt;/ScaleDenominator&gt;</w:t>
      </w:r>
    </w:p>
    <w:p w14:paraId="3BE86F2E" w14:textId="77777777" w:rsidR="00F600E1" w:rsidRPr="00B451E9" w:rsidRDefault="00E211EE" w:rsidP="00F600E1">
      <w:pPr>
        <w:pStyle w:val="CODE"/>
        <w:rPr>
          <w:lang w:val="en-US"/>
        </w:rPr>
      </w:pPr>
      <w:r w:rsidRPr="00E211EE">
        <w:rPr>
          <w:lang w:val="en-US"/>
        </w:rPr>
        <w:t xml:space="preserve">            &lt;TopLeftCorner&gt;</w:t>
      </w:r>
    </w:p>
    <w:p w14:paraId="5EFE026A" w14:textId="77777777" w:rsidR="00F600E1" w:rsidRPr="00B451E9" w:rsidRDefault="00E211EE" w:rsidP="00F600E1">
      <w:pPr>
        <w:pStyle w:val="CODE"/>
        <w:rPr>
          <w:lang w:val="en-US"/>
        </w:rPr>
      </w:pPr>
      <w:r w:rsidRPr="00E211EE">
        <w:rPr>
          <w:lang w:val="en-US"/>
        </w:rPr>
        <w:t xml:space="preserve">               -20037508.3427892 20037508.3427892</w:t>
      </w:r>
    </w:p>
    <w:p w14:paraId="51AF7A04" w14:textId="77777777" w:rsidR="00F600E1" w:rsidRPr="00B451E9" w:rsidRDefault="00E211EE" w:rsidP="00F600E1">
      <w:pPr>
        <w:pStyle w:val="CODE"/>
        <w:rPr>
          <w:lang w:val="en-US"/>
        </w:rPr>
      </w:pPr>
      <w:r w:rsidRPr="00E211EE">
        <w:rPr>
          <w:lang w:val="en-US"/>
        </w:rPr>
        <w:t xml:space="preserve">            &lt;/TopLeftCorner&gt;</w:t>
      </w:r>
    </w:p>
    <w:p w14:paraId="53E8DFAA" w14:textId="77777777" w:rsidR="00F600E1" w:rsidRPr="00B451E9" w:rsidRDefault="00E211EE" w:rsidP="00F600E1">
      <w:pPr>
        <w:pStyle w:val="CODE"/>
        <w:rPr>
          <w:lang w:val="en-US"/>
        </w:rPr>
      </w:pPr>
      <w:r w:rsidRPr="00E211EE">
        <w:rPr>
          <w:lang w:val="en-US"/>
        </w:rPr>
        <w:t xml:space="preserve">            &lt;TileWidth&gt;256&lt;/TileWidth&gt;</w:t>
      </w:r>
    </w:p>
    <w:p w14:paraId="27D97266" w14:textId="77777777" w:rsidR="00F600E1" w:rsidRPr="00B451E9" w:rsidRDefault="00E211EE" w:rsidP="00F600E1">
      <w:pPr>
        <w:pStyle w:val="CODE"/>
        <w:rPr>
          <w:lang w:val="en-US"/>
        </w:rPr>
      </w:pPr>
      <w:r w:rsidRPr="00E211EE">
        <w:rPr>
          <w:lang w:val="en-US"/>
        </w:rPr>
        <w:t xml:space="preserve">            &lt;TileHeight&gt;256&lt;/TileHeight&gt;</w:t>
      </w:r>
    </w:p>
    <w:p w14:paraId="5C066D46" w14:textId="77777777" w:rsidR="00F600E1" w:rsidRPr="00B451E9" w:rsidRDefault="00E211EE" w:rsidP="00F600E1">
      <w:pPr>
        <w:pStyle w:val="CODE"/>
        <w:rPr>
          <w:lang w:val="en-US"/>
        </w:rPr>
      </w:pPr>
      <w:r w:rsidRPr="00E211EE">
        <w:rPr>
          <w:lang w:val="en-US"/>
        </w:rPr>
        <w:t xml:space="preserve">            &lt;MatrixWidth&gt;128&lt;/MatrixWidth&gt;</w:t>
      </w:r>
    </w:p>
    <w:p w14:paraId="7D9AF56F" w14:textId="77777777" w:rsidR="00F600E1" w:rsidRPr="00B451E9" w:rsidRDefault="00E211EE" w:rsidP="00F600E1">
      <w:pPr>
        <w:pStyle w:val="CODE"/>
        <w:rPr>
          <w:lang w:val="en-US"/>
        </w:rPr>
      </w:pPr>
      <w:r w:rsidRPr="00E211EE">
        <w:rPr>
          <w:lang w:val="en-US"/>
        </w:rPr>
        <w:t xml:space="preserve">            &lt;MatrixHeight&gt;128&lt;/MatrixHeight&gt;</w:t>
      </w:r>
    </w:p>
    <w:p w14:paraId="3CC6AFD1" w14:textId="77777777" w:rsidR="00F600E1" w:rsidRDefault="00E211EE" w:rsidP="00F600E1">
      <w:pPr>
        <w:pStyle w:val="CODE"/>
      </w:pPr>
      <w:r w:rsidRPr="00E211EE">
        <w:rPr>
          <w:lang w:val="en-US"/>
        </w:rPr>
        <w:t xml:space="preserve">         </w:t>
      </w:r>
      <w:r w:rsidR="00F600E1">
        <w:t>&lt;/TileMatrix&gt;</w:t>
      </w:r>
    </w:p>
    <w:p w14:paraId="2D53AE95" w14:textId="77777777" w:rsidR="00F600E1" w:rsidRDefault="00F600E1" w:rsidP="00F600E1">
      <w:pPr>
        <w:pStyle w:val="CODE"/>
      </w:pPr>
      <w:r>
        <w:t xml:space="preserve">         &lt;TileMatrix&gt;</w:t>
      </w:r>
    </w:p>
    <w:p w14:paraId="7E5D52CE" w14:textId="77777777" w:rsidR="00F600E1" w:rsidRDefault="00F600E1" w:rsidP="00F600E1">
      <w:pPr>
        <w:pStyle w:val="CODE"/>
      </w:pPr>
      <w:r>
        <w:t xml:space="preserve">            &lt;ows:Identifier&gt;8&lt;/ows:Identifier&gt;</w:t>
      </w:r>
    </w:p>
    <w:p w14:paraId="5D3EB061" w14:textId="77777777" w:rsidR="00F600E1" w:rsidRPr="00B451E9" w:rsidRDefault="00F600E1" w:rsidP="00F600E1">
      <w:pPr>
        <w:pStyle w:val="CODE"/>
        <w:rPr>
          <w:lang w:val="en-US"/>
        </w:rPr>
      </w:pPr>
      <w:r>
        <w:t xml:space="preserve">            </w:t>
      </w:r>
      <w:r w:rsidR="00E211EE" w:rsidRPr="00E211EE">
        <w:rPr>
          <w:lang w:val="en-US"/>
        </w:rPr>
        <w:t>&lt;ScaleDenominator&gt;2183915.093862179&lt;/ScaleDenominator&gt;</w:t>
      </w:r>
    </w:p>
    <w:p w14:paraId="490169B5" w14:textId="77777777" w:rsidR="00F600E1" w:rsidRPr="00B451E9" w:rsidRDefault="00E211EE" w:rsidP="00F600E1">
      <w:pPr>
        <w:pStyle w:val="CODE"/>
        <w:rPr>
          <w:lang w:val="en-US"/>
        </w:rPr>
      </w:pPr>
      <w:r w:rsidRPr="00E211EE">
        <w:rPr>
          <w:lang w:val="en-US"/>
        </w:rPr>
        <w:t xml:space="preserve">            &lt;TopLeftCorner&gt;</w:t>
      </w:r>
    </w:p>
    <w:p w14:paraId="564110E1" w14:textId="77777777" w:rsidR="00F600E1" w:rsidRPr="00B451E9" w:rsidRDefault="00E211EE" w:rsidP="00F600E1">
      <w:pPr>
        <w:pStyle w:val="CODE"/>
        <w:rPr>
          <w:lang w:val="en-US"/>
        </w:rPr>
      </w:pPr>
      <w:r w:rsidRPr="00E211EE">
        <w:rPr>
          <w:lang w:val="en-US"/>
        </w:rPr>
        <w:t xml:space="preserve">               -20037508.3427892 20037508.3427892</w:t>
      </w:r>
    </w:p>
    <w:p w14:paraId="1931768F" w14:textId="77777777" w:rsidR="00F600E1" w:rsidRPr="00B451E9" w:rsidRDefault="00E211EE" w:rsidP="00F600E1">
      <w:pPr>
        <w:pStyle w:val="CODE"/>
        <w:rPr>
          <w:lang w:val="en-US"/>
        </w:rPr>
      </w:pPr>
      <w:r w:rsidRPr="00E211EE">
        <w:rPr>
          <w:lang w:val="en-US"/>
        </w:rPr>
        <w:t xml:space="preserve">            &lt;/TopLeftCorner&gt;</w:t>
      </w:r>
    </w:p>
    <w:p w14:paraId="199E183B" w14:textId="77777777" w:rsidR="00F600E1" w:rsidRPr="00B451E9" w:rsidRDefault="00E211EE" w:rsidP="00F600E1">
      <w:pPr>
        <w:pStyle w:val="CODE"/>
        <w:rPr>
          <w:lang w:val="en-US"/>
        </w:rPr>
      </w:pPr>
      <w:r w:rsidRPr="00E211EE">
        <w:rPr>
          <w:lang w:val="en-US"/>
        </w:rPr>
        <w:lastRenderedPageBreak/>
        <w:t xml:space="preserve">            &lt;TileWidth&gt;256&lt;/TileWidth&gt;</w:t>
      </w:r>
    </w:p>
    <w:p w14:paraId="61143F76" w14:textId="77777777" w:rsidR="00F600E1" w:rsidRPr="00B451E9" w:rsidRDefault="00E211EE" w:rsidP="00F600E1">
      <w:pPr>
        <w:pStyle w:val="CODE"/>
        <w:rPr>
          <w:lang w:val="en-US"/>
        </w:rPr>
      </w:pPr>
      <w:r w:rsidRPr="00E211EE">
        <w:rPr>
          <w:lang w:val="en-US"/>
        </w:rPr>
        <w:t xml:space="preserve">            &lt;TileHeight&gt;256&lt;/TileHeight&gt;</w:t>
      </w:r>
    </w:p>
    <w:p w14:paraId="60D37C44" w14:textId="77777777" w:rsidR="00F600E1" w:rsidRPr="00B451E9" w:rsidRDefault="00E211EE" w:rsidP="00F600E1">
      <w:pPr>
        <w:pStyle w:val="CODE"/>
        <w:rPr>
          <w:lang w:val="en-US"/>
        </w:rPr>
      </w:pPr>
      <w:r w:rsidRPr="00E211EE">
        <w:rPr>
          <w:lang w:val="en-US"/>
        </w:rPr>
        <w:t xml:space="preserve">            &lt;MatrixWidth&gt;256&lt;/MatrixWidth&gt;</w:t>
      </w:r>
    </w:p>
    <w:p w14:paraId="2C5313D9" w14:textId="77777777" w:rsidR="00F600E1" w:rsidRPr="00B451E9" w:rsidRDefault="00E211EE" w:rsidP="00F600E1">
      <w:pPr>
        <w:pStyle w:val="CODE"/>
        <w:rPr>
          <w:lang w:val="en-US"/>
        </w:rPr>
      </w:pPr>
      <w:r w:rsidRPr="00E211EE">
        <w:rPr>
          <w:lang w:val="en-US"/>
        </w:rPr>
        <w:t xml:space="preserve">            &lt;MatrixHeight&gt;256&lt;/MatrixHeight&gt;</w:t>
      </w:r>
    </w:p>
    <w:p w14:paraId="0A2D28D4" w14:textId="77777777" w:rsidR="00F600E1" w:rsidRDefault="00E211EE" w:rsidP="00F600E1">
      <w:pPr>
        <w:pStyle w:val="CODE"/>
      </w:pPr>
      <w:r w:rsidRPr="00E211EE">
        <w:rPr>
          <w:lang w:val="en-US"/>
        </w:rPr>
        <w:t xml:space="preserve">         </w:t>
      </w:r>
      <w:r w:rsidR="00F600E1">
        <w:t>&lt;/TileMatrix&gt;</w:t>
      </w:r>
    </w:p>
    <w:p w14:paraId="0183FAF3" w14:textId="77777777" w:rsidR="00F600E1" w:rsidRDefault="00F600E1" w:rsidP="00F600E1">
      <w:pPr>
        <w:pStyle w:val="CODE"/>
      </w:pPr>
      <w:r>
        <w:t xml:space="preserve">         &lt;TileMatrix&gt;</w:t>
      </w:r>
    </w:p>
    <w:p w14:paraId="3F3EFD04" w14:textId="77777777" w:rsidR="00F600E1" w:rsidRDefault="00F600E1" w:rsidP="00F600E1">
      <w:pPr>
        <w:pStyle w:val="CODE"/>
      </w:pPr>
      <w:r>
        <w:t xml:space="preserve">            &lt;ows:Identifier&gt;9&lt;/ows:Identifier&gt;</w:t>
      </w:r>
    </w:p>
    <w:p w14:paraId="6E7D59E5" w14:textId="77777777" w:rsidR="00F600E1" w:rsidRPr="00B451E9" w:rsidRDefault="00F600E1" w:rsidP="00F600E1">
      <w:pPr>
        <w:pStyle w:val="CODE"/>
        <w:rPr>
          <w:lang w:val="en-US"/>
        </w:rPr>
      </w:pPr>
      <w:r>
        <w:t xml:space="preserve">            </w:t>
      </w:r>
      <w:r w:rsidR="00E211EE" w:rsidRPr="00E211EE">
        <w:rPr>
          <w:lang w:val="en-US"/>
        </w:rPr>
        <w:t>&lt;ScaleDenominator&gt;1091957.546931089&lt;/ScaleDenominator&gt;</w:t>
      </w:r>
    </w:p>
    <w:p w14:paraId="59EE8A85" w14:textId="77777777" w:rsidR="00F600E1" w:rsidRPr="00B451E9" w:rsidRDefault="00E211EE" w:rsidP="00F600E1">
      <w:pPr>
        <w:pStyle w:val="CODE"/>
        <w:rPr>
          <w:lang w:val="en-US"/>
        </w:rPr>
      </w:pPr>
      <w:r w:rsidRPr="00E211EE">
        <w:rPr>
          <w:lang w:val="en-US"/>
        </w:rPr>
        <w:t xml:space="preserve">            &lt;TopLeftCorner&gt;</w:t>
      </w:r>
    </w:p>
    <w:p w14:paraId="2F44F28C" w14:textId="77777777" w:rsidR="00F600E1" w:rsidRPr="00B451E9" w:rsidRDefault="00E211EE" w:rsidP="00F600E1">
      <w:pPr>
        <w:pStyle w:val="CODE"/>
        <w:rPr>
          <w:lang w:val="en-US"/>
        </w:rPr>
      </w:pPr>
      <w:r w:rsidRPr="00E211EE">
        <w:rPr>
          <w:lang w:val="en-US"/>
        </w:rPr>
        <w:t xml:space="preserve">               -20037508.3427892 20037508.3427892</w:t>
      </w:r>
    </w:p>
    <w:p w14:paraId="0319C3B9" w14:textId="77777777" w:rsidR="00F600E1" w:rsidRPr="00B451E9" w:rsidRDefault="00E211EE" w:rsidP="00F600E1">
      <w:pPr>
        <w:pStyle w:val="CODE"/>
        <w:rPr>
          <w:lang w:val="en-US"/>
        </w:rPr>
      </w:pPr>
      <w:r w:rsidRPr="00E211EE">
        <w:rPr>
          <w:lang w:val="en-US"/>
        </w:rPr>
        <w:t xml:space="preserve">            &lt;/TopLeftCorner&gt;</w:t>
      </w:r>
    </w:p>
    <w:p w14:paraId="0E76420A" w14:textId="77777777" w:rsidR="00F600E1" w:rsidRPr="00B451E9" w:rsidRDefault="00E211EE" w:rsidP="00F600E1">
      <w:pPr>
        <w:pStyle w:val="CODE"/>
        <w:rPr>
          <w:lang w:val="en-US"/>
        </w:rPr>
      </w:pPr>
      <w:r w:rsidRPr="00E211EE">
        <w:rPr>
          <w:lang w:val="en-US"/>
        </w:rPr>
        <w:t xml:space="preserve">            &lt;TileWidth&gt;256&lt;/TileWidth&gt;</w:t>
      </w:r>
    </w:p>
    <w:p w14:paraId="69D02517" w14:textId="77777777" w:rsidR="00F600E1" w:rsidRPr="00B451E9" w:rsidRDefault="00E211EE" w:rsidP="00F600E1">
      <w:pPr>
        <w:pStyle w:val="CODE"/>
        <w:rPr>
          <w:lang w:val="en-US"/>
        </w:rPr>
      </w:pPr>
      <w:r w:rsidRPr="00E211EE">
        <w:rPr>
          <w:lang w:val="en-US"/>
        </w:rPr>
        <w:t xml:space="preserve">            &lt;TileHeight&gt;256&lt;/TileHeight&gt;</w:t>
      </w:r>
    </w:p>
    <w:p w14:paraId="712BE1AF" w14:textId="77777777" w:rsidR="00F600E1" w:rsidRPr="00B451E9" w:rsidRDefault="00E211EE" w:rsidP="00F600E1">
      <w:pPr>
        <w:pStyle w:val="CODE"/>
        <w:rPr>
          <w:lang w:val="en-US"/>
        </w:rPr>
      </w:pPr>
      <w:r w:rsidRPr="00E211EE">
        <w:rPr>
          <w:lang w:val="en-US"/>
        </w:rPr>
        <w:t xml:space="preserve">            &lt;MatrixWidth&gt;512&lt;/MatrixWidth&gt;</w:t>
      </w:r>
    </w:p>
    <w:p w14:paraId="3B7DD9DB" w14:textId="77777777" w:rsidR="00F600E1" w:rsidRPr="00B451E9" w:rsidRDefault="00E211EE" w:rsidP="00F600E1">
      <w:pPr>
        <w:pStyle w:val="CODE"/>
        <w:rPr>
          <w:lang w:val="en-US"/>
        </w:rPr>
      </w:pPr>
      <w:r w:rsidRPr="00E211EE">
        <w:rPr>
          <w:lang w:val="en-US"/>
        </w:rPr>
        <w:t xml:space="preserve">            &lt;MatrixHeight&gt;512&lt;/MatrixHeight&gt;</w:t>
      </w:r>
    </w:p>
    <w:p w14:paraId="661B73F5" w14:textId="77777777" w:rsidR="00F600E1" w:rsidRDefault="00E211EE" w:rsidP="00F600E1">
      <w:pPr>
        <w:pStyle w:val="CODE"/>
      </w:pPr>
      <w:r w:rsidRPr="00E211EE">
        <w:rPr>
          <w:lang w:val="en-US"/>
        </w:rPr>
        <w:t xml:space="preserve">         </w:t>
      </w:r>
      <w:r w:rsidR="00F600E1">
        <w:t>&lt;/TileMatrix&gt;</w:t>
      </w:r>
    </w:p>
    <w:p w14:paraId="463C7032" w14:textId="77777777" w:rsidR="00F600E1" w:rsidRDefault="00F600E1" w:rsidP="00F600E1">
      <w:pPr>
        <w:pStyle w:val="CODE"/>
      </w:pPr>
      <w:r>
        <w:t xml:space="preserve">         &lt;TileMatrix&gt;</w:t>
      </w:r>
    </w:p>
    <w:p w14:paraId="17A9011D" w14:textId="77777777" w:rsidR="00F600E1" w:rsidRDefault="00F600E1" w:rsidP="00F600E1">
      <w:pPr>
        <w:pStyle w:val="CODE"/>
      </w:pPr>
      <w:r>
        <w:t xml:space="preserve">            &lt;ows:Identifier&gt;10&lt;/ows:Identifier&gt;</w:t>
      </w:r>
    </w:p>
    <w:p w14:paraId="499C6BEF" w14:textId="77777777" w:rsidR="00F600E1" w:rsidRPr="00B451E9" w:rsidRDefault="00F600E1" w:rsidP="00F600E1">
      <w:pPr>
        <w:pStyle w:val="CODE"/>
        <w:rPr>
          <w:lang w:val="en-US"/>
        </w:rPr>
      </w:pPr>
      <w:r>
        <w:t xml:space="preserve">            </w:t>
      </w:r>
      <w:r w:rsidR="00E211EE" w:rsidRPr="00E211EE">
        <w:rPr>
          <w:lang w:val="en-US"/>
        </w:rPr>
        <w:t>&lt;ScaleDenominator&gt;545978.7734655447&lt;/ScaleDenominator&gt;</w:t>
      </w:r>
    </w:p>
    <w:p w14:paraId="10E584B9" w14:textId="77777777" w:rsidR="00F600E1" w:rsidRPr="00B451E9" w:rsidRDefault="00E211EE" w:rsidP="00F600E1">
      <w:pPr>
        <w:pStyle w:val="CODE"/>
        <w:rPr>
          <w:lang w:val="en-US"/>
        </w:rPr>
      </w:pPr>
      <w:r w:rsidRPr="00E211EE">
        <w:rPr>
          <w:lang w:val="en-US"/>
        </w:rPr>
        <w:t xml:space="preserve">            &lt;TopLeftCorner&gt;</w:t>
      </w:r>
    </w:p>
    <w:p w14:paraId="502158F7" w14:textId="77777777" w:rsidR="00F600E1" w:rsidRPr="00B451E9" w:rsidRDefault="00E211EE" w:rsidP="00F600E1">
      <w:pPr>
        <w:pStyle w:val="CODE"/>
        <w:rPr>
          <w:lang w:val="en-US"/>
        </w:rPr>
      </w:pPr>
      <w:r w:rsidRPr="00E211EE">
        <w:rPr>
          <w:lang w:val="en-US"/>
        </w:rPr>
        <w:t xml:space="preserve">               -20037508.3427892 20037508.3427892</w:t>
      </w:r>
    </w:p>
    <w:p w14:paraId="2A5ED891" w14:textId="77777777" w:rsidR="00F600E1" w:rsidRPr="00B451E9" w:rsidRDefault="00E211EE" w:rsidP="00F600E1">
      <w:pPr>
        <w:pStyle w:val="CODE"/>
        <w:rPr>
          <w:lang w:val="en-US"/>
        </w:rPr>
      </w:pPr>
      <w:r w:rsidRPr="00E211EE">
        <w:rPr>
          <w:lang w:val="en-US"/>
        </w:rPr>
        <w:t xml:space="preserve">            &lt;/TopLeftCorner&gt;</w:t>
      </w:r>
    </w:p>
    <w:p w14:paraId="13A70E8A" w14:textId="77777777" w:rsidR="00F600E1" w:rsidRPr="00B451E9" w:rsidRDefault="00E211EE" w:rsidP="00F600E1">
      <w:pPr>
        <w:pStyle w:val="CODE"/>
        <w:rPr>
          <w:lang w:val="en-US"/>
        </w:rPr>
      </w:pPr>
      <w:r w:rsidRPr="00E211EE">
        <w:rPr>
          <w:lang w:val="en-US"/>
        </w:rPr>
        <w:t xml:space="preserve">            &lt;TileWidth&gt;256&lt;/TileWidth&gt;</w:t>
      </w:r>
    </w:p>
    <w:p w14:paraId="0AE59223" w14:textId="77777777" w:rsidR="00F600E1" w:rsidRPr="00B451E9" w:rsidRDefault="00E211EE" w:rsidP="00F600E1">
      <w:pPr>
        <w:pStyle w:val="CODE"/>
        <w:rPr>
          <w:lang w:val="en-US"/>
        </w:rPr>
      </w:pPr>
      <w:r w:rsidRPr="00E211EE">
        <w:rPr>
          <w:lang w:val="en-US"/>
        </w:rPr>
        <w:t xml:space="preserve">            &lt;TileHeight&gt;256&lt;/TileHeight&gt;</w:t>
      </w:r>
    </w:p>
    <w:p w14:paraId="2423FF90" w14:textId="77777777" w:rsidR="00F600E1" w:rsidRPr="00B451E9" w:rsidRDefault="00E211EE" w:rsidP="00F600E1">
      <w:pPr>
        <w:pStyle w:val="CODE"/>
        <w:rPr>
          <w:lang w:val="en-US"/>
        </w:rPr>
      </w:pPr>
      <w:r w:rsidRPr="00E211EE">
        <w:rPr>
          <w:lang w:val="en-US"/>
        </w:rPr>
        <w:t xml:space="preserve">            &lt;MatrixWidth&gt;1024&lt;/MatrixWidth&gt;</w:t>
      </w:r>
    </w:p>
    <w:p w14:paraId="14100FA8" w14:textId="77777777" w:rsidR="00F600E1" w:rsidRPr="00B451E9" w:rsidRDefault="00E211EE" w:rsidP="00F600E1">
      <w:pPr>
        <w:pStyle w:val="CODE"/>
        <w:rPr>
          <w:lang w:val="en-US"/>
        </w:rPr>
      </w:pPr>
      <w:r w:rsidRPr="00E211EE">
        <w:rPr>
          <w:lang w:val="en-US"/>
        </w:rPr>
        <w:t xml:space="preserve">            &lt;MatrixHeight&gt;1024&lt;/MatrixHeight&gt;</w:t>
      </w:r>
    </w:p>
    <w:p w14:paraId="4735596D" w14:textId="77777777" w:rsidR="00F600E1" w:rsidRDefault="00E211EE" w:rsidP="00F600E1">
      <w:pPr>
        <w:pStyle w:val="CODE"/>
      </w:pPr>
      <w:r w:rsidRPr="00E211EE">
        <w:rPr>
          <w:lang w:val="en-US"/>
        </w:rPr>
        <w:t xml:space="preserve">         </w:t>
      </w:r>
      <w:r w:rsidR="00F600E1">
        <w:t>&lt;/TileMatrix&gt;</w:t>
      </w:r>
    </w:p>
    <w:p w14:paraId="64B489AE" w14:textId="77777777" w:rsidR="00F600E1" w:rsidRDefault="00F600E1" w:rsidP="00F600E1">
      <w:pPr>
        <w:pStyle w:val="CODE"/>
      </w:pPr>
      <w:r>
        <w:t xml:space="preserve">         &lt;TileMatrix&gt;</w:t>
      </w:r>
    </w:p>
    <w:p w14:paraId="7D12C54E" w14:textId="77777777" w:rsidR="00F600E1" w:rsidRDefault="00F600E1" w:rsidP="00F600E1">
      <w:pPr>
        <w:pStyle w:val="CODE"/>
      </w:pPr>
      <w:r>
        <w:t xml:space="preserve">            &lt;ows:Identifier&gt;11&lt;/ows:Identifier&gt;</w:t>
      </w:r>
    </w:p>
    <w:p w14:paraId="54282D28" w14:textId="77777777" w:rsidR="00F600E1" w:rsidRPr="00B451E9" w:rsidRDefault="00F600E1" w:rsidP="00F600E1">
      <w:pPr>
        <w:pStyle w:val="CODE"/>
        <w:rPr>
          <w:lang w:val="en-US"/>
        </w:rPr>
      </w:pPr>
      <w:r>
        <w:t xml:space="preserve">            </w:t>
      </w:r>
      <w:r w:rsidR="00E211EE" w:rsidRPr="00E211EE">
        <w:rPr>
          <w:lang w:val="en-US"/>
        </w:rPr>
        <w:t>&lt;ScaleDenominator&gt;272989.3867327723&lt;/ScaleDenominator&gt;</w:t>
      </w:r>
    </w:p>
    <w:p w14:paraId="2459400F" w14:textId="77777777" w:rsidR="00F600E1" w:rsidRPr="00B451E9" w:rsidRDefault="00E211EE" w:rsidP="00F600E1">
      <w:pPr>
        <w:pStyle w:val="CODE"/>
        <w:rPr>
          <w:lang w:val="en-US"/>
        </w:rPr>
      </w:pPr>
      <w:r w:rsidRPr="00E211EE">
        <w:rPr>
          <w:lang w:val="en-US"/>
        </w:rPr>
        <w:t xml:space="preserve">            &lt;TopLeftCorner&gt;</w:t>
      </w:r>
    </w:p>
    <w:p w14:paraId="0EFB41D7" w14:textId="77777777" w:rsidR="00F600E1" w:rsidRPr="00B451E9" w:rsidRDefault="00E211EE" w:rsidP="00F600E1">
      <w:pPr>
        <w:pStyle w:val="CODE"/>
        <w:rPr>
          <w:lang w:val="en-US"/>
        </w:rPr>
      </w:pPr>
      <w:r w:rsidRPr="00E211EE">
        <w:rPr>
          <w:lang w:val="en-US"/>
        </w:rPr>
        <w:t xml:space="preserve">               -20037508.3427892 20037508.3427892</w:t>
      </w:r>
    </w:p>
    <w:p w14:paraId="58198608" w14:textId="77777777" w:rsidR="00F600E1" w:rsidRPr="00B451E9" w:rsidRDefault="00E211EE" w:rsidP="00F600E1">
      <w:pPr>
        <w:pStyle w:val="CODE"/>
        <w:rPr>
          <w:lang w:val="en-US"/>
        </w:rPr>
      </w:pPr>
      <w:r w:rsidRPr="00E211EE">
        <w:rPr>
          <w:lang w:val="en-US"/>
        </w:rPr>
        <w:t xml:space="preserve">            &lt;/TopLeftCorner&gt;</w:t>
      </w:r>
    </w:p>
    <w:p w14:paraId="6637D232" w14:textId="77777777" w:rsidR="00F600E1" w:rsidRPr="00B451E9" w:rsidRDefault="00E211EE" w:rsidP="00F600E1">
      <w:pPr>
        <w:pStyle w:val="CODE"/>
        <w:rPr>
          <w:lang w:val="en-US"/>
        </w:rPr>
      </w:pPr>
      <w:r w:rsidRPr="00E211EE">
        <w:rPr>
          <w:lang w:val="en-US"/>
        </w:rPr>
        <w:t xml:space="preserve">            &lt;TileWidth&gt;256&lt;/TileWidth&gt;</w:t>
      </w:r>
    </w:p>
    <w:p w14:paraId="0687BA95" w14:textId="77777777" w:rsidR="00F600E1" w:rsidRPr="00B451E9" w:rsidRDefault="00E211EE" w:rsidP="00F600E1">
      <w:pPr>
        <w:pStyle w:val="CODE"/>
        <w:rPr>
          <w:lang w:val="en-US"/>
        </w:rPr>
      </w:pPr>
      <w:r w:rsidRPr="00E211EE">
        <w:rPr>
          <w:lang w:val="en-US"/>
        </w:rPr>
        <w:t xml:space="preserve">            &lt;TileHeight&gt;256&lt;/TileHeight&gt;</w:t>
      </w:r>
    </w:p>
    <w:p w14:paraId="200DA79E" w14:textId="77777777" w:rsidR="00F600E1" w:rsidRPr="00B451E9" w:rsidRDefault="00E211EE" w:rsidP="00F600E1">
      <w:pPr>
        <w:pStyle w:val="CODE"/>
        <w:rPr>
          <w:lang w:val="en-US"/>
        </w:rPr>
      </w:pPr>
      <w:r w:rsidRPr="00E211EE">
        <w:rPr>
          <w:lang w:val="en-US"/>
        </w:rPr>
        <w:t xml:space="preserve">            &lt;MatrixWidth&gt;2048&lt;/MatrixWidth&gt;</w:t>
      </w:r>
    </w:p>
    <w:p w14:paraId="46E428CC" w14:textId="77777777" w:rsidR="00F600E1" w:rsidRPr="00B451E9" w:rsidRDefault="00E211EE" w:rsidP="00F600E1">
      <w:pPr>
        <w:pStyle w:val="CODE"/>
        <w:rPr>
          <w:lang w:val="en-US"/>
        </w:rPr>
      </w:pPr>
      <w:r w:rsidRPr="00E211EE">
        <w:rPr>
          <w:lang w:val="en-US"/>
        </w:rPr>
        <w:t xml:space="preserve">            &lt;MatrixHeight&gt;2048&lt;/MatrixHeight&gt;</w:t>
      </w:r>
    </w:p>
    <w:p w14:paraId="39FDF021" w14:textId="77777777" w:rsidR="00F600E1" w:rsidRDefault="00E211EE" w:rsidP="00F600E1">
      <w:pPr>
        <w:pStyle w:val="CODE"/>
      </w:pPr>
      <w:r w:rsidRPr="00E211EE">
        <w:rPr>
          <w:lang w:val="en-US"/>
        </w:rPr>
        <w:t xml:space="preserve">         </w:t>
      </w:r>
      <w:r w:rsidR="00F600E1">
        <w:t>&lt;/TileMatrix&gt;</w:t>
      </w:r>
    </w:p>
    <w:p w14:paraId="5DF1E98B" w14:textId="77777777" w:rsidR="00F600E1" w:rsidRDefault="00F600E1" w:rsidP="00F600E1">
      <w:pPr>
        <w:pStyle w:val="CODE"/>
      </w:pPr>
      <w:r>
        <w:t xml:space="preserve">         &lt;TileMatrix&gt;</w:t>
      </w:r>
    </w:p>
    <w:p w14:paraId="2499653F" w14:textId="77777777" w:rsidR="00F600E1" w:rsidRDefault="00F600E1" w:rsidP="00F600E1">
      <w:pPr>
        <w:pStyle w:val="CODE"/>
      </w:pPr>
      <w:r>
        <w:t xml:space="preserve">            &lt;ows:Identifier&gt;12&lt;/ows:Identifier&gt;</w:t>
      </w:r>
    </w:p>
    <w:p w14:paraId="2BCDDD02" w14:textId="77777777" w:rsidR="00F600E1" w:rsidRPr="00B451E9" w:rsidRDefault="00F600E1" w:rsidP="00F600E1">
      <w:pPr>
        <w:pStyle w:val="CODE"/>
        <w:rPr>
          <w:lang w:val="en-US"/>
        </w:rPr>
      </w:pPr>
      <w:r>
        <w:t xml:space="preserve">            </w:t>
      </w:r>
      <w:r w:rsidR="00E211EE" w:rsidRPr="00E211EE">
        <w:rPr>
          <w:lang w:val="en-US"/>
        </w:rPr>
        <w:t>&lt;ScaleDenominator&gt;136494.6933663862&lt;/ScaleDenominator&gt;</w:t>
      </w:r>
    </w:p>
    <w:p w14:paraId="13A45545" w14:textId="77777777" w:rsidR="00F600E1" w:rsidRPr="00B451E9" w:rsidRDefault="00E211EE" w:rsidP="00F600E1">
      <w:pPr>
        <w:pStyle w:val="CODE"/>
        <w:rPr>
          <w:lang w:val="en-US"/>
        </w:rPr>
      </w:pPr>
      <w:r w:rsidRPr="00E211EE">
        <w:rPr>
          <w:lang w:val="en-US"/>
        </w:rPr>
        <w:t xml:space="preserve">            &lt;TopLeftCorner&gt;</w:t>
      </w:r>
    </w:p>
    <w:p w14:paraId="2267ECBE" w14:textId="77777777" w:rsidR="00F600E1" w:rsidRPr="00B451E9" w:rsidRDefault="00E211EE" w:rsidP="00F600E1">
      <w:pPr>
        <w:pStyle w:val="CODE"/>
        <w:rPr>
          <w:lang w:val="en-US"/>
        </w:rPr>
      </w:pPr>
      <w:r w:rsidRPr="00E211EE">
        <w:rPr>
          <w:lang w:val="en-US"/>
        </w:rPr>
        <w:t xml:space="preserve">               -20037508.3427892 20037508.3427892</w:t>
      </w:r>
    </w:p>
    <w:p w14:paraId="07F2031A" w14:textId="77777777" w:rsidR="00F600E1" w:rsidRPr="00B451E9" w:rsidRDefault="00E211EE" w:rsidP="00F600E1">
      <w:pPr>
        <w:pStyle w:val="CODE"/>
        <w:rPr>
          <w:lang w:val="en-US"/>
        </w:rPr>
      </w:pPr>
      <w:r w:rsidRPr="00E211EE">
        <w:rPr>
          <w:lang w:val="en-US"/>
        </w:rPr>
        <w:t xml:space="preserve">            &lt;/TopLeftCorner&gt;</w:t>
      </w:r>
    </w:p>
    <w:p w14:paraId="6A6DBA42" w14:textId="77777777" w:rsidR="00F600E1" w:rsidRPr="00B451E9" w:rsidRDefault="00E211EE" w:rsidP="00F600E1">
      <w:pPr>
        <w:pStyle w:val="CODE"/>
        <w:rPr>
          <w:lang w:val="en-US"/>
        </w:rPr>
      </w:pPr>
      <w:r w:rsidRPr="00E211EE">
        <w:rPr>
          <w:lang w:val="en-US"/>
        </w:rPr>
        <w:t xml:space="preserve">            &lt;TileWidth&gt;256&lt;/TileWidth&gt;</w:t>
      </w:r>
    </w:p>
    <w:p w14:paraId="0E8F7090" w14:textId="77777777" w:rsidR="00F600E1" w:rsidRPr="00B451E9" w:rsidRDefault="00E211EE" w:rsidP="00F600E1">
      <w:pPr>
        <w:pStyle w:val="CODE"/>
        <w:rPr>
          <w:lang w:val="en-US"/>
        </w:rPr>
      </w:pPr>
      <w:r w:rsidRPr="00E211EE">
        <w:rPr>
          <w:lang w:val="en-US"/>
        </w:rPr>
        <w:t xml:space="preserve">            &lt;TileHeight&gt;256&lt;/TileHeight&gt;</w:t>
      </w:r>
    </w:p>
    <w:p w14:paraId="2FDDFE15" w14:textId="77777777" w:rsidR="00F600E1" w:rsidRPr="00B451E9" w:rsidRDefault="00E211EE" w:rsidP="00F600E1">
      <w:pPr>
        <w:pStyle w:val="CODE"/>
        <w:rPr>
          <w:lang w:val="en-US"/>
        </w:rPr>
      </w:pPr>
      <w:r w:rsidRPr="00E211EE">
        <w:rPr>
          <w:lang w:val="en-US"/>
        </w:rPr>
        <w:t xml:space="preserve">            &lt;MatrixWidth&gt;4096&lt;/MatrixWidth&gt;</w:t>
      </w:r>
    </w:p>
    <w:p w14:paraId="72694730" w14:textId="77777777" w:rsidR="00F600E1" w:rsidRPr="00B451E9" w:rsidRDefault="00E211EE" w:rsidP="00F600E1">
      <w:pPr>
        <w:pStyle w:val="CODE"/>
        <w:rPr>
          <w:lang w:val="en-US"/>
        </w:rPr>
      </w:pPr>
      <w:r w:rsidRPr="00E211EE">
        <w:rPr>
          <w:lang w:val="en-US"/>
        </w:rPr>
        <w:t xml:space="preserve">            &lt;MatrixHeight&gt;4096&lt;/MatrixHeight&gt;</w:t>
      </w:r>
    </w:p>
    <w:p w14:paraId="4BDCFB4A" w14:textId="77777777" w:rsidR="00F600E1" w:rsidRDefault="00E211EE" w:rsidP="00F600E1">
      <w:pPr>
        <w:pStyle w:val="CODE"/>
      </w:pPr>
      <w:r w:rsidRPr="00E211EE">
        <w:rPr>
          <w:lang w:val="en-US"/>
        </w:rPr>
        <w:t xml:space="preserve">         </w:t>
      </w:r>
      <w:r w:rsidR="00F600E1">
        <w:t>&lt;/TileMatrix&gt;</w:t>
      </w:r>
    </w:p>
    <w:p w14:paraId="77A133A6" w14:textId="77777777" w:rsidR="00F600E1" w:rsidRDefault="00F600E1" w:rsidP="00F600E1">
      <w:pPr>
        <w:pStyle w:val="CODE"/>
      </w:pPr>
      <w:r>
        <w:t xml:space="preserve">         &lt;TileMatrix&gt;</w:t>
      </w:r>
    </w:p>
    <w:p w14:paraId="7E476B7A" w14:textId="77777777" w:rsidR="00F600E1" w:rsidRDefault="00F600E1" w:rsidP="00F600E1">
      <w:pPr>
        <w:pStyle w:val="CODE"/>
      </w:pPr>
      <w:r>
        <w:t xml:space="preserve">            &lt;ows:Identifier&gt;13&lt;/ows:Identifier&gt;</w:t>
      </w:r>
    </w:p>
    <w:p w14:paraId="14F3110C" w14:textId="77777777" w:rsidR="00F600E1" w:rsidRPr="00B451E9" w:rsidRDefault="00F600E1" w:rsidP="00F600E1">
      <w:pPr>
        <w:pStyle w:val="CODE"/>
        <w:rPr>
          <w:lang w:val="en-US"/>
        </w:rPr>
      </w:pPr>
      <w:r>
        <w:t xml:space="preserve">            </w:t>
      </w:r>
      <w:r w:rsidR="00E211EE" w:rsidRPr="00E211EE">
        <w:rPr>
          <w:lang w:val="en-US"/>
        </w:rPr>
        <w:t>&lt;ScaleDenominator&gt;68247.34668319309&lt;/ScaleDenominator&gt;</w:t>
      </w:r>
    </w:p>
    <w:p w14:paraId="4BE1B839" w14:textId="77777777" w:rsidR="00F600E1" w:rsidRPr="00B451E9" w:rsidRDefault="00E211EE" w:rsidP="00F600E1">
      <w:pPr>
        <w:pStyle w:val="CODE"/>
        <w:rPr>
          <w:lang w:val="en-US"/>
        </w:rPr>
      </w:pPr>
      <w:r w:rsidRPr="00E211EE">
        <w:rPr>
          <w:lang w:val="en-US"/>
        </w:rPr>
        <w:t xml:space="preserve">            &lt;TopLeftCorner&gt;</w:t>
      </w:r>
    </w:p>
    <w:p w14:paraId="2D654BC2" w14:textId="77777777" w:rsidR="00F600E1" w:rsidRPr="00B451E9" w:rsidRDefault="00E211EE" w:rsidP="00F600E1">
      <w:pPr>
        <w:pStyle w:val="CODE"/>
        <w:rPr>
          <w:lang w:val="en-US"/>
        </w:rPr>
      </w:pPr>
      <w:r w:rsidRPr="00E211EE">
        <w:rPr>
          <w:lang w:val="en-US"/>
        </w:rPr>
        <w:t xml:space="preserve">               -20037508.3427892 20037508.3427892</w:t>
      </w:r>
    </w:p>
    <w:p w14:paraId="22181E48" w14:textId="77777777" w:rsidR="00F600E1" w:rsidRPr="00B451E9" w:rsidRDefault="00E211EE" w:rsidP="00F600E1">
      <w:pPr>
        <w:pStyle w:val="CODE"/>
        <w:rPr>
          <w:lang w:val="en-US"/>
        </w:rPr>
      </w:pPr>
      <w:r w:rsidRPr="00E211EE">
        <w:rPr>
          <w:lang w:val="en-US"/>
        </w:rPr>
        <w:t xml:space="preserve">            &lt;/TopLeftCorner&gt;</w:t>
      </w:r>
    </w:p>
    <w:p w14:paraId="124E6A9A" w14:textId="77777777" w:rsidR="00F600E1" w:rsidRPr="00B451E9" w:rsidRDefault="00E211EE" w:rsidP="00F600E1">
      <w:pPr>
        <w:pStyle w:val="CODE"/>
        <w:rPr>
          <w:lang w:val="en-US"/>
        </w:rPr>
      </w:pPr>
      <w:r w:rsidRPr="00E211EE">
        <w:rPr>
          <w:lang w:val="en-US"/>
        </w:rPr>
        <w:t xml:space="preserve">            &lt;TileWidth&gt;256&lt;/TileWidth&gt;</w:t>
      </w:r>
    </w:p>
    <w:p w14:paraId="655C637F" w14:textId="77777777" w:rsidR="00F600E1" w:rsidRPr="00B451E9" w:rsidRDefault="00E211EE" w:rsidP="00F600E1">
      <w:pPr>
        <w:pStyle w:val="CODE"/>
        <w:rPr>
          <w:lang w:val="en-US"/>
        </w:rPr>
      </w:pPr>
      <w:r w:rsidRPr="00E211EE">
        <w:rPr>
          <w:lang w:val="en-US"/>
        </w:rPr>
        <w:t xml:space="preserve">            &lt;TileHeight&gt;256&lt;/TileHeight&gt;</w:t>
      </w:r>
    </w:p>
    <w:p w14:paraId="2461D8E7"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819</w:t>
      </w:r>
      <w:r w:rsidR="00F97B1D">
        <w:rPr>
          <w:lang w:val="en-US"/>
        </w:rPr>
        <w:t>2</w:t>
      </w:r>
      <w:r w:rsidRPr="00E211EE">
        <w:rPr>
          <w:lang w:val="en-US"/>
        </w:rPr>
        <w:t>&lt;/MatrixWidth&gt;</w:t>
      </w:r>
    </w:p>
    <w:p w14:paraId="58CAE09F" w14:textId="77777777" w:rsidR="00F600E1" w:rsidRPr="00B451E9" w:rsidRDefault="00E211EE" w:rsidP="00F600E1">
      <w:pPr>
        <w:pStyle w:val="CODE"/>
        <w:rPr>
          <w:lang w:val="en-US"/>
        </w:rPr>
      </w:pPr>
      <w:r w:rsidRPr="00E211EE">
        <w:rPr>
          <w:lang w:val="en-US"/>
        </w:rPr>
        <w:t xml:space="preserve">            &lt;MatrixHeight&gt;</w:t>
      </w:r>
      <w:r w:rsidR="00F97B1D" w:rsidRPr="00E211EE">
        <w:rPr>
          <w:lang w:val="en-US"/>
        </w:rPr>
        <w:t>819</w:t>
      </w:r>
      <w:r w:rsidR="00F97B1D">
        <w:rPr>
          <w:lang w:val="en-US"/>
        </w:rPr>
        <w:t>2</w:t>
      </w:r>
      <w:r w:rsidRPr="00E211EE">
        <w:rPr>
          <w:lang w:val="en-US"/>
        </w:rPr>
        <w:t>&lt;/MatrixHeight&gt;</w:t>
      </w:r>
    </w:p>
    <w:p w14:paraId="7A181145" w14:textId="77777777" w:rsidR="00F600E1" w:rsidRDefault="00E211EE" w:rsidP="00F600E1">
      <w:pPr>
        <w:pStyle w:val="CODE"/>
      </w:pPr>
      <w:r w:rsidRPr="00E211EE">
        <w:rPr>
          <w:lang w:val="en-US"/>
        </w:rPr>
        <w:t xml:space="preserve">         </w:t>
      </w:r>
      <w:r w:rsidR="00F600E1">
        <w:t>&lt;/TileMatrix&gt;</w:t>
      </w:r>
    </w:p>
    <w:p w14:paraId="085B7849" w14:textId="77777777" w:rsidR="00F600E1" w:rsidRDefault="00F600E1" w:rsidP="00F600E1">
      <w:pPr>
        <w:pStyle w:val="CODE"/>
      </w:pPr>
      <w:r>
        <w:t xml:space="preserve">         &lt;TileMatrix&gt;</w:t>
      </w:r>
    </w:p>
    <w:p w14:paraId="38223182" w14:textId="77777777" w:rsidR="00F600E1" w:rsidRDefault="00F600E1" w:rsidP="00F600E1">
      <w:pPr>
        <w:pStyle w:val="CODE"/>
      </w:pPr>
      <w:r>
        <w:t xml:space="preserve">            &lt;ows:Identifier&gt;14&lt;/ows:Identifier&gt;</w:t>
      </w:r>
    </w:p>
    <w:p w14:paraId="12D2096B" w14:textId="77777777" w:rsidR="00F600E1" w:rsidRPr="00B451E9" w:rsidRDefault="00F600E1" w:rsidP="00F600E1">
      <w:pPr>
        <w:pStyle w:val="CODE"/>
        <w:rPr>
          <w:lang w:val="en-US"/>
        </w:rPr>
      </w:pPr>
      <w:r>
        <w:t xml:space="preserve">            </w:t>
      </w:r>
      <w:r w:rsidR="00E211EE" w:rsidRPr="00E211EE">
        <w:rPr>
          <w:lang w:val="en-US"/>
        </w:rPr>
        <w:t>&lt;ScaleDenominator&gt;34123.67334159654&lt;/ScaleDenominator&gt;</w:t>
      </w:r>
    </w:p>
    <w:p w14:paraId="1EC00266" w14:textId="77777777" w:rsidR="00F600E1" w:rsidRPr="00B451E9" w:rsidRDefault="00E211EE" w:rsidP="00F600E1">
      <w:pPr>
        <w:pStyle w:val="CODE"/>
        <w:rPr>
          <w:lang w:val="en-US"/>
        </w:rPr>
      </w:pPr>
      <w:r w:rsidRPr="00E211EE">
        <w:rPr>
          <w:lang w:val="en-US"/>
        </w:rPr>
        <w:lastRenderedPageBreak/>
        <w:t xml:space="preserve">            &lt;TopLeftCorner&gt;</w:t>
      </w:r>
    </w:p>
    <w:p w14:paraId="4728C331" w14:textId="77777777" w:rsidR="00F600E1" w:rsidRPr="00B451E9" w:rsidRDefault="00E211EE" w:rsidP="00F600E1">
      <w:pPr>
        <w:pStyle w:val="CODE"/>
        <w:rPr>
          <w:lang w:val="en-US"/>
        </w:rPr>
      </w:pPr>
      <w:r w:rsidRPr="00E211EE">
        <w:rPr>
          <w:lang w:val="en-US"/>
        </w:rPr>
        <w:t xml:space="preserve">               -20037508.3427892 20037508.3427892</w:t>
      </w:r>
    </w:p>
    <w:p w14:paraId="01D51B3A" w14:textId="77777777" w:rsidR="00F600E1" w:rsidRPr="00B451E9" w:rsidRDefault="00E211EE" w:rsidP="00F600E1">
      <w:pPr>
        <w:pStyle w:val="CODE"/>
        <w:rPr>
          <w:lang w:val="en-US"/>
        </w:rPr>
      </w:pPr>
      <w:r w:rsidRPr="00E211EE">
        <w:rPr>
          <w:lang w:val="en-US"/>
        </w:rPr>
        <w:t xml:space="preserve">            &lt;/TopLeftCorner&gt;</w:t>
      </w:r>
    </w:p>
    <w:p w14:paraId="67822D2D" w14:textId="77777777" w:rsidR="00F600E1" w:rsidRPr="00B451E9" w:rsidRDefault="00E211EE" w:rsidP="00F600E1">
      <w:pPr>
        <w:pStyle w:val="CODE"/>
        <w:rPr>
          <w:lang w:val="en-US"/>
        </w:rPr>
      </w:pPr>
      <w:r w:rsidRPr="00E211EE">
        <w:rPr>
          <w:lang w:val="en-US"/>
        </w:rPr>
        <w:t xml:space="preserve">            &lt;TileWidth&gt;256&lt;/TileWidth&gt;</w:t>
      </w:r>
    </w:p>
    <w:p w14:paraId="080BFE88" w14:textId="77777777" w:rsidR="00F600E1" w:rsidRPr="00B451E9" w:rsidRDefault="00E211EE" w:rsidP="00F600E1">
      <w:pPr>
        <w:pStyle w:val="CODE"/>
        <w:rPr>
          <w:lang w:val="en-US"/>
        </w:rPr>
      </w:pPr>
      <w:r w:rsidRPr="00E211EE">
        <w:rPr>
          <w:lang w:val="en-US"/>
        </w:rPr>
        <w:t xml:space="preserve">            &lt;TileHeight&gt;256&lt;/TileHeight&gt;</w:t>
      </w:r>
    </w:p>
    <w:p w14:paraId="4F305017"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163</w:t>
      </w:r>
      <w:r w:rsidR="00F97B1D">
        <w:rPr>
          <w:lang w:val="en-US"/>
        </w:rPr>
        <w:t>84</w:t>
      </w:r>
      <w:r w:rsidRPr="00E211EE">
        <w:rPr>
          <w:lang w:val="en-US"/>
        </w:rPr>
        <w:t>&lt;/MatrixWidth&gt;</w:t>
      </w:r>
    </w:p>
    <w:p w14:paraId="0B7D7466" w14:textId="77777777" w:rsidR="00F600E1" w:rsidRPr="00B451E9" w:rsidRDefault="00E211EE" w:rsidP="00F600E1">
      <w:pPr>
        <w:pStyle w:val="CODE"/>
        <w:rPr>
          <w:lang w:val="en-US"/>
        </w:rPr>
      </w:pPr>
      <w:r w:rsidRPr="00E211EE">
        <w:rPr>
          <w:lang w:val="en-US"/>
        </w:rPr>
        <w:t xml:space="preserve">            &lt;MatrixHeight&gt;</w:t>
      </w:r>
      <w:r w:rsidR="00F97B1D" w:rsidRPr="00E211EE">
        <w:rPr>
          <w:lang w:val="en-US"/>
        </w:rPr>
        <w:t>163</w:t>
      </w:r>
      <w:r w:rsidR="00F97B1D">
        <w:rPr>
          <w:lang w:val="en-US"/>
        </w:rPr>
        <w:t>84</w:t>
      </w:r>
      <w:r w:rsidRPr="00E211EE">
        <w:rPr>
          <w:lang w:val="en-US"/>
        </w:rPr>
        <w:t>&lt;/MatrixHeight&gt;</w:t>
      </w:r>
    </w:p>
    <w:p w14:paraId="66E73210" w14:textId="77777777" w:rsidR="00F600E1" w:rsidRDefault="00E211EE" w:rsidP="00F600E1">
      <w:pPr>
        <w:pStyle w:val="CODE"/>
      </w:pPr>
      <w:r w:rsidRPr="00E211EE">
        <w:rPr>
          <w:lang w:val="en-US"/>
        </w:rPr>
        <w:t xml:space="preserve">         </w:t>
      </w:r>
      <w:r w:rsidR="00F600E1">
        <w:t>&lt;/TileMatrix&gt;</w:t>
      </w:r>
    </w:p>
    <w:p w14:paraId="4E7874D1" w14:textId="77777777" w:rsidR="00F600E1" w:rsidRDefault="00F600E1" w:rsidP="00F600E1">
      <w:pPr>
        <w:pStyle w:val="CODE"/>
      </w:pPr>
      <w:r>
        <w:t xml:space="preserve">         &lt;TileMatrix&gt;</w:t>
      </w:r>
    </w:p>
    <w:p w14:paraId="7E264A11" w14:textId="77777777" w:rsidR="00F600E1" w:rsidRDefault="00F600E1" w:rsidP="00F600E1">
      <w:pPr>
        <w:pStyle w:val="CODE"/>
      </w:pPr>
      <w:r>
        <w:t xml:space="preserve">            &lt;ows:Identifier&gt;15&lt;/ows:Identifier&gt;</w:t>
      </w:r>
    </w:p>
    <w:p w14:paraId="1DF46DB5" w14:textId="77777777" w:rsidR="00F600E1" w:rsidRPr="00B451E9" w:rsidRDefault="00F600E1" w:rsidP="00F600E1">
      <w:pPr>
        <w:pStyle w:val="CODE"/>
        <w:rPr>
          <w:lang w:val="en-US"/>
        </w:rPr>
      </w:pPr>
      <w:r>
        <w:t xml:space="preserve">            </w:t>
      </w:r>
      <w:r w:rsidR="00E211EE" w:rsidRPr="00E211EE">
        <w:rPr>
          <w:lang w:val="en-US"/>
        </w:rPr>
        <w:t>&lt;ScaleDenominator&gt;17061.83667079827&lt;/ScaleDenominator&gt;</w:t>
      </w:r>
    </w:p>
    <w:p w14:paraId="45217239" w14:textId="77777777" w:rsidR="00F600E1" w:rsidRPr="00B451E9" w:rsidRDefault="00E211EE" w:rsidP="00F600E1">
      <w:pPr>
        <w:pStyle w:val="CODE"/>
        <w:rPr>
          <w:lang w:val="en-US"/>
        </w:rPr>
      </w:pPr>
      <w:r w:rsidRPr="00E211EE">
        <w:rPr>
          <w:lang w:val="en-US"/>
        </w:rPr>
        <w:t xml:space="preserve">            &lt;TopLeftCorner&gt;</w:t>
      </w:r>
    </w:p>
    <w:p w14:paraId="2F27DAC3" w14:textId="77777777" w:rsidR="00F600E1" w:rsidRPr="00B451E9" w:rsidRDefault="00E211EE" w:rsidP="00F600E1">
      <w:pPr>
        <w:pStyle w:val="CODE"/>
        <w:rPr>
          <w:lang w:val="en-US"/>
        </w:rPr>
      </w:pPr>
      <w:r w:rsidRPr="00E211EE">
        <w:rPr>
          <w:lang w:val="en-US"/>
        </w:rPr>
        <w:t xml:space="preserve">               -20037508.3427892 20037508.3427892</w:t>
      </w:r>
    </w:p>
    <w:p w14:paraId="27002D74" w14:textId="77777777" w:rsidR="00F600E1" w:rsidRPr="00B451E9" w:rsidRDefault="00E211EE" w:rsidP="00F600E1">
      <w:pPr>
        <w:pStyle w:val="CODE"/>
        <w:rPr>
          <w:lang w:val="en-US"/>
        </w:rPr>
      </w:pPr>
      <w:r w:rsidRPr="00E211EE">
        <w:rPr>
          <w:lang w:val="en-US"/>
        </w:rPr>
        <w:t xml:space="preserve">            &lt;/TopLeftCorner&gt;</w:t>
      </w:r>
    </w:p>
    <w:p w14:paraId="4CDC80F9" w14:textId="77777777" w:rsidR="00F600E1" w:rsidRPr="00B451E9" w:rsidRDefault="00E211EE" w:rsidP="00F600E1">
      <w:pPr>
        <w:pStyle w:val="CODE"/>
        <w:rPr>
          <w:lang w:val="en-US"/>
        </w:rPr>
      </w:pPr>
      <w:r w:rsidRPr="00E211EE">
        <w:rPr>
          <w:lang w:val="en-US"/>
        </w:rPr>
        <w:t xml:space="preserve">            &lt;TileWidth&gt;256&lt;/TileWidth&gt;</w:t>
      </w:r>
    </w:p>
    <w:p w14:paraId="424CB563" w14:textId="77777777" w:rsidR="00F600E1" w:rsidRPr="00B451E9" w:rsidRDefault="00E211EE" w:rsidP="00F600E1">
      <w:pPr>
        <w:pStyle w:val="CODE"/>
        <w:rPr>
          <w:lang w:val="en-US"/>
        </w:rPr>
      </w:pPr>
      <w:r w:rsidRPr="00E211EE">
        <w:rPr>
          <w:lang w:val="en-US"/>
        </w:rPr>
        <w:t xml:space="preserve">            &lt;TileHeight&gt;256&lt;/TileHeight&gt;</w:t>
      </w:r>
    </w:p>
    <w:p w14:paraId="13D76425"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327</w:t>
      </w:r>
      <w:r w:rsidR="00F97B1D">
        <w:rPr>
          <w:lang w:val="en-US"/>
        </w:rPr>
        <w:t>68</w:t>
      </w:r>
      <w:r w:rsidRPr="00E211EE">
        <w:rPr>
          <w:lang w:val="en-US"/>
        </w:rPr>
        <w:t>&lt;/MatrixWidth&gt;</w:t>
      </w:r>
    </w:p>
    <w:p w14:paraId="4929965D" w14:textId="77777777" w:rsidR="00F600E1" w:rsidRPr="00B451E9" w:rsidRDefault="00E211EE" w:rsidP="00F600E1">
      <w:pPr>
        <w:pStyle w:val="CODE"/>
        <w:rPr>
          <w:lang w:val="en-US"/>
        </w:rPr>
      </w:pPr>
      <w:r w:rsidRPr="00E211EE">
        <w:rPr>
          <w:lang w:val="en-US"/>
        </w:rPr>
        <w:t xml:space="preserve">            &lt;MatrixHeight&gt;</w:t>
      </w:r>
      <w:r w:rsidR="00F97B1D" w:rsidRPr="00E211EE">
        <w:rPr>
          <w:lang w:val="en-US"/>
        </w:rPr>
        <w:t>327</w:t>
      </w:r>
      <w:r w:rsidR="00F97B1D">
        <w:rPr>
          <w:lang w:val="en-US"/>
        </w:rPr>
        <w:t>68</w:t>
      </w:r>
      <w:r w:rsidRPr="00E211EE">
        <w:rPr>
          <w:lang w:val="en-US"/>
        </w:rPr>
        <w:t>&lt;/MatrixHeight&gt;</w:t>
      </w:r>
    </w:p>
    <w:p w14:paraId="5B7A4D18" w14:textId="77777777" w:rsidR="00F600E1" w:rsidRDefault="00E211EE" w:rsidP="00F600E1">
      <w:pPr>
        <w:pStyle w:val="CODE"/>
      </w:pPr>
      <w:r w:rsidRPr="00E211EE">
        <w:rPr>
          <w:lang w:val="en-US"/>
        </w:rPr>
        <w:t xml:space="preserve">         </w:t>
      </w:r>
      <w:r w:rsidR="00F600E1">
        <w:t>&lt;/TileMatrix&gt;</w:t>
      </w:r>
    </w:p>
    <w:p w14:paraId="7DEC6D5A" w14:textId="77777777" w:rsidR="00F600E1" w:rsidRDefault="00F600E1" w:rsidP="00F600E1">
      <w:pPr>
        <w:pStyle w:val="CODE"/>
      </w:pPr>
      <w:r>
        <w:t xml:space="preserve">         &lt;TileMatrix&gt;</w:t>
      </w:r>
    </w:p>
    <w:p w14:paraId="722C1B84" w14:textId="77777777" w:rsidR="00F600E1" w:rsidRDefault="00F600E1" w:rsidP="00F600E1">
      <w:pPr>
        <w:pStyle w:val="CODE"/>
      </w:pPr>
      <w:r>
        <w:t xml:space="preserve">            &lt;ows:Identifier&gt;16&lt;/ows:Identifier&gt;</w:t>
      </w:r>
    </w:p>
    <w:p w14:paraId="212880AE" w14:textId="77777777" w:rsidR="00F600E1" w:rsidRPr="00B451E9" w:rsidRDefault="00F600E1" w:rsidP="00F600E1">
      <w:pPr>
        <w:pStyle w:val="CODE"/>
        <w:rPr>
          <w:lang w:val="en-US"/>
        </w:rPr>
      </w:pPr>
      <w:r>
        <w:t xml:space="preserve">            </w:t>
      </w:r>
      <w:r w:rsidR="00E211EE" w:rsidRPr="00E211EE">
        <w:rPr>
          <w:lang w:val="en-US"/>
        </w:rPr>
        <w:t>&lt;ScaleDenominator&gt;8530.918335399136&lt;/ScaleDenominator&gt;</w:t>
      </w:r>
    </w:p>
    <w:p w14:paraId="29DD5214" w14:textId="77777777" w:rsidR="00F600E1" w:rsidRPr="00B451E9" w:rsidRDefault="00E211EE" w:rsidP="00F600E1">
      <w:pPr>
        <w:pStyle w:val="CODE"/>
        <w:rPr>
          <w:lang w:val="en-US"/>
        </w:rPr>
      </w:pPr>
      <w:r w:rsidRPr="00E211EE">
        <w:rPr>
          <w:lang w:val="en-US"/>
        </w:rPr>
        <w:t xml:space="preserve">            &lt;TopLeftCorner&gt;</w:t>
      </w:r>
    </w:p>
    <w:p w14:paraId="2AA28BF4" w14:textId="77777777" w:rsidR="00F600E1" w:rsidRPr="00B451E9" w:rsidRDefault="00E211EE" w:rsidP="00F600E1">
      <w:pPr>
        <w:pStyle w:val="CODE"/>
        <w:rPr>
          <w:lang w:val="en-US"/>
        </w:rPr>
      </w:pPr>
      <w:r w:rsidRPr="00E211EE">
        <w:rPr>
          <w:lang w:val="en-US"/>
        </w:rPr>
        <w:t xml:space="preserve">               -20037508.3427892 20037508.3427892</w:t>
      </w:r>
    </w:p>
    <w:p w14:paraId="38DFDC71" w14:textId="77777777" w:rsidR="00F600E1" w:rsidRPr="00B451E9" w:rsidRDefault="00E211EE" w:rsidP="00F600E1">
      <w:pPr>
        <w:pStyle w:val="CODE"/>
        <w:rPr>
          <w:lang w:val="en-US"/>
        </w:rPr>
      </w:pPr>
      <w:r w:rsidRPr="00E211EE">
        <w:rPr>
          <w:lang w:val="en-US"/>
        </w:rPr>
        <w:t xml:space="preserve">            &lt;/TopLeftCorner&gt;</w:t>
      </w:r>
    </w:p>
    <w:p w14:paraId="7F18BBDB" w14:textId="77777777" w:rsidR="00F600E1" w:rsidRPr="00B451E9" w:rsidRDefault="00E211EE" w:rsidP="00F600E1">
      <w:pPr>
        <w:pStyle w:val="CODE"/>
        <w:rPr>
          <w:lang w:val="en-US"/>
        </w:rPr>
      </w:pPr>
      <w:r w:rsidRPr="00E211EE">
        <w:rPr>
          <w:lang w:val="en-US"/>
        </w:rPr>
        <w:t xml:space="preserve">            &lt;TileWidth&gt;256&lt;/TileWidth&gt;</w:t>
      </w:r>
    </w:p>
    <w:p w14:paraId="72EBB478" w14:textId="77777777" w:rsidR="00F600E1" w:rsidRPr="00B451E9" w:rsidRDefault="00E211EE" w:rsidP="00F600E1">
      <w:pPr>
        <w:pStyle w:val="CODE"/>
        <w:rPr>
          <w:lang w:val="en-US"/>
        </w:rPr>
      </w:pPr>
      <w:r w:rsidRPr="00E211EE">
        <w:rPr>
          <w:lang w:val="en-US"/>
        </w:rPr>
        <w:t xml:space="preserve">            &lt;TileHeight&gt;256&lt;/TileHeight&gt;</w:t>
      </w:r>
    </w:p>
    <w:p w14:paraId="57775FCC"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655</w:t>
      </w:r>
      <w:r w:rsidR="00F97B1D">
        <w:rPr>
          <w:lang w:val="en-US"/>
        </w:rPr>
        <w:t>36</w:t>
      </w:r>
      <w:r w:rsidRPr="00E211EE">
        <w:rPr>
          <w:lang w:val="en-US"/>
        </w:rPr>
        <w:t>&lt;/MatrixWidth&gt;</w:t>
      </w:r>
    </w:p>
    <w:p w14:paraId="19A2E6DC" w14:textId="77777777" w:rsidR="00F600E1" w:rsidRPr="00B451E9" w:rsidRDefault="00E211EE" w:rsidP="00F600E1">
      <w:pPr>
        <w:pStyle w:val="CODE"/>
        <w:rPr>
          <w:lang w:val="en-US"/>
        </w:rPr>
      </w:pPr>
      <w:r w:rsidRPr="00E211EE">
        <w:rPr>
          <w:lang w:val="en-US"/>
        </w:rPr>
        <w:t xml:space="preserve">            &lt;MatrixHeight&gt;</w:t>
      </w:r>
      <w:r w:rsidR="00F97B1D" w:rsidRPr="00E211EE">
        <w:rPr>
          <w:lang w:val="en-US"/>
        </w:rPr>
        <w:t>655</w:t>
      </w:r>
      <w:r w:rsidR="00F97B1D">
        <w:rPr>
          <w:lang w:val="en-US"/>
        </w:rPr>
        <w:t>36</w:t>
      </w:r>
      <w:r w:rsidRPr="00E211EE">
        <w:rPr>
          <w:lang w:val="en-US"/>
        </w:rPr>
        <w:t>&lt;/MatrixHeight&gt;</w:t>
      </w:r>
    </w:p>
    <w:p w14:paraId="197F3FEB" w14:textId="77777777" w:rsidR="00F600E1" w:rsidRDefault="00E211EE" w:rsidP="00F600E1">
      <w:pPr>
        <w:pStyle w:val="CODE"/>
      </w:pPr>
      <w:r w:rsidRPr="00E211EE">
        <w:rPr>
          <w:lang w:val="en-US"/>
        </w:rPr>
        <w:t xml:space="preserve">         </w:t>
      </w:r>
      <w:r w:rsidR="00F600E1">
        <w:t>&lt;/TileMatrix&gt;</w:t>
      </w:r>
    </w:p>
    <w:p w14:paraId="41C3E47A" w14:textId="77777777" w:rsidR="00F600E1" w:rsidRDefault="00F600E1" w:rsidP="00F600E1">
      <w:pPr>
        <w:pStyle w:val="CODE"/>
      </w:pPr>
      <w:r>
        <w:t xml:space="preserve">         &lt;TileMatrix&gt;</w:t>
      </w:r>
    </w:p>
    <w:p w14:paraId="1320E873" w14:textId="77777777" w:rsidR="00F600E1" w:rsidRDefault="00F600E1" w:rsidP="00F600E1">
      <w:pPr>
        <w:pStyle w:val="CODE"/>
      </w:pPr>
      <w:r>
        <w:t xml:space="preserve">            &lt;ows:Identifier&gt;17&lt;/ows:Identifier&gt;</w:t>
      </w:r>
    </w:p>
    <w:p w14:paraId="70824C3B" w14:textId="77777777" w:rsidR="00F600E1" w:rsidRPr="00B451E9" w:rsidRDefault="00F600E1" w:rsidP="00F600E1">
      <w:pPr>
        <w:pStyle w:val="CODE"/>
        <w:rPr>
          <w:lang w:val="en-US"/>
        </w:rPr>
      </w:pPr>
      <w:r>
        <w:t xml:space="preserve">            </w:t>
      </w:r>
      <w:r w:rsidR="00E211EE" w:rsidRPr="00E211EE">
        <w:rPr>
          <w:lang w:val="en-US"/>
        </w:rPr>
        <w:t>&lt;ScaleDenominator&gt;4265.459167699568&lt;/ScaleDenominator&gt;</w:t>
      </w:r>
    </w:p>
    <w:p w14:paraId="51B36613" w14:textId="77777777" w:rsidR="00F600E1" w:rsidRPr="00B451E9" w:rsidRDefault="00E211EE" w:rsidP="00F600E1">
      <w:pPr>
        <w:pStyle w:val="CODE"/>
        <w:rPr>
          <w:lang w:val="en-US"/>
        </w:rPr>
      </w:pPr>
      <w:r w:rsidRPr="00E211EE">
        <w:rPr>
          <w:lang w:val="en-US"/>
        </w:rPr>
        <w:t xml:space="preserve">            &lt;TopLeftCorner&gt;</w:t>
      </w:r>
    </w:p>
    <w:p w14:paraId="6A5FBD71" w14:textId="77777777" w:rsidR="00F600E1" w:rsidRPr="00B451E9" w:rsidRDefault="00E211EE" w:rsidP="00F600E1">
      <w:pPr>
        <w:pStyle w:val="CODE"/>
        <w:rPr>
          <w:lang w:val="en-US"/>
        </w:rPr>
      </w:pPr>
      <w:r w:rsidRPr="00E211EE">
        <w:rPr>
          <w:lang w:val="en-US"/>
        </w:rPr>
        <w:t xml:space="preserve">               -20037508.3427892 20037508.3427892</w:t>
      </w:r>
    </w:p>
    <w:p w14:paraId="75F39062" w14:textId="77777777" w:rsidR="00F600E1" w:rsidRPr="00B451E9" w:rsidRDefault="00E211EE" w:rsidP="00F600E1">
      <w:pPr>
        <w:pStyle w:val="CODE"/>
        <w:rPr>
          <w:lang w:val="en-US"/>
        </w:rPr>
      </w:pPr>
      <w:r w:rsidRPr="00E211EE">
        <w:rPr>
          <w:lang w:val="en-US"/>
        </w:rPr>
        <w:t xml:space="preserve">            &lt;/TopLeftCorner&gt;</w:t>
      </w:r>
    </w:p>
    <w:p w14:paraId="1BF6F4DE" w14:textId="77777777" w:rsidR="00F600E1" w:rsidRPr="00B451E9" w:rsidRDefault="00E211EE" w:rsidP="00F600E1">
      <w:pPr>
        <w:pStyle w:val="CODE"/>
        <w:rPr>
          <w:lang w:val="en-US"/>
        </w:rPr>
      </w:pPr>
      <w:r w:rsidRPr="00E211EE">
        <w:rPr>
          <w:lang w:val="en-US"/>
        </w:rPr>
        <w:t xml:space="preserve">            &lt;TileWidth&gt;256&lt;/TileWidth&gt;</w:t>
      </w:r>
    </w:p>
    <w:p w14:paraId="6C1CA676" w14:textId="77777777" w:rsidR="00F600E1" w:rsidRPr="00B451E9" w:rsidRDefault="00E211EE" w:rsidP="00F600E1">
      <w:pPr>
        <w:pStyle w:val="CODE"/>
        <w:rPr>
          <w:lang w:val="en-US"/>
        </w:rPr>
      </w:pPr>
      <w:r w:rsidRPr="00E211EE">
        <w:rPr>
          <w:lang w:val="en-US"/>
        </w:rPr>
        <w:t xml:space="preserve">            &lt;TileHeight&gt;256&lt;/TileHeight&gt;</w:t>
      </w:r>
    </w:p>
    <w:p w14:paraId="222AF774"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131</w:t>
      </w:r>
      <w:r w:rsidR="00F97B1D">
        <w:rPr>
          <w:lang w:val="en-US"/>
        </w:rPr>
        <w:t>072</w:t>
      </w:r>
      <w:r w:rsidRPr="00E211EE">
        <w:rPr>
          <w:lang w:val="en-US"/>
        </w:rPr>
        <w:t>&lt;/MatrixWidth&gt;</w:t>
      </w:r>
    </w:p>
    <w:p w14:paraId="6563D6E9" w14:textId="77777777" w:rsidR="00F600E1" w:rsidRPr="00B451E9" w:rsidRDefault="00E211EE" w:rsidP="00F600E1">
      <w:pPr>
        <w:pStyle w:val="CODE"/>
        <w:rPr>
          <w:lang w:val="en-US"/>
        </w:rPr>
      </w:pPr>
      <w:r w:rsidRPr="00E211EE">
        <w:rPr>
          <w:lang w:val="en-US"/>
        </w:rPr>
        <w:t xml:space="preserve">            &lt;MatrixHeight&gt;131</w:t>
      </w:r>
      <w:r w:rsidR="00F97B1D">
        <w:rPr>
          <w:lang w:val="en-US"/>
        </w:rPr>
        <w:t>072</w:t>
      </w:r>
      <w:r w:rsidRPr="00E211EE">
        <w:rPr>
          <w:lang w:val="en-US"/>
        </w:rPr>
        <w:t>&lt;/MatrixHeight&gt;</w:t>
      </w:r>
    </w:p>
    <w:p w14:paraId="42388435" w14:textId="77777777" w:rsidR="00F600E1" w:rsidRDefault="00E211EE" w:rsidP="00F600E1">
      <w:pPr>
        <w:pStyle w:val="CODE"/>
      </w:pPr>
      <w:r w:rsidRPr="00E211EE">
        <w:rPr>
          <w:lang w:val="en-US"/>
        </w:rPr>
        <w:t xml:space="preserve">         </w:t>
      </w:r>
      <w:r w:rsidR="00F600E1">
        <w:t>&lt;/TileMatrix&gt;</w:t>
      </w:r>
    </w:p>
    <w:p w14:paraId="0D34BDBF" w14:textId="77777777" w:rsidR="00F600E1" w:rsidRDefault="00F600E1" w:rsidP="00F600E1">
      <w:pPr>
        <w:pStyle w:val="CODE"/>
      </w:pPr>
      <w:r>
        <w:t xml:space="preserve">         &lt;TileMatrix&gt;</w:t>
      </w:r>
    </w:p>
    <w:p w14:paraId="3B600FB8" w14:textId="77777777" w:rsidR="00F600E1" w:rsidRDefault="00F600E1" w:rsidP="00F600E1">
      <w:pPr>
        <w:pStyle w:val="CODE"/>
      </w:pPr>
      <w:r>
        <w:t xml:space="preserve">            &lt;ows:Identifier&gt;18&lt;/ows:Identifier&gt;</w:t>
      </w:r>
    </w:p>
    <w:p w14:paraId="6F47DCAF" w14:textId="77777777" w:rsidR="00F600E1" w:rsidRPr="00B451E9" w:rsidRDefault="00F600E1" w:rsidP="00F600E1">
      <w:pPr>
        <w:pStyle w:val="CODE"/>
        <w:rPr>
          <w:lang w:val="en-US"/>
        </w:rPr>
      </w:pPr>
      <w:r>
        <w:t xml:space="preserve">            </w:t>
      </w:r>
      <w:r w:rsidR="00E211EE" w:rsidRPr="00E211EE">
        <w:rPr>
          <w:lang w:val="en-US"/>
        </w:rPr>
        <w:t>&lt;ScaleDenominator&gt;2132.729583849784&lt;/ScaleDenominator&gt;</w:t>
      </w:r>
    </w:p>
    <w:p w14:paraId="32EA136C" w14:textId="77777777" w:rsidR="00F600E1" w:rsidRPr="00B451E9" w:rsidRDefault="00E211EE" w:rsidP="00F600E1">
      <w:pPr>
        <w:pStyle w:val="CODE"/>
        <w:rPr>
          <w:lang w:val="en-US"/>
        </w:rPr>
      </w:pPr>
      <w:r w:rsidRPr="00E211EE">
        <w:rPr>
          <w:lang w:val="en-US"/>
        </w:rPr>
        <w:t xml:space="preserve">            &lt;TopLeftCorner&gt;</w:t>
      </w:r>
    </w:p>
    <w:p w14:paraId="58F7D4CC" w14:textId="77777777" w:rsidR="00F600E1" w:rsidRPr="00B451E9" w:rsidRDefault="00E211EE" w:rsidP="00F600E1">
      <w:pPr>
        <w:pStyle w:val="CODE"/>
        <w:rPr>
          <w:lang w:val="en-US"/>
        </w:rPr>
      </w:pPr>
      <w:r w:rsidRPr="00E211EE">
        <w:rPr>
          <w:lang w:val="en-US"/>
        </w:rPr>
        <w:t xml:space="preserve">               -20037508.3427892 20037508.3427892</w:t>
      </w:r>
    </w:p>
    <w:p w14:paraId="36AB89A6" w14:textId="77777777" w:rsidR="00F600E1" w:rsidRPr="00B451E9" w:rsidRDefault="00E211EE" w:rsidP="00F600E1">
      <w:pPr>
        <w:pStyle w:val="CODE"/>
        <w:rPr>
          <w:lang w:val="en-US"/>
        </w:rPr>
      </w:pPr>
      <w:r w:rsidRPr="00E211EE">
        <w:rPr>
          <w:lang w:val="en-US"/>
        </w:rPr>
        <w:t xml:space="preserve">            &lt;/TopLeftCorner&gt;</w:t>
      </w:r>
    </w:p>
    <w:p w14:paraId="6DCC8297" w14:textId="77777777" w:rsidR="00F600E1" w:rsidRPr="00B451E9" w:rsidRDefault="00E211EE" w:rsidP="00F600E1">
      <w:pPr>
        <w:pStyle w:val="CODE"/>
        <w:rPr>
          <w:lang w:val="en-US"/>
        </w:rPr>
      </w:pPr>
      <w:r w:rsidRPr="00E211EE">
        <w:rPr>
          <w:lang w:val="en-US"/>
        </w:rPr>
        <w:t xml:space="preserve">            &lt;TileWidth&gt;256&lt;/TileWidth&gt;</w:t>
      </w:r>
    </w:p>
    <w:p w14:paraId="59BABA2A" w14:textId="77777777" w:rsidR="00F600E1" w:rsidRPr="00B451E9" w:rsidRDefault="00E211EE" w:rsidP="00F600E1">
      <w:pPr>
        <w:pStyle w:val="CODE"/>
        <w:rPr>
          <w:lang w:val="en-US"/>
        </w:rPr>
      </w:pPr>
      <w:r w:rsidRPr="00E211EE">
        <w:rPr>
          <w:lang w:val="en-US"/>
        </w:rPr>
        <w:t xml:space="preserve">            &lt;TileHeight&gt;256&lt;/TileHeight&gt;</w:t>
      </w:r>
    </w:p>
    <w:p w14:paraId="6B84B8E5" w14:textId="77777777" w:rsidR="00F600E1" w:rsidRPr="00B451E9" w:rsidRDefault="00E211EE" w:rsidP="00F600E1">
      <w:pPr>
        <w:pStyle w:val="CODE"/>
        <w:rPr>
          <w:lang w:val="en-US"/>
        </w:rPr>
      </w:pPr>
      <w:r w:rsidRPr="00E211EE">
        <w:rPr>
          <w:lang w:val="en-US"/>
        </w:rPr>
        <w:t xml:space="preserve">            &lt;MatrixWidth&gt;</w:t>
      </w:r>
      <w:r w:rsidR="00F97B1D" w:rsidRPr="00E211EE">
        <w:rPr>
          <w:lang w:val="en-US"/>
        </w:rPr>
        <w:t>262</w:t>
      </w:r>
      <w:r w:rsidR="00F97B1D">
        <w:rPr>
          <w:lang w:val="en-US"/>
        </w:rPr>
        <w:t>114</w:t>
      </w:r>
      <w:r w:rsidRPr="00E211EE">
        <w:rPr>
          <w:lang w:val="en-US"/>
        </w:rPr>
        <w:t>&lt;/MatrixWidth&gt;</w:t>
      </w:r>
    </w:p>
    <w:p w14:paraId="5DB608A6" w14:textId="77777777" w:rsidR="00F600E1" w:rsidRPr="00B451E9" w:rsidRDefault="00E211EE" w:rsidP="00F600E1">
      <w:pPr>
        <w:pStyle w:val="CODE"/>
        <w:rPr>
          <w:lang w:val="en-US"/>
        </w:rPr>
      </w:pPr>
      <w:r w:rsidRPr="00E211EE">
        <w:rPr>
          <w:lang w:val="en-US"/>
        </w:rPr>
        <w:t xml:space="preserve">            &lt;MatrixHeight&gt;</w:t>
      </w:r>
      <w:r w:rsidR="00F97B1D" w:rsidRPr="00E211EE">
        <w:rPr>
          <w:lang w:val="en-US"/>
        </w:rPr>
        <w:t>262</w:t>
      </w:r>
      <w:r w:rsidR="00F97B1D">
        <w:rPr>
          <w:lang w:val="en-US"/>
        </w:rPr>
        <w:t>114</w:t>
      </w:r>
      <w:r w:rsidRPr="00E211EE">
        <w:rPr>
          <w:lang w:val="en-US"/>
        </w:rPr>
        <w:t>&lt;/MatrixHeight&gt;</w:t>
      </w:r>
    </w:p>
    <w:p w14:paraId="2B76B208" w14:textId="77777777" w:rsidR="00F600E1" w:rsidRPr="00B451E9" w:rsidRDefault="00E211EE" w:rsidP="00F600E1">
      <w:pPr>
        <w:pStyle w:val="CODE"/>
        <w:rPr>
          <w:lang w:val="en-US"/>
        </w:rPr>
      </w:pPr>
      <w:r w:rsidRPr="00E211EE">
        <w:rPr>
          <w:lang w:val="en-US"/>
        </w:rPr>
        <w:t xml:space="preserve">         &lt;/TileMatrix&gt;</w:t>
      </w:r>
    </w:p>
    <w:p w14:paraId="03989BB3" w14:textId="77777777" w:rsidR="00F600E1" w:rsidRPr="00B451E9" w:rsidRDefault="00E211EE" w:rsidP="00F600E1">
      <w:pPr>
        <w:pStyle w:val="CODE"/>
        <w:rPr>
          <w:lang w:val="en-US"/>
        </w:rPr>
      </w:pPr>
      <w:r w:rsidRPr="00E211EE">
        <w:rPr>
          <w:lang w:val="en-US"/>
        </w:rPr>
        <w:t xml:space="preserve">      &lt;/TileMatrixSet&gt;</w:t>
      </w:r>
    </w:p>
    <w:p w14:paraId="1099DDC0" w14:textId="77777777" w:rsidR="00F600E1" w:rsidRDefault="00F600E1" w:rsidP="00F600E1"/>
    <w:p w14:paraId="79DCB94E" w14:textId="77777777" w:rsidR="00F600E1" w:rsidRDefault="005F55F7" w:rsidP="00F600E1">
      <w:r>
        <w:t xml:space="preserve">You can define an arbitrary number of zoom levels. Here, </w:t>
      </w:r>
      <w:r w:rsidR="001342C5">
        <w:t xml:space="preserve">19 </w:t>
      </w:r>
      <w:r w:rsidR="00F600E1">
        <w:t xml:space="preserve">zoom levels </w:t>
      </w:r>
      <w:r>
        <w:t>are illustrated</w:t>
      </w:r>
      <w:r w:rsidR="005F3AC5">
        <w:t xml:space="preserve"> but </w:t>
      </w:r>
      <w:r w:rsidR="00F600E1">
        <w:t xml:space="preserve">resolutions up to 24 are </w:t>
      </w:r>
      <w:r w:rsidR="005F3AC5">
        <w:t>currently available in some mass market services</w:t>
      </w:r>
      <w:r w:rsidR="00F600E1">
        <w:t>.</w:t>
      </w:r>
    </w:p>
    <w:p w14:paraId="23BDEC22" w14:textId="77777777" w:rsidR="00811DB5" w:rsidRDefault="00811DB5" w:rsidP="00811DB5">
      <w:pPr>
        <w:pStyle w:val="Tabletitle"/>
        <w:outlineLvl w:val="0"/>
      </w:pPr>
      <w:bookmarkStart w:id="125" w:name="_Toc255325110"/>
      <w:r>
        <w:lastRenderedPageBreak/>
        <w:t xml:space="preserve">Table </w:t>
      </w:r>
      <w:r w:rsidR="009569ED">
        <w:t>B</w:t>
      </w:r>
      <w:r>
        <w:t>.</w:t>
      </w:r>
      <w:r w:rsidR="009569ED">
        <w:t>1</w:t>
      </w:r>
      <w:r>
        <w:t xml:space="preserve"> — Definition of </w:t>
      </w:r>
      <w:bookmarkEnd w:id="125"/>
      <w:r w:rsidR="009569ED">
        <w:t xml:space="preserve">the </w:t>
      </w:r>
      <w:r>
        <w:t>World Web Mercator TileMatrixSet</w:t>
      </w:r>
    </w:p>
    <w:tbl>
      <w:tblPr>
        <w:tblW w:w="7356"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144"/>
        <w:gridCol w:w="1243"/>
        <w:gridCol w:w="1276"/>
      </w:tblGrid>
      <w:tr w:rsidR="00811DB5" w:rsidRPr="00811DB5" w14:paraId="56BE12B7" w14:textId="77777777" w:rsidTr="008C0EF0">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14:paraId="4818A580" w14:textId="77777777" w:rsidR="00811DB5" w:rsidRDefault="00851C18" w:rsidP="00811DB5">
            <w:pPr>
              <w:pStyle w:val="BodyText2"/>
              <w:spacing w:after="0" w:line="240" w:lineRule="auto"/>
              <w:rPr>
                <w:noProof/>
                <w:sz w:val="20"/>
                <w:szCs w:val="20"/>
              </w:rPr>
            </w:pPr>
            <w:r w:rsidRPr="008C0EF0">
              <w:rPr>
                <w:b/>
                <w:noProof/>
                <w:sz w:val="20"/>
                <w:szCs w:val="20"/>
              </w:rPr>
              <w:t>CRS</w:t>
            </w:r>
            <w:r w:rsidR="00811DB5">
              <w:rPr>
                <w:noProof/>
                <w:sz w:val="20"/>
                <w:szCs w:val="20"/>
              </w:rPr>
              <w:t xml:space="preserve">: </w:t>
            </w:r>
            <w:r w:rsidR="00811DB5" w:rsidRPr="00811DB5">
              <w:rPr>
                <w:noProof/>
                <w:sz w:val="20"/>
                <w:szCs w:val="20"/>
              </w:rPr>
              <w:t>urn:ogc:def:crs:EPSG:6.18:3:3857 WGS 84 / Pseudo-Mercator</w:t>
            </w:r>
          </w:p>
          <w:p w14:paraId="7491EE79" w14:textId="77777777" w:rsidR="009569ED" w:rsidRPr="009569ED" w:rsidRDefault="009569ED" w:rsidP="009569ED">
            <w:pPr>
              <w:pStyle w:val="BodyText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9569ED">
              <w:rPr>
                <w:noProof/>
                <w:sz w:val="20"/>
                <w:szCs w:val="20"/>
              </w:rPr>
              <w:t>-20037508.3427892 -20037508.3427892</w:t>
            </w:r>
          </w:p>
          <w:p w14:paraId="1D768308" w14:textId="77777777" w:rsidR="009569ED" w:rsidRPr="009569ED" w:rsidRDefault="009569ED" w:rsidP="009569ED">
            <w:pPr>
              <w:pStyle w:val="BodyText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00851C18" w:rsidRPr="008C0EF0">
              <w:rPr>
                <w:noProof/>
                <w:sz w:val="20"/>
                <w:szCs w:val="20"/>
              </w:rPr>
              <w:t>20037508.3427892 20037508.3427892</w:t>
            </w:r>
          </w:p>
          <w:p w14:paraId="668D931C" w14:textId="77777777" w:rsidR="00811DB5" w:rsidRPr="00811DB5" w:rsidRDefault="00851C18" w:rsidP="00811DB5">
            <w:pPr>
              <w:pStyle w:val="BodyText2"/>
              <w:spacing w:after="0" w:line="240" w:lineRule="auto"/>
              <w:rPr>
                <w:noProof/>
                <w:sz w:val="20"/>
                <w:szCs w:val="20"/>
              </w:rPr>
            </w:pPr>
            <w:r w:rsidRPr="008C0EF0">
              <w:rPr>
                <w:b/>
                <w:noProof/>
                <w:sz w:val="20"/>
                <w:szCs w:val="20"/>
              </w:rPr>
              <w:t>WellKnownScaleSet</w:t>
            </w:r>
            <w:r w:rsidR="00811DB5" w:rsidRPr="00811DB5">
              <w:rPr>
                <w:noProof/>
                <w:sz w:val="20"/>
                <w:szCs w:val="20"/>
              </w:rPr>
              <w:t>: urn:ogc:def:wkss:OGC:1.0:GoogleMapsCompatible</w:t>
            </w:r>
          </w:p>
          <w:p w14:paraId="605184C4" w14:textId="77777777" w:rsidR="00811DB5" w:rsidRPr="00811DB5" w:rsidRDefault="00811DB5" w:rsidP="00811DB5">
            <w:pPr>
              <w:pStyle w:val="BodyText2"/>
              <w:spacing w:after="0" w:line="240" w:lineRule="auto"/>
              <w:rPr>
                <w:noProof/>
                <w:sz w:val="20"/>
                <w:szCs w:val="20"/>
              </w:rPr>
            </w:pPr>
            <w:r w:rsidRPr="00811DB5">
              <w:rPr>
                <w:b/>
                <w:noProof/>
                <w:sz w:val="20"/>
                <w:szCs w:val="20"/>
              </w:rPr>
              <w:t>TopLeftCorner</w:t>
            </w:r>
            <w:r w:rsidRPr="00811DB5">
              <w:rPr>
                <w:noProof/>
                <w:sz w:val="20"/>
                <w:szCs w:val="20"/>
              </w:rPr>
              <w:t>: -20037508.3427892 20037508.3427892</w:t>
            </w:r>
          </w:p>
          <w:p w14:paraId="325F4D1D" w14:textId="77777777" w:rsidR="00811DB5" w:rsidRPr="00811DB5" w:rsidRDefault="00811DB5" w:rsidP="00811DB5">
            <w:pPr>
              <w:pStyle w:val="BodyText2"/>
              <w:spacing w:after="0" w:line="240" w:lineRule="auto"/>
              <w:rPr>
                <w:noProof/>
                <w:sz w:val="20"/>
                <w:szCs w:val="20"/>
              </w:rPr>
            </w:pPr>
            <w:r w:rsidRPr="00811DB5">
              <w:rPr>
                <w:b/>
                <w:noProof/>
                <w:sz w:val="20"/>
                <w:szCs w:val="20"/>
              </w:rPr>
              <w:t>TileWidth</w:t>
            </w:r>
            <w:r w:rsidRPr="00811DB5">
              <w:rPr>
                <w:noProof/>
                <w:sz w:val="20"/>
                <w:szCs w:val="20"/>
              </w:rPr>
              <w:t>: 256</w:t>
            </w:r>
          </w:p>
          <w:p w14:paraId="0D1E1952" w14:textId="77777777" w:rsidR="00811DB5" w:rsidRDefault="00811DB5" w:rsidP="00811DB5">
            <w:pPr>
              <w:pStyle w:val="BodyText2"/>
              <w:spacing w:after="0" w:line="240" w:lineRule="auto"/>
              <w:rPr>
                <w:noProof/>
                <w:sz w:val="20"/>
                <w:szCs w:val="20"/>
              </w:rPr>
            </w:pPr>
            <w:r w:rsidRPr="00811DB5">
              <w:rPr>
                <w:b/>
                <w:noProof/>
                <w:sz w:val="20"/>
                <w:szCs w:val="20"/>
              </w:rPr>
              <w:t>TileHeight</w:t>
            </w:r>
            <w:r w:rsidRPr="00811DB5">
              <w:rPr>
                <w:noProof/>
                <w:sz w:val="20"/>
                <w:szCs w:val="20"/>
              </w:rPr>
              <w:t>: 256</w:t>
            </w:r>
          </w:p>
        </w:tc>
      </w:tr>
      <w:tr w:rsidR="00811DB5" w:rsidRPr="00811DB5" w14:paraId="230A91D1"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54E0CB99" w14:textId="77777777" w:rsidR="00811DB5" w:rsidRPr="00811DB5" w:rsidRDefault="00811DB5" w:rsidP="00811DB5">
            <w:pPr>
              <w:pStyle w:val="BodyText2"/>
              <w:spacing w:after="0" w:line="240" w:lineRule="auto"/>
              <w:rPr>
                <w:noProof/>
                <w:sz w:val="20"/>
                <w:szCs w:val="20"/>
              </w:rPr>
            </w:pPr>
            <w:r w:rsidRPr="00811DB5">
              <w:rPr>
                <w:b/>
                <w:bCs/>
                <w:sz w:val="20"/>
                <w:szCs w:val="20"/>
              </w:rPr>
              <w:t xml:space="preserve">Zoom level </w:t>
            </w:r>
            <w:r>
              <w:rPr>
                <w:b/>
                <w:bCs/>
                <w:sz w:val="20"/>
                <w:szCs w:val="20"/>
              </w:rPr>
              <w:t>id</w:t>
            </w:r>
          </w:p>
        </w:tc>
        <w:tc>
          <w:tcPr>
            <w:tcW w:w="1984" w:type="dxa"/>
            <w:tcBorders>
              <w:top w:val="single" w:sz="6" w:space="0" w:color="auto"/>
              <w:left w:val="single" w:sz="6" w:space="0" w:color="auto"/>
              <w:bottom w:val="single" w:sz="6" w:space="0" w:color="auto"/>
              <w:right w:val="single" w:sz="6" w:space="0" w:color="auto"/>
            </w:tcBorders>
          </w:tcPr>
          <w:p w14:paraId="4EEF939C" w14:textId="77777777" w:rsidR="00811DB5" w:rsidRPr="00811DB5" w:rsidRDefault="00811DB5" w:rsidP="00811DB5">
            <w:pPr>
              <w:pStyle w:val="BodyText2"/>
              <w:spacing w:after="0" w:line="240" w:lineRule="auto"/>
              <w:rPr>
                <w:sz w:val="20"/>
                <w:szCs w:val="20"/>
              </w:rPr>
            </w:pPr>
            <w:r w:rsidRPr="00811DB5">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14:paraId="57FE9825" w14:textId="77777777" w:rsidR="00811DB5" w:rsidRPr="00811DB5" w:rsidRDefault="00811DB5" w:rsidP="00811DB5">
            <w:pPr>
              <w:pStyle w:val="BodyText2"/>
              <w:spacing w:after="0" w:line="240" w:lineRule="auto"/>
              <w:rPr>
                <w:sz w:val="20"/>
                <w:szCs w:val="20"/>
              </w:rPr>
            </w:pPr>
            <w:r w:rsidRPr="00811DB5">
              <w:rPr>
                <w:b/>
                <w:bCs/>
                <w:sz w:val="20"/>
                <w:szCs w:val="20"/>
              </w:rPr>
              <w:t>Pixel Size (m)</w:t>
            </w:r>
          </w:p>
        </w:tc>
        <w:tc>
          <w:tcPr>
            <w:tcW w:w="1243" w:type="dxa"/>
            <w:tcBorders>
              <w:top w:val="single" w:sz="6" w:space="0" w:color="auto"/>
              <w:left w:val="single" w:sz="6" w:space="0" w:color="auto"/>
              <w:bottom w:val="single" w:sz="6" w:space="0" w:color="auto"/>
              <w:right w:val="single" w:sz="6" w:space="0" w:color="auto"/>
            </w:tcBorders>
          </w:tcPr>
          <w:p w14:paraId="5D1FA06D" w14:textId="77777777" w:rsidR="00811DB5" w:rsidRPr="00811DB5" w:rsidRDefault="00811DB5" w:rsidP="00811DB5">
            <w:pPr>
              <w:pStyle w:val="BodyText2"/>
              <w:spacing w:after="0" w:line="240" w:lineRule="auto"/>
              <w:rPr>
                <w:sz w:val="20"/>
                <w:szCs w:val="20"/>
              </w:rPr>
            </w:pPr>
            <w:r>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14:paraId="215A5F66" w14:textId="77777777" w:rsidR="00811DB5" w:rsidRPr="00811DB5" w:rsidRDefault="00811DB5" w:rsidP="00811DB5">
            <w:pPr>
              <w:pStyle w:val="BodyText2"/>
              <w:spacing w:after="0" w:line="240" w:lineRule="auto"/>
              <w:rPr>
                <w:sz w:val="20"/>
                <w:szCs w:val="20"/>
              </w:rPr>
            </w:pPr>
            <w:r>
              <w:rPr>
                <w:b/>
                <w:bCs/>
                <w:sz w:val="20"/>
                <w:szCs w:val="20"/>
              </w:rPr>
              <w:t>Matrix Height</w:t>
            </w:r>
          </w:p>
        </w:tc>
      </w:tr>
      <w:tr w:rsidR="00811DB5" w:rsidRPr="00811DB5" w14:paraId="14599A84"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6788B685" w14:textId="77777777" w:rsidR="00811DB5" w:rsidRPr="00811DB5" w:rsidRDefault="00811DB5" w:rsidP="00811DB5">
            <w:pPr>
              <w:pStyle w:val="BodyText2"/>
              <w:spacing w:after="0" w:line="240" w:lineRule="auto"/>
              <w:rPr>
                <w:noProof/>
                <w:sz w:val="20"/>
                <w:szCs w:val="20"/>
              </w:rPr>
            </w:pPr>
            <w:r w:rsidRPr="00811DB5">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02CF03FB" w14:textId="77777777" w:rsidR="00811DB5" w:rsidRPr="00811DB5" w:rsidRDefault="00811DB5" w:rsidP="00811DB5">
            <w:pPr>
              <w:pStyle w:val="BodyText2"/>
              <w:spacing w:after="0" w:line="240" w:lineRule="auto"/>
              <w:rPr>
                <w:noProof/>
                <w:sz w:val="20"/>
                <w:szCs w:val="20"/>
              </w:rPr>
            </w:pPr>
            <w:r w:rsidRPr="00811DB5">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14:paraId="5AD86ABB" w14:textId="77777777" w:rsidR="00811DB5" w:rsidRPr="00811DB5" w:rsidRDefault="00811DB5" w:rsidP="00811DB5">
            <w:pPr>
              <w:pStyle w:val="BodyText2"/>
              <w:spacing w:after="0" w:line="240" w:lineRule="auto"/>
              <w:rPr>
                <w:sz w:val="20"/>
                <w:szCs w:val="20"/>
              </w:rPr>
            </w:pPr>
            <w:r w:rsidRPr="00811DB5">
              <w:rPr>
                <w:sz w:val="20"/>
                <w:szCs w:val="20"/>
              </w:rPr>
              <w:t>156543.0339280410</w:t>
            </w:r>
          </w:p>
        </w:tc>
        <w:tc>
          <w:tcPr>
            <w:tcW w:w="1243" w:type="dxa"/>
            <w:tcBorders>
              <w:top w:val="single" w:sz="6" w:space="0" w:color="auto"/>
              <w:left w:val="single" w:sz="6" w:space="0" w:color="auto"/>
              <w:bottom w:val="single" w:sz="6" w:space="0" w:color="auto"/>
              <w:right w:val="single" w:sz="6" w:space="0" w:color="auto"/>
            </w:tcBorders>
          </w:tcPr>
          <w:p w14:paraId="3B836AC4" w14:textId="77777777" w:rsidR="00811DB5" w:rsidRPr="00811DB5" w:rsidRDefault="00811DB5" w:rsidP="00811DB5">
            <w:pPr>
              <w:pStyle w:val="BodyText2"/>
              <w:spacing w:after="0" w:line="240" w:lineRule="auto"/>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14:paraId="3BA3C216" w14:textId="77777777" w:rsidR="00811DB5" w:rsidRPr="00811DB5" w:rsidRDefault="00811DB5" w:rsidP="00811DB5">
            <w:pPr>
              <w:pStyle w:val="BodyText2"/>
              <w:spacing w:after="0" w:line="240" w:lineRule="auto"/>
              <w:rPr>
                <w:sz w:val="20"/>
                <w:szCs w:val="20"/>
              </w:rPr>
            </w:pPr>
            <w:r>
              <w:rPr>
                <w:sz w:val="20"/>
                <w:szCs w:val="20"/>
              </w:rPr>
              <w:t>1</w:t>
            </w:r>
          </w:p>
        </w:tc>
      </w:tr>
      <w:tr w:rsidR="00811DB5" w:rsidRPr="00811DB5" w14:paraId="1D586915"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4C89693C" w14:textId="77777777" w:rsidR="00811DB5" w:rsidRPr="00811DB5" w:rsidRDefault="00811DB5" w:rsidP="00811DB5">
            <w:pPr>
              <w:pStyle w:val="BodyText2"/>
              <w:spacing w:after="0" w:line="240" w:lineRule="auto"/>
              <w:rPr>
                <w:noProof/>
                <w:sz w:val="20"/>
                <w:szCs w:val="20"/>
              </w:rPr>
            </w:pPr>
            <w:r w:rsidRPr="00811DB5">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4E96EDE0" w14:textId="77777777" w:rsidR="00811DB5" w:rsidRPr="00811DB5" w:rsidRDefault="00811DB5" w:rsidP="00811DB5">
            <w:pPr>
              <w:pStyle w:val="BodyText2"/>
              <w:spacing w:after="0" w:line="240" w:lineRule="auto"/>
              <w:rPr>
                <w:noProof/>
                <w:sz w:val="20"/>
                <w:szCs w:val="20"/>
              </w:rPr>
            </w:pPr>
            <w:r w:rsidRPr="00811DB5">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0F30845E" w14:textId="77777777" w:rsidR="00811DB5" w:rsidRPr="00811DB5" w:rsidRDefault="00811DB5" w:rsidP="00811DB5">
            <w:pPr>
              <w:pStyle w:val="BodyText2"/>
              <w:spacing w:after="0" w:line="240" w:lineRule="auto"/>
              <w:rPr>
                <w:noProof/>
                <w:sz w:val="20"/>
                <w:szCs w:val="20"/>
              </w:rPr>
            </w:pPr>
            <w:r w:rsidRPr="00811DB5">
              <w:rPr>
                <w:sz w:val="20"/>
                <w:szCs w:val="20"/>
              </w:rPr>
              <w:t>78271.51696402048</w:t>
            </w:r>
          </w:p>
        </w:tc>
        <w:tc>
          <w:tcPr>
            <w:tcW w:w="1243" w:type="dxa"/>
            <w:tcBorders>
              <w:top w:val="single" w:sz="6" w:space="0" w:color="auto"/>
              <w:left w:val="single" w:sz="6" w:space="0" w:color="auto"/>
              <w:bottom w:val="single" w:sz="6" w:space="0" w:color="auto"/>
              <w:right w:val="single" w:sz="6" w:space="0" w:color="auto"/>
            </w:tcBorders>
          </w:tcPr>
          <w:p w14:paraId="5352C365" w14:textId="77777777" w:rsidR="00811DB5" w:rsidRPr="00811DB5" w:rsidRDefault="009569ED" w:rsidP="00811DB5">
            <w:pPr>
              <w:pStyle w:val="BodyText2"/>
              <w:spacing w:after="0" w:line="240"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291ECAD7" w14:textId="77777777" w:rsidR="00811DB5" w:rsidRPr="00811DB5" w:rsidRDefault="009569ED" w:rsidP="00811DB5">
            <w:pPr>
              <w:pStyle w:val="BodyText2"/>
              <w:spacing w:after="0" w:line="240" w:lineRule="auto"/>
              <w:rPr>
                <w:sz w:val="20"/>
                <w:szCs w:val="20"/>
              </w:rPr>
            </w:pPr>
            <w:r>
              <w:rPr>
                <w:sz w:val="20"/>
                <w:szCs w:val="20"/>
              </w:rPr>
              <w:t>2</w:t>
            </w:r>
          </w:p>
        </w:tc>
      </w:tr>
      <w:tr w:rsidR="00811DB5" w:rsidRPr="00811DB5" w14:paraId="33EA8E60"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63C40F56" w14:textId="77777777" w:rsidR="00811DB5" w:rsidRPr="00811DB5" w:rsidRDefault="00811DB5" w:rsidP="00811DB5">
            <w:pPr>
              <w:pStyle w:val="BodyText2"/>
              <w:spacing w:after="0" w:line="240" w:lineRule="auto"/>
              <w:rPr>
                <w:noProof/>
                <w:sz w:val="20"/>
                <w:szCs w:val="20"/>
              </w:rPr>
            </w:pPr>
            <w:r w:rsidRPr="00811DB5">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738D45BC" w14:textId="77777777" w:rsidR="00811DB5" w:rsidRPr="00811DB5" w:rsidRDefault="00811DB5" w:rsidP="00811DB5">
            <w:pPr>
              <w:pStyle w:val="BodyText2"/>
              <w:spacing w:after="0" w:line="240" w:lineRule="auto"/>
              <w:rPr>
                <w:noProof/>
                <w:sz w:val="20"/>
                <w:szCs w:val="20"/>
              </w:rPr>
            </w:pPr>
            <w:r w:rsidRPr="00811DB5">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0DB921EE" w14:textId="77777777" w:rsidR="00811DB5" w:rsidRPr="00811DB5" w:rsidRDefault="00811DB5" w:rsidP="00811DB5">
            <w:pPr>
              <w:pStyle w:val="BodyText2"/>
              <w:spacing w:after="0" w:line="240" w:lineRule="auto"/>
              <w:rPr>
                <w:noProof/>
                <w:sz w:val="20"/>
                <w:szCs w:val="20"/>
              </w:rPr>
            </w:pPr>
            <w:r w:rsidRPr="00811DB5">
              <w:rPr>
                <w:sz w:val="20"/>
                <w:szCs w:val="20"/>
              </w:rPr>
              <w:t>39135.75848201023</w:t>
            </w:r>
          </w:p>
        </w:tc>
        <w:tc>
          <w:tcPr>
            <w:tcW w:w="1243" w:type="dxa"/>
            <w:tcBorders>
              <w:top w:val="single" w:sz="6" w:space="0" w:color="auto"/>
              <w:left w:val="single" w:sz="6" w:space="0" w:color="auto"/>
              <w:bottom w:val="single" w:sz="6" w:space="0" w:color="auto"/>
              <w:right w:val="single" w:sz="6" w:space="0" w:color="auto"/>
            </w:tcBorders>
          </w:tcPr>
          <w:p w14:paraId="125758D8" w14:textId="77777777" w:rsidR="00811DB5" w:rsidRPr="00811DB5" w:rsidRDefault="009569ED" w:rsidP="00811DB5">
            <w:pPr>
              <w:pStyle w:val="BodyText2"/>
              <w:spacing w:after="0" w:line="240" w:lineRule="auto"/>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14:paraId="3BF7FE7B" w14:textId="77777777" w:rsidR="00811DB5" w:rsidRPr="00811DB5" w:rsidRDefault="009569ED" w:rsidP="00811DB5">
            <w:pPr>
              <w:pStyle w:val="BodyText2"/>
              <w:spacing w:after="0" w:line="240" w:lineRule="auto"/>
              <w:rPr>
                <w:sz w:val="20"/>
                <w:szCs w:val="20"/>
              </w:rPr>
            </w:pPr>
            <w:r>
              <w:rPr>
                <w:sz w:val="20"/>
                <w:szCs w:val="20"/>
              </w:rPr>
              <w:t>4</w:t>
            </w:r>
          </w:p>
        </w:tc>
      </w:tr>
      <w:tr w:rsidR="00811DB5" w:rsidRPr="00811DB5" w14:paraId="2EFC5306"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4864BC9C" w14:textId="77777777" w:rsidR="00811DB5" w:rsidRPr="00811DB5" w:rsidRDefault="00811DB5" w:rsidP="00811DB5">
            <w:pPr>
              <w:pStyle w:val="BodyText2"/>
              <w:spacing w:after="0" w:line="240" w:lineRule="auto"/>
              <w:rPr>
                <w:noProof/>
                <w:sz w:val="20"/>
                <w:szCs w:val="20"/>
              </w:rPr>
            </w:pPr>
            <w:r w:rsidRPr="00811DB5">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5BA48E4D" w14:textId="77777777" w:rsidR="00811DB5" w:rsidRPr="00811DB5" w:rsidRDefault="00811DB5" w:rsidP="00811DB5">
            <w:pPr>
              <w:pStyle w:val="BodyText2"/>
              <w:spacing w:after="0" w:line="240" w:lineRule="auto"/>
              <w:rPr>
                <w:noProof/>
                <w:sz w:val="20"/>
                <w:szCs w:val="20"/>
              </w:rPr>
            </w:pPr>
            <w:r w:rsidRPr="00811DB5">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52F413D0" w14:textId="77777777" w:rsidR="00811DB5" w:rsidRPr="00811DB5" w:rsidRDefault="00811DB5" w:rsidP="00811DB5">
            <w:pPr>
              <w:pStyle w:val="BodyText2"/>
              <w:spacing w:after="0" w:line="240" w:lineRule="auto"/>
              <w:rPr>
                <w:noProof/>
                <w:sz w:val="20"/>
                <w:szCs w:val="20"/>
              </w:rPr>
            </w:pPr>
            <w:r w:rsidRPr="00811DB5">
              <w:rPr>
                <w:sz w:val="20"/>
                <w:szCs w:val="20"/>
              </w:rPr>
              <w:t>19567.87924100512</w:t>
            </w:r>
          </w:p>
        </w:tc>
        <w:tc>
          <w:tcPr>
            <w:tcW w:w="1243" w:type="dxa"/>
            <w:tcBorders>
              <w:top w:val="single" w:sz="6" w:space="0" w:color="auto"/>
              <w:left w:val="single" w:sz="6" w:space="0" w:color="auto"/>
              <w:bottom w:val="single" w:sz="6" w:space="0" w:color="auto"/>
              <w:right w:val="single" w:sz="6" w:space="0" w:color="auto"/>
            </w:tcBorders>
          </w:tcPr>
          <w:p w14:paraId="78A8E55B" w14:textId="77777777" w:rsidR="00811DB5" w:rsidRPr="00811DB5" w:rsidRDefault="009569ED" w:rsidP="00811DB5">
            <w:pPr>
              <w:pStyle w:val="BodyText2"/>
              <w:spacing w:after="0" w:line="240" w:lineRule="auto"/>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0273C940" w14:textId="77777777" w:rsidR="00811DB5" w:rsidRPr="00811DB5" w:rsidRDefault="009569ED" w:rsidP="00811DB5">
            <w:pPr>
              <w:pStyle w:val="BodyText2"/>
              <w:spacing w:after="0" w:line="240" w:lineRule="auto"/>
              <w:rPr>
                <w:sz w:val="20"/>
                <w:szCs w:val="20"/>
              </w:rPr>
            </w:pPr>
            <w:r>
              <w:rPr>
                <w:sz w:val="20"/>
                <w:szCs w:val="20"/>
              </w:rPr>
              <w:t>8</w:t>
            </w:r>
          </w:p>
        </w:tc>
      </w:tr>
      <w:tr w:rsidR="00811DB5" w:rsidRPr="00811DB5" w14:paraId="01533E7E"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2109DE8E" w14:textId="77777777" w:rsidR="00811DB5" w:rsidRPr="00811DB5" w:rsidRDefault="009569ED" w:rsidP="00811DB5">
            <w:pPr>
              <w:pStyle w:val="BodyText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12ABC21C" w14:textId="77777777" w:rsidR="00811DB5" w:rsidRPr="00811DB5" w:rsidRDefault="00811DB5" w:rsidP="00811DB5">
            <w:pPr>
              <w:pStyle w:val="BodyText2"/>
              <w:spacing w:after="0" w:line="240" w:lineRule="auto"/>
              <w:rPr>
                <w:noProof/>
                <w:sz w:val="20"/>
                <w:szCs w:val="20"/>
              </w:rPr>
            </w:pPr>
            <w:r w:rsidRPr="00811DB5">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62425B73" w14:textId="77777777" w:rsidR="00811DB5" w:rsidRPr="00811DB5" w:rsidRDefault="00811DB5" w:rsidP="00811DB5">
            <w:pPr>
              <w:pStyle w:val="BodyText2"/>
              <w:spacing w:after="0" w:line="240" w:lineRule="auto"/>
              <w:rPr>
                <w:noProof/>
                <w:sz w:val="20"/>
                <w:szCs w:val="20"/>
              </w:rPr>
            </w:pPr>
            <w:r w:rsidRPr="00811DB5">
              <w:rPr>
                <w:sz w:val="20"/>
                <w:szCs w:val="20"/>
              </w:rPr>
              <w:t>9783.939620502561</w:t>
            </w:r>
          </w:p>
        </w:tc>
        <w:tc>
          <w:tcPr>
            <w:tcW w:w="1243" w:type="dxa"/>
            <w:tcBorders>
              <w:top w:val="single" w:sz="6" w:space="0" w:color="auto"/>
              <w:left w:val="single" w:sz="6" w:space="0" w:color="auto"/>
              <w:bottom w:val="single" w:sz="6" w:space="0" w:color="auto"/>
              <w:right w:val="single" w:sz="6" w:space="0" w:color="auto"/>
            </w:tcBorders>
          </w:tcPr>
          <w:p w14:paraId="26BB3C38" w14:textId="77777777" w:rsidR="00811DB5" w:rsidRPr="00811DB5" w:rsidRDefault="009569ED" w:rsidP="00811DB5">
            <w:pPr>
              <w:pStyle w:val="BodyText2"/>
              <w:spacing w:after="0" w:line="240" w:lineRule="auto"/>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14:paraId="78020A54" w14:textId="77777777" w:rsidR="00811DB5" w:rsidRPr="00811DB5" w:rsidRDefault="009569ED" w:rsidP="00811DB5">
            <w:pPr>
              <w:pStyle w:val="BodyText2"/>
              <w:spacing w:after="0" w:line="240" w:lineRule="auto"/>
              <w:rPr>
                <w:sz w:val="20"/>
                <w:szCs w:val="20"/>
              </w:rPr>
            </w:pPr>
            <w:r>
              <w:rPr>
                <w:sz w:val="20"/>
                <w:szCs w:val="20"/>
              </w:rPr>
              <w:t>16</w:t>
            </w:r>
          </w:p>
        </w:tc>
      </w:tr>
      <w:tr w:rsidR="00811DB5" w:rsidRPr="00811DB5" w14:paraId="03C71D56"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7191128E" w14:textId="77777777" w:rsidR="00811DB5" w:rsidRPr="00811DB5" w:rsidRDefault="009569ED" w:rsidP="00811DB5">
            <w:pPr>
              <w:pStyle w:val="BodyText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6581C6EC" w14:textId="77777777" w:rsidR="00811DB5" w:rsidRPr="00811DB5" w:rsidRDefault="00811DB5" w:rsidP="00811DB5">
            <w:pPr>
              <w:pStyle w:val="BodyText2"/>
              <w:spacing w:after="0" w:line="240" w:lineRule="auto"/>
              <w:rPr>
                <w:noProof/>
                <w:sz w:val="20"/>
                <w:szCs w:val="20"/>
              </w:rPr>
            </w:pPr>
            <w:r w:rsidRPr="00811DB5">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3EB94259" w14:textId="77777777" w:rsidR="00811DB5" w:rsidRPr="00811DB5" w:rsidRDefault="00811DB5" w:rsidP="00811DB5">
            <w:pPr>
              <w:pStyle w:val="BodyText2"/>
              <w:spacing w:after="0" w:line="240" w:lineRule="auto"/>
              <w:rPr>
                <w:noProof/>
                <w:sz w:val="20"/>
                <w:szCs w:val="20"/>
              </w:rPr>
            </w:pPr>
            <w:r w:rsidRPr="00811DB5">
              <w:rPr>
                <w:sz w:val="20"/>
                <w:szCs w:val="20"/>
              </w:rPr>
              <w:t>4891.969810251280</w:t>
            </w:r>
          </w:p>
        </w:tc>
        <w:tc>
          <w:tcPr>
            <w:tcW w:w="1243" w:type="dxa"/>
            <w:tcBorders>
              <w:top w:val="single" w:sz="6" w:space="0" w:color="auto"/>
              <w:left w:val="single" w:sz="6" w:space="0" w:color="auto"/>
              <w:bottom w:val="single" w:sz="6" w:space="0" w:color="auto"/>
              <w:right w:val="single" w:sz="6" w:space="0" w:color="auto"/>
            </w:tcBorders>
          </w:tcPr>
          <w:p w14:paraId="64331869" w14:textId="77777777" w:rsidR="00811DB5" w:rsidRPr="00811DB5" w:rsidRDefault="009569ED" w:rsidP="00811DB5">
            <w:pPr>
              <w:pStyle w:val="BodyText2"/>
              <w:spacing w:after="0" w:line="240" w:lineRule="auto"/>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14:paraId="173C6A4F" w14:textId="77777777" w:rsidR="00811DB5" w:rsidRPr="00811DB5" w:rsidRDefault="009569ED" w:rsidP="00811DB5">
            <w:pPr>
              <w:pStyle w:val="BodyText2"/>
              <w:spacing w:after="0" w:line="240" w:lineRule="auto"/>
              <w:rPr>
                <w:sz w:val="20"/>
                <w:szCs w:val="20"/>
              </w:rPr>
            </w:pPr>
            <w:r>
              <w:rPr>
                <w:sz w:val="20"/>
                <w:szCs w:val="20"/>
              </w:rPr>
              <w:t>32</w:t>
            </w:r>
          </w:p>
        </w:tc>
      </w:tr>
      <w:tr w:rsidR="00811DB5" w:rsidRPr="00811DB5" w14:paraId="0D18C304"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08BD2E68" w14:textId="77777777" w:rsidR="00811DB5" w:rsidRPr="00811DB5" w:rsidRDefault="00811DB5" w:rsidP="00811DB5">
            <w:pPr>
              <w:pStyle w:val="BodyText2"/>
              <w:spacing w:after="0" w:line="240" w:lineRule="auto"/>
              <w:rPr>
                <w:noProof/>
                <w:sz w:val="20"/>
                <w:szCs w:val="20"/>
              </w:rPr>
            </w:pPr>
            <w:r w:rsidRPr="00811DB5">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5CAA0E2B" w14:textId="77777777" w:rsidR="00811DB5" w:rsidRPr="00811DB5" w:rsidRDefault="00811DB5" w:rsidP="00811DB5">
            <w:pPr>
              <w:pStyle w:val="BodyText2"/>
              <w:spacing w:after="0" w:line="240" w:lineRule="auto"/>
              <w:rPr>
                <w:noProof/>
                <w:sz w:val="20"/>
                <w:szCs w:val="20"/>
              </w:rPr>
            </w:pPr>
            <w:r w:rsidRPr="00811DB5">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02EE5EEB" w14:textId="77777777" w:rsidR="00811DB5" w:rsidRPr="00811DB5" w:rsidRDefault="00811DB5" w:rsidP="00811DB5">
            <w:pPr>
              <w:pStyle w:val="BodyText2"/>
              <w:spacing w:after="0" w:line="240" w:lineRule="auto"/>
              <w:rPr>
                <w:noProof/>
                <w:sz w:val="20"/>
                <w:szCs w:val="20"/>
              </w:rPr>
            </w:pPr>
            <w:r w:rsidRPr="00811DB5">
              <w:rPr>
                <w:sz w:val="20"/>
                <w:szCs w:val="20"/>
              </w:rPr>
              <w:t>2445.984905125640</w:t>
            </w:r>
          </w:p>
        </w:tc>
        <w:tc>
          <w:tcPr>
            <w:tcW w:w="1243" w:type="dxa"/>
            <w:tcBorders>
              <w:top w:val="single" w:sz="6" w:space="0" w:color="auto"/>
              <w:left w:val="single" w:sz="6" w:space="0" w:color="auto"/>
              <w:bottom w:val="single" w:sz="6" w:space="0" w:color="auto"/>
              <w:right w:val="single" w:sz="6" w:space="0" w:color="auto"/>
            </w:tcBorders>
          </w:tcPr>
          <w:p w14:paraId="0DBC01F1" w14:textId="77777777" w:rsidR="00811DB5" w:rsidRPr="00811DB5" w:rsidRDefault="009569ED" w:rsidP="00811DB5">
            <w:pPr>
              <w:pStyle w:val="BodyText2"/>
              <w:spacing w:after="0" w:line="240" w:lineRule="auto"/>
              <w:rPr>
                <w:sz w:val="20"/>
                <w:szCs w:val="20"/>
              </w:rPr>
            </w:pPr>
            <w:r>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14:paraId="00A3203F" w14:textId="77777777" w:rsidR="00811DB5" w:rsidRPr="00811DB5" w:rsidRDefault="009569ED" w:rsidP="00811DB5">
            <w:pPr>
              <w:pStyle w:val="BodyText2"/>
              <w:spacing w:after="0" w:line="240" w:lineRule="auto"/>
              <w:rPr>
                <w:sz w:val="20"/>
                <w:szCs w:val="20"/>
              </w:rPr>
            </w:pPr>
            <w:r>
              <w:rPr>
                <w:sz w:val="20"/>
                <w:szCs w:val="20"/>
              </w:rPr>
              <w:t>64</w:t>
            </w:r>
          </w:p>
        </w:tc>
      </w:tr>
      <w:tr w:rsidR="00811DB5" w:rsidRPr="00811DB5" w14:paraId="3C3C7A81"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09FE37CA" w14:textId="77777777" w:rsidR="00811DB5" w:rsidRPr="00811DB5" w:rsidRDefault="00811DB5" w:rsidP="00811DB5">
            <w:pPr>
              <w:pStyle w:val="BodyText2"/>
              <w:spacing w:after="0" w:line="240" w:lineRule="auto"/>
              <w:rPr>
                <w:noProof/>
                <w:sz w:val="20"/>
                <w:szCs w:val="20"/>
              </w:rPr>
            </w:pPr>
            <w:r w:rsidRPr="00811DB5">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78AEFC5C" w14:textId="77777777" w:rsidR="00811DB5" w:rsidRPr="00811DB5" w:rsidRDefault="00811DB5" w:rsidP="00811DB5">
            <w:pPr>
              <w:pStyle w:val="BodyText2"/>
              <w:spacing w:after="0" w:line="240" w:lineRule="auto"/>
              <w:rPr>
                <w:noProof/>
                <w:sz w:val="20"/>
                <w:szCs w:val="20"/>
              </w:rPr>
            </w:pPr>
            <w:r w:rsidRPr="00811DB5">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6C1451EA" w14:textId="77777777" w:rsidR="00811DB5" w:rsidRPr="00811DB5" w:rsidRDefault="00811DB5" w:rsidP="00811DB5">
            <w:pPr>
              <w:pStyle w:val="BodyText2"/>
              <w:spacing w:after="0" w:line="240" w:lineRule="auto"/>
              <w:rPr>
                <w:noProof/>
                <w:sz w:val="20"/>
                <w:szCs w:val="20"/>
              </w:rPr>
            </w:pPr>
            <w:r w:rsidRPr="00811DB5">
              <w:rPr>
                <w:sz w:val="20"/>
                <w:szCs w:val="20"/>
              </w:rPr>
              <w:t>1222.992452562820</w:t>
            </w:r>
          </w:p>
        </w:tc>
        <w:tc>
          <w:tcPr>
            <w:tcW w:w="1243" w:type="dxa"/>
            <w:tcBorders>
              <w:top w:val="single" w:sz="6" w:space="0" w:color="auto"/>
              <w:left w:val="single" w:sz="6" w:space="0" w:color="auto"/>
              <w:bottom w:val="single" w:sz="6" w:space="0" w:color="auto"/>
              <w:right w:val="single" w:sz="6" w:space="0" w:color="auto"/>
            </w:tcBorders>
          </w:tcPr>
          <w:p w14:paraId="6297633C" w14:textId="77777777" w:rsidR="00811DB5" w:rsidRPr="00811DB5" w:rsidRDefault="009569ED" w:rsidP="00811DB5">
            <w:pPr>
              <w:pStyle w:val="BodyText2"/>
              <w:spacing w:after="0" w:line="240" w:lineRule="auto"/>
              <w:rPr>
                <w:sz w:val="20"/>
                <w:szCs w:val="20"/>
              </w:rPr>
            </w:pPr>
            <w:r>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14:paraId="64C6DDEB" w14:textId="77777777" w:rsidR="00811DB5" w:rsidRPr="00811DB5" w:rsidRDefault="009569ED" w:rsidP="00811DB5">
            <w:pPr>
              <w:pStyle w:val="BodyText2"/>
              <w:spacing w:after="0" w:line="240" w:lineRule="auto"/>
              <w:rPr>
                <w:sz w:val="20"/>
                <w:szCs w:val="20"/>
              </w:rPr>
            </w:pPr>
            <w:r>
              <w:rPr>
                <w:sz w:val="20"/>
                <w:szCs w:val="20"/>
              </w:rPr>
              <w:t>128</w:t>
            </w:r>
          </w:p>
        </w:tc>
      </w:tr>
      <w:tr w:rsidR="00811DB5" w:rsidRPr="00811DB5" w14:paraId="35013A17"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7734838C" w14:textId="77777777" w:rsidR="00811DB5" w:rsidRPr="00811DB5" w:rsidRDefault="00811DB5" w:rsidP="00811DB5">
            <w:pPr>
              <w:pStyle w:val="BodyText2"/>
              <w:spacing w:after="0" w:line="240" w:lineRule="auto"/>
              <w:rPr>
                <w:noProof/>
                <w:sz w:val="20"/>
                <w:szCs w:val="20"/>
              </w:rPr>
            </w:pPr>
            <w:r w:rsidRPr="00811DB5">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34A78626" w14:textId="77777777" w:rsidR="00811DB5" w:rsidRPr="00811DB5" w:rsidRDefault="00811DB5" w:rsidP="00811DB5">
            <w:pPr>
              <w:pStyle w:val="BodyText2"/>
              <w:spacing w:after="0" w:line="240" w:lineRule="auto"/>
              <w:rPr>
                <w:noProof/>
                <w:sz w:val="20"/>
                <w:szCs w:val="20"/>
              </w:rPr>
            </w:pPr>
            <w:r w:rsidRPr="00811DB5">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19D2360D" w14:textId="77777777" w:rsidR="00811DB5" w:rsidRPr="00811DB5" w:rsidRDefault="00811DB5" w:rsidP="00811DB5">
            <w:pPr>
              <w:pStyle w:val="BodyText2"/>
              <w:spacing w:after="0" w:line="240" w:lineRule="auto"/>
              <w:rPr>
                <w:noProof/>
                <w:sz w:val="20"/>
                <w:szCs w:val="20"/>
              </w:rPr>
            </w:pPr>
            <w:r w:rsidRPr="00811DB5">
              <w:rPr>
                <w:sz w:val="20"/>
                <w:szCs w:val="20"/>
              </w:rPr>
              <w:t>611.4962262814100</w:t>
            </w:r>
          </w:p>
        </w:tc>
        <w:tc>
          <w:tcPr>
            <w:tcW w:w="1243" w:type="dxa"/>
            <w:tcBorders>
              <w:top w:val="single" w:sz="6" w:space="0" w:color="auto"/>
              <w:left w:val="single" w:sz="6" w:space="0" w:color="auto"/>
              <w:bottom w:val="single" w:sz="6" w:space="0" w:color="auto"/>
              <w:right w:val="single" w:sz="6" w:space="0" w:color="auto"/>
            </w:tcBorders>
          </w:tcPr>
          <w:p w14:paraId="307046D2" w14:textId="77777777" w:rsidR="00811DB5" w:rsidRPr="00811DB5" w:rsidRDefault="009569ED" w:rsidP="00811DB5">
            <w:pPr>
              <w:pStyle w:val="BodyText2"/>
              <w:spacing w:after="0" w:line="240" w:lineRule="auto"/>
              <w:rPr>
                <w:sz w:val="20"/>
                <w:szCs w:val="20"/>
              </w:rPr>
            </w:pPr>
            <w:r>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14:paraId="5E59C5AC" w14:textId="77777777" w:rsidR="00811DB5" w:rsidRPr="00811DB5" w:rsidRDefault="009569ED" w:rsidP="00811DB5">
            <w:pPr>
              <w:pStyle w:val="BodyText2"/>
              <w:spacing w:after="0" w:line="240" w:lineRule="auto"/>
              <w:rPr>
                <w:sz w:val="20"/>
                <w:szCs w:val="20"/>
              </w:rPr>
            </w:pPr>
            <w:r>
              <w:rPr>
                <w:sz w:val="20"/>
                <w:szCs w:val="20"/>
              </w:rPr>
              <w:t>256</w:t>
            </w:r>
          </w:p>
        </w:tc>
      </w:tr>
      <w:tr w:rsidR="00811DB5" w:rsidRPr="00811DB5" w14:paraId="559F1B6C"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0B1E5FB2" w14:textId="77777777" w:rsidR="00811DB5" w:rsidRPr="00811DB5" w:rsidRDefault="00811DB5" w:rsidP="00811DB5">
            <w:pPr>
              <w:pStyle w:val="BodyText2"/>
              <w:spacing w:after="0" w:line="240" w:lineRule="auto"/>
              <w:rPr>
                <w:noProof/>
                <w:sz w:val="20"/>
                <w:szCs w:val="20"/>
              </w:rPr>
            </w:pPr>
            <w:r w:rsidRPr="00811DB5">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2749F340" w14:textId="77777777" w:rsidR="00811DB5" w:rsidRPr="00811DB5" w:rsidRDefault="00811DB5" w:rsidP="00811DB5">
            <w:pPr>
              <w:pStyle w:val="BodyText2"/>
              <w:spacing w:after="0" w:line="240" w:lineRule="auto"/>
              <w:rPr>
                <w:noProof/>
                <w:sz w:val="20"/>
                <w:szCs w:val="20"/>
              </w:rPr>
            </w:pPr>
            <w:r w:rsidRPr="00811DB5">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5B05B1F2" w14:textId="77777777" w:rsidR="00811DB5" w:rsidRPr="00811DB5" w:rsidRDefault="00811DB5" w:rsidP="00811DB5">
            <w:pPr>
              <w:pStyle w:val="BodyText2"/>
              <w:spacing w:after="0" w:line="240" w:lineRule="auto"/>
              <w:rPr>
                <w:noProof/>
                <w:sz w:val="20"/>
                <w:szCs w:val="20"/>
              </w:rPr>
            </w:pPr>
            <w:r w:rsidRPr="00811DB5">
              <w:rPr>
                <w:sz w:val="20"/>
                <w:szCs w:val="20"/>
              </w:rPr>
              <w:t>305.7481131407048</w:t>
            </w:r>
          </w:p>
        </w:tc>
        <w:tc>
          <w:tcPr>
            <w:tcW w:w="1243" w:type="dxa"/>
            <w:tcBorders>
              <w:top w:val="single" w:sz="6" w:space="0" w:color="auto"/>
              <w:left w:val="single" w:sz="6" w:space="0" w:color="auto"/>
              <w:bottom w:val="single" w:sz="6" w:space="0" w:color="auto"/>
              <w:right w:val="single" w:sz="6" w:space="0" w:color="auto"/>
            </w:tcBorders>
          </w:tcPr>
          <w:p w14:paraId="048866A3" w14:textId="77777777" w:rsidR="00811DB5" w:rsidRPr="00811DB5" w:rsidRDefault="009569ED" w:rsidP="00811DB5">
            <w:pPr>
              <w:pStyle w:val="BodyText2"/>
              <w:spacing w:after="0" w:line="240" w:lineRule="auto"/>
              <w:rPr>
                <w:sz w:val="20"/>
                <w:szCs w:val="20"/>
              </w:rPr>
            </w:pPr>
            <w:r>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14:paraId="7FD626E5" w14:textId="77777777" w:rsidR="00811DB5" w:rsidRPr="00811DB5" w:rsidRDefault="009569ED" w:rsidP="00811DB5">
            <w:pPr>
              <w:pStyle w:val="BodyText2"/>
              <w:spacing w:after="0" w:line="240" w:lineRule="auto"/>
              <w:rPr>
                <w:sz w:val="20"/>
                <w:szCs w:val="20"/>
              </w:rPr>
            </w:pPr>
            <w:r>
              <w:rPr>
                <w:sz w:val="20"/>
                <w:szCs w:val="20"/>
              </w:rPr>
              <w:t>512</w:t>
            </w:r>
          </w:p>
        </w:tc>
      </w:tr>
      <w:tr w:rsidR="00811DB5" w:rsidRPr="00811DB5" w14:paraId="32D8E6BD"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53EBDE5E" w14:textId="77777777" w:rsidR="00811DB5" w:rsidRPr="00811DB5" w:rsidRDefault="00811DB5" w:rsidP="00811DB5">
            <w:pPr>
              <w:pStyle w:val="BodyText2"/>
              <w:spacing w:after="0" w:line="240" w:lineRule="auto"/>
              <w:rPr>
                <w:noProof/>
                <w:sz w:val="20"/>
                <w:szCs w:val="20"/>
              </w:rPr>
            </w:pPr>
            <w:r w:rsidRPr="00811DB5">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1ABE97B7" w14:textId="77777777" w:rsidR="00811DB5" w:rsidRPr="00811DB5" w:rsidRDefault="00811DB5" w:rsidP="00811DB5">
            <w:pPr>
              <w:pStyle w:val="BodyText2"/>
              <w:spacing w:after="0" w:line="240" w:lineRule="auto"/>
              <w:rPr>
                <w:noProof/>
                <w:sz w:val="20"/>
                <w:szCs w:val="20"/>
              </w:rPr>
            </w:pPr>
            <w:r w:rsidRPr="00811DB5">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1CCEF99C" w14:textId="77777777" w:rsidR="00811DB5" w:rsidRPr="00811DB5" w:rsidRDefault="00811DB5" w:rsidP="00811DB5">
            <w:pPr>
              <w:pStyle w:val="BodyText2"/>
              <w:spacing w:after="0" w:line="240" w:lineRule="auto"/>
              <w:rPr>
                <w:noProof/>
                <w:sz w:val="20"/>
                <w:szCs w:val="20"/>
              </w:rPr>
            </w:pPr>
            <w:r w:rsidRPr="00811DB5">
              <w:rPr>
                <w:sz w:val="20"/>
                <w:szCs w:val="20"/>
              </w:rPr>
              <w:t>152.8740565703525</w:t>
            </w:r>
          </w:p>
        </w:tc>
        <w:tc>
          <w:tcPr>
            <w:tcW w:w="1243" w:type="dxa"/>
            <w:tcBorders>
              <w:top w:val="single" w:sz="6" w:space="0" w:color="auto"/>
              <w:left w:val="single" w:sz="6" w:space="0" w:color="auto"/>
              <w:bottom w:val="single" w:sz="6" w:space="0" w:color="auto"/>
              <w:right w:val="single" w:sz="6" w:space="0" w:color="auto"/>
            </w:tcBorders>
          </w:tcPr>
          <w:p w14:paraId="4B4A9D01" w14:textId="77777777" w:rsidR="00811DB5" w:rsidRPr="00811DB5" w:rsidRDefault="009569ED" w:rsidP="00811DB5">
            <w:pPr>
              <w:pStyle w:val="BodyText2"/>
              <w:spacing w:after="0" w:line="240" w:lineRule="auto"/>
              <w:rPr>
                <w:sz w:val="20"/>
                <w:szCs w:val="20"/>
              </w:rPr>
            </w:pPr>
            <w:r>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14:paraId="08760635" w14:textId="77777777" w:rsidR="00811DB5" w:rsidRPr="00811DB5" w:rsidRDefault="009569ED" w:rsidP="00811DB5">
            <w:pPr>
              <w:pStyle w:val="BodyText2"/>
              <w:spacing w:after="0" w:line="240" w:lineRule="auto"/>
              <w:rPr>
                <w:sz w:val="20"/>
                <w:szCs w:val="20"/>
              </w:rPr>
            </w:pPr>
            <w:r>
              <w:rPr>
                <w:sz w:val="20"/>
                <w:szCs w:val="20"/>
              </w:rPr>
              <w:t>1024</w:t>
            </w:r>
          </w:p>
        </w:tc>
      </w:tr>
      <w:tr w:rsidR="00811DB5" w:rsidRPr="00811DB5" w14:paraId="2C02F5C0"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46189F13" w14:textId="77777777" w:rsidR="00811DB5" w:rsidRPr="00811DB5" w:rsidRDefault="00811DB5" w:rsidP="00811DB5">
            <w:pPr>
              <w:pStyle w:val="BodyText2"/>
              <w:spacing w:after="0" w:line="240" w:lineRule="auto"/>
              <w:rPr>
                <w:noProof/>
                <w:sz w:val="20"/>
                <w:szCs w:val="20"/>
              </w:rPr>
            </w:pPr>
            <w:r w:rsidRPr="00811DB5">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399B8181" w14:textId="77777777" w:rsidR="00811DB5" w:rsidRPr="00811DB5" w:rsidRDefault="00811DB5" w:rsidP="00811DB5">
            <w:pPr>
              <w:pStyle w:val="BodyText2"/>
              <w:spacing w:after="0" w:line="240" w:lineRule="auto"/>
              <w:rPr>
                <w:noProof/>
                <w:sz w:val="20"/>
                <w:szCs w:val="20"/>
              </w:rPr>
            </w:pPr>
            <w:r w:rsidRPr="00811DB5">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1DC41765" w14:textId="77777777" w:rsidR="00811DB5" w:rsidRPr="00811DB5" w:rsidRDefault="00811DB5" w:rsidP="00811DB5">
            <w:pPr>
              <w:pStyle w:val="BodyText2"/>
              <w:spacing w:after="0" w:line="240" w:lineRule="auto"/>
              <w:rPr>
                <w:noProof/>
                <w:sz w:val="20"/>
                <w:szCs w:val="20"/>
              </w:rPr>
            </w:pPr>
            <w:r w:rsidRPr="00811DB5">
              <w:rPr>
                <w:sz w:val="20"/>
                <w:szCs w:val="20"/>
              </w:rPr>
              <w:t>76.43702828517624</w:t>
            </w:r>
          </w:p>
        </w:tc>
        <w:tc>
          <w:tcPr>
            <w:tcW w:w="1243" w:type="dxa"/>
            <w:tcBorders>
              <w:top w:val="single" w:sz="6" w:space="0" w:color="auto"/>
              <w:left w:val="single" w:sz="6" w:space="0" w:color="auto"/>
              <w:bottom w:val="single" w:sz="6" w:space="0" w:color="auto"/>
              <w:right w:val="single" w:sz="6" w:space="0" w:color="auto"/>
            </w:tcBorders>
          </w:tcPr>
          <w:p w14:paraId="06C235E4" w14:textId="77777777" w:rsidR="00811DB5" w:rsidRPr="00811DB5" w:rsidRDefault="009569ED" w:rsidP="00811DB5">
            <w:pPr>
              <w:pStyle w:val="BodyText2"/>
              <w:spacing w:after="0" w:line="240" w:lineRule="auto"/>
              <w:rPr>
                <w:sz w:val="20"/>
                <w:szCs w:val="20"/>
              </w:rPr>
            </w:pPr>
            <w:r>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14:paraId="639A2825" w14:textId="77777777" w:rsidR="00811DB5" w:rsidRPr="00811DB5" w:rsidRDefault="009569ED" w:rsidP="00811DB5">
            <w:pPr>
              <w:pStyle w:val="BodyText2"/>
              <w:spacing w:after="0" w:line="240" w:lineRule="auto"/>
              <w:rPr>
                <w:sz w:val="20"/>
                <w:szCs w:val="20"/>
              </w:rPr>
            </w:pPr>
            <w:r>
              <w:rPr>
                <w:sz w:val="20"/>
                <w:szCs w:val="20"/>
              </w:rPr>
              <w:t>2048</w:t>
            </w:r>
          </w:p>
        </w:tc>
      </w:tr>
      <w:tr w:rsidR="00811DB5" w:rsidRPr="00811DB5" w14:paraId="537785BB"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089A8638" w14:textId="77777777" w:rsidR="00811DB5" w:rsidRPr="00811DB5" w:rsidRDefault="00811DB5" w:rsidP="00811DB5">
            <w:pPr>
              <w:pStyle w:val="BodyText2"/>
              <w:spacing w:after="0" w:line="240" w:lineRule="auto"/>
              <w:rPr>
                <w:noProof/>
                <w:sz w:val="20"/>
                <w:szCs w:val="20"/>
              </w:rPr>
            </w:pPr>
            <w:r w:rsidRPr="00811DB5">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2B1BC00D" w14:textId="77777777" w:rsidR="00811DB5" w:rsidRPr="00811DB5" w:rsidRDefault="00811DB5" w:rsidP="00811DB5">
            <w:pPr>
              <w:pStyle w:val="BodyText2"/>
              <w:spacing w:after="0" w:line="240" w:lineRule="auto"/>
              <w:rPr>
                <w:noProof/>
                <w:sz w:val="20"/>
                <w:szCs w:val="20"/>
              </w:rPr>
            </w:pPr>
            <w:r w:rsidRPr="00811DB5">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62A384EB" w14:textId="77777777" w:rsidR="00811DB5" w:rsidRPr="00811DB5" w:rsidRDefault="00811DB5" w:rsidP="00811DB5">
            <w:pPr>
              <w:pStyle w:val="BodyText2"/>
              <w:spacing w:after="0" w:line="240" w:lineRule="auto"/>
              <w:rPr>
                <w:noProof/>
                <w:sz w:val="20"/>
                <w:szCs w:val="20"/>
              </w:rPr>
            </w:pPr>
            <w:r w:rsidRPr="00811DB5">
              <w:rPr>
                <w:sz w:val="20"/>
                <w:szCs w:val="20"/>
              </w:rPr>
              <w:t>38.21851414258813</w:t>
            </w:r>
          </w:p>
        </w:tc>
        <w:tc>
          <w:tcPr>
            <w:tcW w:w="1243" w:type="dxa"/>
            <w:tcBorders>
              <w:top w:val="single" w:sz="6" w:space="0" w:color="auto"/>
              <w:left w:val="single" w:sz="6" w:space="0" w:color="auto"/>
              <w:bottom w:val="single" w:sz="6" w:space="0" w:color="auto"/>
              <w:right w:val="single" w:sz="6" w:space="0" w:color="auto"/>
            </w:tcBorders>
          </w:tcPr>
          <w:p w14:paraId="362F0F2D" w14:textId="77777777" w:rsidR="00811DB5" w:rsidRPr="00811DB5" w:rsidRDefault="009569ED" w:rsidP="00811DB5">
            <w:pPr>
              <w:pStyle w:val="BodyText2"/>
              <w:spacing w:after="0" w:line="240" w:lineRule="auto"/>
              <w:rPr>
                <w:sz w:val="20"/>
                <w:szCs w:val="20"/>
              </w:rPr>
            </w:pPr>
            <w:r>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14:paraId="46660917" w14:textId="77777777" w:rsidR="00811DB5" w:rsidRPr="00811DB5" w:rsidRDefault="009569ED" w:rsidP="00811DB5">
            <w:pPr>
              <w:pStyle w:val="BodyText2"/>
              <w:spacing w:after="0" w:line="240" w:lineRule="auto"/>
              <w:rPr>
                <w:sz w:val="20"/>
                <w:szCs w:val="20"/>
              </w:rPr>
            </w:pPr>
            <w:r>
              <w:rPr>
                <w:sz w:val="20"/>
                <w:szCs w:val="20"/>
              </w:rPr>
              <w:t>4096</w:t>
            </w:r>
          </w:p>
        </w:tc>
      </w:tr>
      <w:tr w:rsidR="00811DB5" w:rsidRPr="00811DB5" w14:paraId="3011BE3D"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2B5230A0" w14:textId="77777777" w:rsidR="00811DB5" w:rsidRPr="00811DB5" w:rsidRDefault="00811DB5" w:rsidP="00811DB5">
            <w:pPr>
              <w:pStyle w:val="BodyText2"/>
              <w:spacing w:after="0" w:line="240" w:lineRule="auto"/>
              <w:rPr>
                <w:noProof/>
                <w:sz w:val="20"/>
                <w:szCs w:val="20"/>
              </w:rPr>
            </w:pPr>
            <w:r w:rsidRPr="00811DB5">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0B202DDD" w14:textId="77777777" w:rsidR="00811DB5" w:rsidRPr="00811DB5" w:rsidRDefault="00811DB5" w:rsidP="00811DB5">
            <w:pPr>
              <w:pStyle w:val="BodyText2"/>
              <w:spacing w:after="0" w:line="240" w:lineRule="auto"/>
              <w:rPr>
                <w:noProof/>
                <w:sz w:val="20"/>
                <w:szCs w:val="20"/>
              </w:rPr>
            </w:pPr>
            <w:r w:rsidRPr="00811DB5">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6C8C328D" w14:textId="77777777" w:rsidR="00811DB5" w:rsidRPr="00811DB5" w:rsidRDefault="00811DB5" w:rsidP="00811DB5">
            <w:pPr>
              <w:pStyle w:val="BodyText2"/>
              <w:spacing w:after="0" w:line="240" w:lineRule="auto"/>
              <w:rPr>
                <w:noProof/>
                <w:sz w:val="20"/>
                <w:szCs w:val="20"/>
              </w:rPr>
            </w:pPr>
            <w:r w:rsidRPr="00811DB5">
              <w:rPr>
                <w:sz w:val="20"/>
                <w:szCs w:val="20"/>
              </w:rPr>
              <w:t>19.10925707129406</w:t>
            </w:r>
          </w:p>
        </w:tc>
        <w:tc>
          <w:tcPr>
            <w:tcW w:w="1243" w:type="dxa"/>
            <w:tcBorders>
              <w:top w:val="single" w:sz="6" w:space="0" w:color="auto"/>
              <w:left w:val="single" w:sz="6" w:space="0" w:color="auto"/>
              <w:bottom w:val="single" w:sz="6" w:space="0" w:color="auto"/>
              <w:right w:val="single" w:sz="6" w:space="0" w:color="auto"/>
            </w:tcBorders>
          </w:tcPr>
          <w:p w14:paraId="597C3F10" w14:textId="77777777" w:rsidR="00811DB5" w:rsidRPr="00811DB5" w:rsidRDefault="00F97B1D" w:rsidP="00F97B1D">
            <w:pPr>
              <w:pStyle w:val="BodyText2"/>
              <w:spacing w:after="0" w:line="240" w:lineRule="auto"/>
              <w:rPr>
                <w:sz w:val="20"/>
                <w:szCs w:val="20"/>
              </w:rPr>
            </w:pPr>
            <w:r>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14:paraId="0E8C1BC3" w14:textId="77777777" w:rsidR="00811DB5" w:rsidRPr="00811DB5" w:rsidRDefault="00F97B1D" w:rsidP="00F97B1D">
            <w:pPr>
              <w:pStyle w:val="BodyText2"/>
              <w:spacing w:after="0" w:line="240" w:lineRule="auto"/>
              <w:rPr>
                <w:sz w:val="20"/>
                <w:szCs w:val="20"/>
              </w:rPr>
            </w:pPr>
            <w:r>
              <w:rPr>
                <w:sz w:val="20"/>
                <w:szCs w:val="20"/>
              </w:rPr>
              <w:t>8192</w:t>
            </w:r>
          </w:p>
        </w:tc>
      </w:tr>
      <w:tr w:rsidR="00811DB5" w:rsidRPr="00811DB5" w14:paraId="62FE692E"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33BBFF0E" w14:textId="77777777" w:rsidR="00811DB5" w:rsidRPr="00811DB5" w:rsidRDefault="00811DB5" w:rsidP="00811DB5">
            <w:pPr>
              <w:pStyle w:val="BodyText2"/>
              <w:spacing w:after="0" w:line="240" w:lineRule="auto"/>
              <w:rPr>
                <w:noProof/>
                <w:sz w:val="20"/>
                <w:szCs w:val="20"/>
              </w:rPr>
            </w:pPr>
            <w:r w:rsidRPr="00811DB5">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4E348E35" w14:textId="77777777" w:rsidR="00811DB5" w:rsidRPr="00811DB5" w:rsidRDefault="00811DB5" w:rsidP="00811DB5">
            <w:pPr>
              <w:pStyle w:val="BodyText2"/>
              <w:spacing w:after="0" w:line="240" w:lineRule="auto"/>
              <w:rPr>
                <w:noProof/>
                <w:sz w:val="20"/>
                <w:szCs w:val="20"/>
              </w:rPr>
            </w:pPr>
            <w:r w:rsidRPr="00811DB5">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51406417" w14:textId="77777777" w:rsidR="00811DB5" w:rsidRPr="00811DB5" w:rsidRDefault="00811DB5" w:rsidP="00811DB5">
            <w:pPr>
              <w:pStyle w:val="BodyText2"/>
              <w:spacing w:after="0" w:line="240" w:lineRule="auto"/>
              <w:rPr>
                <w:noProof/>
                <w:sz w:val="20"/>
                <w:szCs w:val="20"/>
              </w:rPr>
            </w:pPr>
            <w:r w:rsidRPr="00811DB5">
              <w:rPr>
                <w:sz w:val="20"/>
                <w:szCs w:val="20"/>
              </w:rPr>
              <w:t>9.554628535647032</w:t>
            </w:r>
          </w:p>
        </w:tc>
        <w:tc>
          <w:tcPr>
            <w:tcW w:w="1243" w:type="dxa"/>
            <w:tcBorders>
              <w:top w:val="single" w:sz="6" w:space="0" w:color="auto"/>
              <w:left w:val="single" w:sz="6" w:space="0" w:color="auto"/>
              <w:bottom w:val="single" w:sz="6" w:space="0" w:color="auto"/>
              <w:right w:val="single" w:sz="6" w:space="0" w:color="auto"/>
            </w:tcBorders>
          </w:tcPr>
          <w:p w14:paraId="2E4CA238" w14:textId="77777777" w:rsidR="00811DB5" w:rsidRPr="00811DB5" w:rsidRDefault="00F97B1D" w:rsidP="00F97B1D">
            <w:pPr>
              <w:pStyle w:val="BodyText2"/>
              <w:spacing w:after="0" w:line="240" w:lineRule="auto"/>
              <w:rPr>
                <w:sz w:val="20"/>
                <w:szCs w:val="20"/>
              </w:rPr>
            </w:pPr>
            <w:r>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14:paraId="4CF80C58" w14:textId="77777777" w:rsidR="00811DB5" w:rsidRPr="00811DB5" w:rsidRDefault="00F97B1D" w:rsidP="00F97B1D">
            <w:pPr>
              <w:pStyle w:val="BodyText2"/>
              <w:spacing w:after="0" w:line="240" w:lineRule="auto"/>
              <w:rPr>
                <w:sz w:val="20"/>
                <w:szCs w:val="20"/>
              </w:rPr>
            </w:pPr>
            <w:r>
              <w:rPr>
                <w:sz w:val="20"/>
                <w:szCs w:val="20"/>
              </w:rPr>
              <w:t>16384</w:t>
            </w:r>
          </w:p>
        </w:tc>
      </w:tr>
      <w:tr w:rsidR="00811DB5" w:rsidRPr="00811DB5" w14:paraId="0493F06B"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5515E20D" w14:textId="77777777" w:rsidR="00811DB5" w:rsidRPr="00811DB5" w:rsidRDefault="00811DB5" w:rsidP="00811DB5">
            <w:pPr>
              <w:pStyle w:val="BodyText2"/>
              <w:spacing w:after="0" w:line="240" w:lineRule="auto"/>
              <w:rPr>
                <w:noProof/>
                <w:sz w:val="20"/>
                <w:szCs w:val="20"/>
              </w:rPr>
            </w:pPr>
            <w:r w:rsidRPr="00811DB5">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438DEC7B" w14:textId="77777777" w:rsidR="00811DB5" w:rsidRPr="00811DB5" w:rsidRDefault="00811DB5" w:rsidP="00811DB5">
            <w:pPr>
              <w:pStyle w:val="BodyText2"/>
              <w:spacing w:after="0" w:line="240" w:lineRule="auto"/>
              <w:rPr>
                <w:noProof/>
                <w:sz w:val="20"/>
                <w:szCs w:val="20"/>
              </w:rPr>
            </w:pPr>
            <w:r w:rsidRPr="00811DB5">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36B609C5" w14:textId="77777777" w:rsidR="00811DB5" w:rsidRPr="00811DB5" w:rsidRDefault="00811DB5" w:rsidP="00811DB5">
            <w:pPr>
              <w:pStyle w:val="BodyText2"/>
              <w:spacing w:after="0" w:line="240" w:lineRule="auto"/>
              <w:rPr>
                <w:noProof/>
                <w:sz w:val="20"/>
                <w:szCs w:val="20"/>
              </w:rPr>
            </w:pPr>
            <w:r w:rsidRPr="00811DB5">
              <w:rPr>
                <w:sz w:val="20"/>
                <w:szCs w:val="20"/>
              </w:rPr>
              <w:t>4.777314267823516</w:t>
            </w:r>
          </w:p>
        </w:tc>
        <w:tc>
          <w:tcPr>
            <w:tcW w:w="1243" w:type="dxa"/>
            <w:tcBorders>
              <w:top w:val="single" w:sz="6" w:space="0" w:color="auto"/>
              <w:left w:val="single" w:sz="6" w:space="0" w:color="auto"/>
              <w:bottom w:val="single" w:sz="6" w:space="0" w:color="auto"/>
              <w:right w:val="single" w:sz="6" w:space="0" w:color="auto"/>
            </w:tcBorders>
          </w:tcPr>
          <w:p w14:paraId="00A1914E" w14:textId="77777777" w:rsidR="00811DB5" w:rsidRPr="00811DB5" w:rsidRDefault="00F97B1D" w:rsidP="00F97B1D">
            <w:pPr>
              <w:pStyle w:val="BodyText2"/>
              <w:spacing w:after="0" w:line="240" w:lineRule="auto"/>
              <w:rPr>
                <w:sz w:val="20"/>
                <w:szCs w:val="20"/>
              </w:rPr>
            </w:pPr>
            <w:r>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14:paraId="514FFC6E" w14:textId="77777777" w:rsidR="00811DB5" w:rsidRPr="00811DB5" w:rsidRDefault="00F97B1D" w:rsidP="00F97B1D">
            <w:pPr>
              <w:pStyle w:val="BodyText2"/>
              <w:spacing w:after="0" w:line="240" w:lineRule="auto"/>
              <w:rPr>
                <w:sz w:val="20"/>
                <w:szCs w:val="20"/>
              </w:rPr>
            </w:pPr>
            <w:r>
              <w:rPr>
                <w:sz w:val="20"/>
                <w:szCs w:val="20"/>
              </w:rPr>
              <w:t>32768</w:t>
            </w:r>
          </w:p>
        </w:tc>
      </w:tr>
      <w:tr w:rsidR="00811DB5" w:rsidRPr="00811DB5" w14:paraId="77280011"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3A7AD964" w14:textId="77777777" w:rsidR="00811DB5" w:rsidRPr="00811DB5" w:rsidRDefault="00811DB5" w:rsidP="00811DB5">
            <w:pPr>
              <w:pStyle w:val="BodyText2"/>
              <w:spacing w:after="0" w:line="240" w:lineRule="auto"/>
              <w:rPr>
                <w:noProof/>
                <w:sz w:val="20"/>
                <w:szCs w:val="20"/>
              </w:rPr>
            </w:pPr>
            <w:r w:rsidRPr="00811DB5">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15F2A4BA" w14:textId="77777777" w:rsidR="00811DB5" w:rsidRPr="00811DB5" w:rsidRDefault="00811DB5" w:rsidP="00811DB5">
            <w:pPr>
              <w:pStyle w:val="BodyText2"/>
              <w:spacing w:after="0" w:line="240" w:lineRule="auto"/>
              <w:rPr>
                <w:noProof/>
                <w:sz w:val="20"/>
                <w:szCs w:val="20"/>
              </w:rPr>
            </w:pPr>
            <w:r w:rsidRPr="00811DB5">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18A62D6B" w14:textId="77777777" w:rsidR="00811DB5" w:rsidRPr="00811DB5" w:rsidRDefault="00811DB5" w:rsidP="00811DB5">
            <w:pPr>
              <w:pStyle w:val="BodyText2"/>
              <w:spacing w:after="0" w:line="240" w:lineRule="auto"/>
              <w:rPr>
                <w:noProof/>
                <w:sz w:val="20"/>
                <w:szCs w:val="20"/>
              </w:rPr>
            </w:pPr>
            <w:r w:rsidRPr="00811DB5">
              <w:rPr>
                <w:sz w:val="20"/>
                <w:szCs w:val="20"/>
              </w:rPr>
              <w:t>2.388657133911758</w:t>
            </w:r>
          </w:p>
        </w:tc>
        <w:tc>
          <w:tcPr>
            <w:tcW w:w="1243" w:type="dxa"/>
            <w:tcBorders>
              <w:top w:val="single" w:sz="6" w:space="0" w:color="auto"/>
              <w:left w:val="single" w:sz="6" w:space="0" w:color="auto"/>
              <w:bottom w:val="single" w:sz="6" w:space="0" w:color="auto"/>
              <w:right w:val="single" w:sz="6" w:space="0" w:color="auto"/>
            </w:tcBorders>
          </w:tcPr>
          <w:p w14:paraId="3A291E0A" w14:textId="77777777" w:rsidR="00811DB5" w:rsidRPr="00811DB5" w:rsidRDefault="00F97B1D" w:rsidP="00F97B1D">
            <w:pPr>
              <w:pStyle w:val="BodyText2"/>
              <w:spacing w:after="0" w:line="240" w:lineRule="auto"/>
              <w:rPr>
                <w:sz w:val="20"/>
                <w:szCs w:val="20"/>
              </w:rPr>
            </w:pPr>
            <w:r>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14:paraId="56723A00" w14:textId="77777777" w:rsidR="00811DB5" w:rsidRPr="00811DB5" w:rsidRDefault="00F97B1D" w:rsidP="00F97B1D">
            <w:pPr>
              <w:pStyle w:val="BodyText2"/>
              <w:spacing w:after="0" w:line="240" w:lineRule="auto"/>
              <w:rPr>
                <w:sz w:val="20"/>
                <w:szCs w:val="20"/>
              </w:rPr>
            </w:pPr>
            <w:r>
              <w:rPr>
                <w:sz w:val="20"/>
                <w:szCs w:val="20"/>
              </w:rPr>
              <w:t>65536</w:t>
            </w:r>
          </w:p>
        </w:tc>
      </w:tr>
      <w:tr w:rsidR="00811DB5" w:rsidRPr="00811DB5" w14:paraId="68ED69F1"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549785DC" w14:textId="77777777" w:rsidR="00811DB5" w:rsidRPr="00811DB5" w:rsidRDefault="00811DB5" w:rsidP="00811DB5">
            <w:pPr>
              <w:pStyle w:val="BodyText2"/>
              <w:spacing w:after="0" w:line="240" w:lineRule="auto"/>
              <w:rPr>
                <w:noProof/>
                <w:sz w:val="20"/>
                <w:szCs w:val="20"/>
              </w:rPr>
            </w:pPr>
            <w:r w:rsidRPr="00811DB5">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53F72229" w14:textId="77777777" w:rsidR="00811DB5" w:rsidRPr="00811DB5" w:rsidRDefault="00811DB5" w:rsidP="00811DB5">
            <w:pPr>
              <w:pStyle w:val="BodyText2"/>
              <w:spacing w:after="0" w:line="240" w:lineRule="auto"/>
              <w:rPr>
                <w:noProof/>
                <w:sz w:val="20"/>
                <w:szCs w:val="20"/>
              </w:rPr>
            </w:pPr>
            <w:r w:rsidRPr="00811DB5">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4AE6658C" w14:textId="77777777" w:rsidR="00811DB5" w:rsidRPr="00811DB5" w:rsidRDefault="00811DB5" w:rsidP="00811DB5">
            <w:pPr>
              <w:pStyle w:val="BodyText2"/>
              <w:spacing w:after="0" w:line="240" w:lineRule="auto"/>
              <w:rPr>
                <w:noProof/>
                <w:sz w:val="20"/>
                <w:szCs w:val="20"/>
              </w:rPr>
            </w:pPr>
            <w:r w:rsidRPr="00811DB5">
              <w:rPr>
                <w:sz w:val="20"/>
                <w:szCs w:val="20"/>
              </w:rPr>
              <w:t>1.194328566955879</w:t>
            </w:r>
          </w:p>
        </w:tc>
        <w:tc>
          <w:tcPr>
            <w:tcW w:w="1243" w:type="dxa"/>
            <w:tcBorders>
              <w:top w:val="single" w:sz="6" w:space="0" w:color="auto"/>
              <w:left w:val="single" w:sz="6" w:space="0" w:color="auto"/>
              <w:bottom w:val="single" w:sz="6" w:space="0" w:color="auto"/>
              <w:right w:val="single" w:sz="6" w:space="0" w:color="auto"/>
            </w:tcBorders>
          </w:tcPr>
          <w:p w14:paraId="03D27FDC" w14:textId="77777777" w:rsidR="00811DB5" w:rsidRPr="00811DB5" w:rsidRDefault="00F97B1D" w:rsidP="00F97B1D">
            <w:pPr>
              <w:pStyle w:val="BodyText2"/>
              <w:spacing w:after="0" w:line="240" w:lineRule="auto"/>
              <w:rPr>
                <w:sz w:val="20"/>
                <w:szCs w:val="20"/>
              </w:rPr>
            </w:pPr>
            <w:r>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14:paraId="3D7FBFC9" w14:textId="77777777" w:rsidR="00811DB5" w:rsidRPr="00811DB5" w:rsidRDefault="00F97B1D" w:rsidP="00F97B1D">
            <w:pPr>
              <w:pStyle w:val="BodyText2"/>
              <w:spacing w:after="0" w:line="240" w:lineRule="auto"/>
              <w:rPr>
                <w:sz w:val="20"/>
                <w:szCs w:val="20"/>
              </w:rPr>
            </w:pPr>
            <w:r>
              <w:rPr>
                <w:sz w:val="20"/>
                <w:szCs w:val="20"/>
              </w:rPr>
              <w:t>131072</w:t>
            </w:r>
          </w:p>
        </w:tc>
      </w:tr>
      <w:tr w:rsidR="00811DB5" w:rsidRPr="00811DB5" w14:paraId="35792DF9" w14:textId="77777777" w:rsidTr="008C0EF0">
        <w:trPr>
          <w:cantSplit/>
          <w:jc w:val="center"/>
        </w:trPr>
        <w:tc>
          <w:tcPr>
            <w:tcW w:w="709" w:type="dxa"/>
            <w:tcBorders>
              <w:top w:val="single" w:sz="6" w:space="0" w:color="auto"/>
              <w:left w:val="single" w:sz="6" w:space="0" w:color="auto"/>
              <w:bottom w:val="single" w:sz="6" w:space="0" w:color="auto"/>
              <w:right w:val="single" w:sz="6" w:space="0" w:color="auto"/>
            </w:tcBorders>
          </w:tcPr>
          <w:p w14:paraId="77064047" w14:textId="77777777" w:rsidR="00811DB5" w:rsidRPr="00811DB5" w:rsidRDefault="00811DB5" w:rsidP="00811DB5">
            <w:pPr>
              <w:pStyle w:val="BodyText2"/>
              <w:spacing w:after="0" w:line="240" w:lineRule="auto"/>
              <w:rPr>
                <w:noProof/>
                <w:sz w:val="20"/>
                <w:szCs w:val="20"/>
              </w:rPr>
            </w:pPr>
            <w:r w:rsidRPr="00811DB5">
              <w:rPr>
                <w:noProof/>
                <w:sz w:val="20"/>
                <w:szCs w:val="20"/>
              </w:rPr>
              <w:t>18</w:t>
            </w:r>
          </w:p>
        </w:tc>
        <w:tc>
          <w:tcPr>
            <w:tcW w:w="1984" w:type="dxa"/>
            <w:tcBorders>
              <w:top w:val="single" w:sz="6" w:space="0" w:color="auto"/>
              <w:left w:val="single" w:sz="6" w:space="0" w:color="auto"/>
              <w:bottom w:val="single" w:sz="6" w:space="0" w:color="auto"/>
              <w:right w:val="single" w:sz="6" w:space="0" w:color="auto"/>
            </w:tcBorders>
          </w:tcPr>
          <w:p w14:paraId="45DCDC0E" w14:textId="77777777" w:rsidR="00811DB5" w:rsidRPr="00811DB5" w:rsidRDefault="00811DB5" w:rsidP="00811DB5">
            <w:pPr>
              <w:pStyle w:val="BodyText2"/>
              <w:spacing w:after="0" w:line="240" w:lineRule="auto"/>
              <w:rPr>
                <w:noProof/>
                <w:sz w:val="20"/>
                <w:szCs w:val="20"/>
              </w:rPr>
            </w:pPr>
            <w:r w:rsidRPr="00811DB5">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44F2CD18" w14:textId="77777777" w:rsidR="00811DB5" w:rsidRPr="00811DB5" w:rsidRDefault="00811DB5" w:rsidP="00811DB5">
            <w:pPr>
              <w:pStyle w:val="BodyText2"/>
              <w:spacing w:after="0" w:line="240" w:lineRule="auto"/>
              <w:rPr>
                <w:sz w:val="20"/>
                <w:szCs w:val="20"/>
              </w:rPr>
            </w:pPr>
            <w:r w:rsidRPr="00811DB5">
              <w:rPr>
                <w:sz w:val="20"/>
                <w:szCs w:val="20"/>
              </w:rPr>
              <w:t>0.5971642834779395</w:t>
            </w:r>
          </w:p>
        </w:tc>
        <w:tc>
          <w:tcPr>
            <w:tcW w:w="1243" w:type="dxa"/>
            <w:tcBorders>
              <w:top w:val="single" w:sz="6" w:space="0" w:color="auto"/>
              <w:left w:val="single" w:sz="6" w:space="0" w:color="auto"/>
              <w:bottom w:val="single" w:sz="6" w:space="0" w:color="auto"/>
              <w:right w:val="single" w:sz="6" w:space="0" w:color="auto"/>
            </w:tcBorders>
          </w:tcPr>
          <w:p w14:paraId="31B2DA8D" w14:textId="77777777" w:rsidR="00811DB5" w:rsidRPr="00811DB5" w:rsidRDefault="00F97B1D" w:rsidP="00F97B1D">
            <w:pPr>
              <w:pStyle w:val="BodyText2"/>
              <w:spacing w:after="0" w:line="240" w:lineRule="auto"/>
              <w:rPr>
                <w:sz w:val="20"/>
                <w:szCs w:val="20"/>
              </w:rPr>
            </w:pPr>
            <w:r>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14:paraId="35771BFB" w14:textId="77777777" w:rsidR="00811DB5" w:rsidRPr="00811DB5" w:rsidRDefault="00F97B1D" w:rsidP="00F97B1D">
            <w:pPr>
              <w:pStyle w:val="BodyText2"/>
              <w:spacing w:after="0" w:line="240" w:lineRule="auto"/>
              <w:rPr>
                <w:sz w:val="20"/>
                <w:szCs w:val="20"/>
              </w:rPr>
            </w:pPr>
            <w:r>
              <w:rPr>
                <w:sz w:val="20"/>
                <w:szCs w:val="20"/>
              </w:rPr>
              <w:t>262144</w:t>
            </w:r>
          </w:p>
        </w:tc>
      </w:tr>
    </w:tbl>
    <w:p w14:paraId="04E56F5E" w14:textId="77777777" w:rsidR="00811DB5" w:rsidRDefault="00811DB5" w:rsidP="00811DB5"/>
    <w:p w14:paraId="70EE2EAE" w14:textId="77777777" w:rsidR="004D1D94" w:rsidRDefault="0035544E" w:rsidP="0035544E">
      <w:pPr>
        <w:pStyle w:val="AnnexLevel2"/>
        <w:numPr>
          <w:ilvl w:val="0"/>
          <w:numId w:val="0"/>
        </w:numPr>
        <w:ind w:left="576" w:hanging="576"/>
      </w:pPr>
      <w:bookmarkStart w:id="126" w:name="_Toc418863121"/>
      <w:bookmarkStart w:id="127" w:name="_Toc418863272"/>
      <w:bookmarkStart w:id="128" w:name="_Toc418863381"/>
      <w:bookmarkStart w:id="129" w:name="_Toc421700824"/>
      <w:bookmarkEnd w:id="126"/>
      <w:bookmarkEnd w:id="127"/>
      <w:bookmarkEnd w:id="128"/>
      <w:r>
        <w:t>B-2</w:t>
      </w:r>
      <w:r w:rsidR="00DC3518">
        <w:tab/>
      </w:r>
      <w:bookmarkStart w:id="130" w:name="_Ref340998284"/>
      <w:r w:rsidR="008B271E">
        <w:t xml:space="preserve">World </w:t>
      </w:r>
      <w:r w:rsidR="004D1D94">
        <w:t>CRS84 TileMatrixSet definition.</w:t>
      </w:r>
      <w:bookmarkEnd w:id="129"/>
      <w:bookmarkEnd w:id="130"/>
    </w:p>
    <w:p w14:paraId="7C81B8A0" w14:textId="77777777" w:rsidR="004D1D94" w:rsidRDefault="004D1D94" w:rsidP="004D1D94">
      <w:r>
        <w:t xml:space="preserve">Following requirement </w:t>
      </w:r>
      <w:r w:rsidRPr="00C2313E">
        <w:rPr>
          <w:b/>
        </w:rPr>
        <w:t>req/simple-profile/wmts-profile-world-crs84</w:t>
      </w:r>
      <w:r>
        <w:rPr>
          <w:b/>
        </w:rPr>
        <w:t>,</w:t>
      </w:r>
      <w:r>
        <w:t xml:space="preserve"> </w:t>
      </w:r>
      <w:r w:rsidR="00CE42C4">
        <w:t xml:space="preserve">when being conformance to the profile </w:t>
      </w:r>
      <w:r w:rsidR="00CE42C4" w:rsidRPr="00CE42C4">
        <w:t>http://www.opengis.net/spec/wmts-simple/1.0/conf/simple-profile/CRS84</w:t>
      </w:r>
      <w:r w:rsidR="00B86EF0">
        <w:t>, the</w:t>
      </w:r>
      <w:r>
        <w:t xml:space="preserve"> ServiceMetadata document </w:t>
      </w:r>
      <w:r w:rsidR="00B86EF0">
        <w:t>will include</w:t>
      </w:r>
      <w:r>
        <w:t xml:space="preserve"> the exact definition of the TileMatrixSet </w:t>
      </w:r>
      <w:r w:rsidR="00B86EF0">
        <w:t>except</w:t>
      </w:r>
      <w:r w:rsidR="00E675A0">
        <w:t xml:space="preserve"> </w:t>
      </w:r>
      <w:r w:rsidR="00B86EF0">
        <w:t xml:space="preserve">that </w:t>
      </w:r>
      <w:r w:rsidR="00E675A0">
        <w:t xml:space="preserve">the </w:t>
      </w:r>
      <w:r>
        <w:t xml:space="preserve">ows:Title </w:t>
      </w:r>
      <w:r w:rsidR="00E675A0">
        <w:t xml:space="preserve">and the </w:t>
      </w:r>
      <w:r w:rsidR="00E675A0" w:rsidRPr="00E675A0">
        <w:t xml:space="preserve">ows:Identifier </w:t>
      </w:r>
      <w:r>
        <w:t xml:space="preserve">can be </w:t>
      </w:r>
      <w:r w:rsidR="00CE42C4">
        <w:t>personalized</w:t>
      </w:r>
      <w:r w:rsidR="00B86EF0">
        <w:t xml:space="preserve">, </w:t>
      </w:r>
      <w:r w:rsidR="00B86EF0">
        <w:rPr>
          <w:lang w:val="en-GB"/>
        </w:rPr>
        <w:t>not all TileMatrix elements need to be included and including other TileMatrices for more detailed scales is possible if they follow the same pattern</w:t>
      </w:r>
      <w:r>
        <w:t>.</w:t>
      </w:r>
    </w:p>
    <w:p w14:paraId="1794D63A" w14:textId="77777777" w:rsidR="00204E66" w:rsidRPr="00B451E9" w:rsidRDefault="00E211EE" w:rsidP="00204E66">
      <w:pPr>
        <w:pStyle w:val="CODE"/>
        <w:rPr>
          <w:lang w:val="en-US"/>
        </w:rPr>
      </w:pPr>
      <w:r w:rsidRPr="00E211EE">
        <w:rPr>
          <w:lang w:val="en-US"/>
        </w:rPr>
        <w:t xml:space="preserve">      &lt;TileMatrixSet&gt; </w:t>
      </w:r>
    </w:p>
    <w:p w14:paraId="43EB2B8A" w14:textId="77777777" w:rsidR="004D1D94" w:rsidRPr="00B451E9" w:rsidRDefault="00E211EE" w:rsidP="004D1D94">
      <w:pPr>
        <w:pStyle w:val="CODE"/>
        <w:rPr>
          <w:lang w:val="en-US"/>
        </w:rPr>
      </w:pPr>
      <w:r w:rsidRPr="00E211EE">
        <w:rPr>
          <w:lang w:val="en-US"/>
        </w:rPr>
        <w:t xml:space="preserve">         &lt;ows:Title&gt;CRS84 for the World&lt;/ows:Title&gt;</w:t>
      </w:r>
    </w:p>
    <w:p w14:paraId="2FF21703" w14:textId="77777777" w:rsidR="004D1D94" w:rsidRPr="00B451E9" w:rsidRDefault="00E211EE" w:rsidP="004D1D94">
      <w:pPr>
        <w:pStyle w:val="CODE"/>
        <w:rPr>
          <w:lang w:val="en-US"/>
        </w:rPr>
      </w:pPr>
      <w:r w:rsidRPr="00E211EE">
        <w:rPr>
          <w:lang w:val="en-US"/>
        </w:rPr>
        <w:t xml:space="preserve">         &lt;ows:Identifier&gt;WorldCRS84Quad&lt;/ows:Identifier&gt;</w:t>
      </w:r>
    </w:p>
    <w:p w14:paraId="7569ABAC" w14:textId="77777777" w:rsidR="004D1D94" w:rsidRPr="00B451E9" w:rsidRDefault="00E211EE" w:rsidP="004D1D94">
      <w:pPr>
        <w:pStyle w:val="CODE"/>
        <w:rPr>
          <w:lang w:val="en-US"/>
        </w:rPr>
      </w:pPr>
      <w:r w:rsidRPr="00E211EE">
        <w:rPr>
          <w:lang w:val="en-US"/>
        </w:rPr>
        <w:t xml:space="preserve">         &lt;ows:BoundingBox crs="urn:ogc:def:crs:OGC:1.3:CRS84"&gt;</w:t>
      </w:r>
    </w:p>
    <w:p w14:paraId="71EBE0AA" w14:textId="77777777" w:rsidR="004D1D94" w:rsidRPr="00B451E9" w:rsidRDefault="00E211EE" w:rsidP="004D1D94">
      <w:pPr>
        <w:pStyle w:val="CODE"/>
        <w:rPr>
          <w:lang w:val="en-US"/>
        </w:rPr>
      </w:pPr>
      <w:r w:rsidRPr="00E211EE">
        <w:rPr>
          <w:lang w:val="en-US"/>
        </w:rPr>
        <w:t xml:space="preserve">            &lt;ows:LowerCorner&gt;-180 -90&lt;/ows:LowerCorner&gt;</w:t>
      </w:r>
    </w:p>
    <w:p w14:paraId="0116CB47" w14:textId="77777777" w:rsidR="004D1D94" w:rsidRPr="00B451E9" w:rsidRDefault="00E211EE" w:rsidP="004D1D94">
      <w:pPr>
        <w:pStyle w:val="CODE"/>
        <w:rPr>
          <w:lang w:val="en-US"/>
        </w:rPr>
      </w:pPr>
      <w:r w:rsidRPr="00E211EE">
        <w:rPr>
          <w:lang w:val="en-US"/>
        </w:rPr>
        <w:t xml:space="preserve">            &lt;ows:UpperCorner&gt;180 90&lt;/ows:UpperCorner&gt;</w:t>
      </w:r>
    </w:p>
    <w:p w14:paraId="62811D76" w14:textId="77777777" w:rsidR="004D1D94" w:rsidRPr="00B451E9" w:rsidRDefault="00E211EE" w:rsidP="004D1D94">
      <w:pPr>
        <w:pStyle w:val="CODE"/>
        <w:rPr>
          <w:lang w:val="en-US"/>
        </w:rPr>
      </w:pPr>
      <w:r w:rsidRPr="00E211EE">
        <w:rPr>
          <w:lang w:val="en-US"/>
        </w:rPr>
        <w:t xml:space="preserve">         &lt;/ows:BoundingBox&gt;</w:t>
      </w:r>
    </w:p>
    <w:p w14:paraId="0E541A54" w14:textId="77777777" w:rsidR="004D1D94" w:rsidRPr="00B451E9" w:rsidRDefault="00E211EE" w:rsidP="004D1D94">
      <w:pPr>
        <w:pStyle w:val="CODE"/>
        <w:rPr>
          <w:lang w:val="en-US"/>
        </w:rPr>
      </w:pPr>
      <w:r w:rsidRPr="00E211EE">
        <w:rPr>
          <w:lang w:val="en-US"/>
        </w:rPr>
        <w:t xml:space="preserve">         &lt;ows:SupportedCRS&gt;</w:t>
      </w:r>
    </w:p>
    <w:p w14:paraId="4B82BB04" w14:textId="77777777" w:rsidR="004D1D94" w:rsidRPr="00B451E9" w:rsidRDefault="00E211EE" w:rsidP="004D1D94">
      <w:pPr>
        <w:pStyle w:val="CODE"/>
        <w:rPr>
          <w:lang w:val="en-US"/>
        </w:rPr>
      </w:pPr>
      <w:r w:rsidRPr="00E211EE">
        <w:rPr>
          <w:lang w:val="en-US"/>
        </w:rPr>
        <w:t xml:space="preserve">            urn:ogc:def:crs:OGC:1.3:CRS84</w:t>
      </w:r>
    </w:p>
    <w:p w14:paraId="714D72A0" w14:textId="77777777" w:rsidR="004D1D94" w:rsidRPr="00B451E9" w:rsidRDefault="00E211EE" w:rsidP="004D1D94">
      <w:pPr>
        <w:pStyle w:val="CODE"/>
        <w:rPr>
          <w:lang w:val="en-US"/>
        </w:rPr>
      </w:pPr>
      <w:r w:rsidRPr="00E211EE">
        <w:rPr>
          <w:lang w:val="en-US"/>
        </w:rPr>
        <w:t xml:space="preserve">         &lt;/ows:SupportedCRS&gt;</w:t>
      </w:r>
    </w:p>
    <w:p w14:paraId="43334CBA" w14:textId="77777777" w:rsidR="004D1D94" w:rsidRPr="00B451E9" w:rsidRDefault="00E211EE" w:rsidP="004D1D94">
      <w:pPr>
        <w:pStyle w:val="CODE"/>
        <w:rPr>
          <w:lang w:val="en-US"/>
        </w:rPr>
      </w:pPr>
      <w:r w:rsidRPr="00E211EE">
        <w:rPr>
          <w:lang w:val="en-US"/>
        </w:rPr>
        <w:t xml:space="preserve">         &lt;WellKnownScaleSet&gt;</w:t>
      </w:r>
    </w:p>
    <w:p w14:paraId="221344ED" w14:textId="77777777" w:rsidR="004D1D94" w:rsidRPr="00B451E9" w:rsidRDefault="00E211EE" w:rsidP="004D1D94">
      <w:pPr>
        <w:pStyle w:val="CODE"/>
        <w:rPr>
          <w:lang w:val="en-US"/>
        </w:rPr>
      </w:pPr>
      <w:r w:rsidRPr="00E211EE">
        <w:rPr>
          <w:lang w:val="en-US"/>
        </w:rPr>
        <w:t xml:space="preserve">            urn:ogc:def:wkss:OGC:1.0:</w:t>
      </w:r>
      <w:r w:rsidR="0074137E" w:rsidRPr="0074137E">
        <w:rPr>
          <w:lang w:val="en-US"/>
        </w:rPr>
        <w:t>GoogleCRS84Quad</w:t>
      </w:r>
    </w:p>
    <w:p w14:paraId="58480B44" w14:textId="77777777" w:rsidR="004D1D94" w:rsidRPr="00B451E9" w:rsidRDefault="00E211EE" w:rsidP="004D1D94">
      <w:pPr>
        <w:pStyle w:val="CODE"/>
        <w:rPr>
          <w:lang w:val="en-US"/>
        </w:rPr>
      </w:pPr>
      <w:r w:rsidRPr="00E211EE">
        <w:rPr>
          <w:lang w:val="en-US"/>
        </w:rPr>
        <w:t xml:space="preserve">         &lt;/WellKnownScaleSet&gt;</w:t>
      </w:r>
    </w:p>
    <w:p w14:paraId="5EE5215E" w14:textId="77777777" w:rsidR="004D1D94" w:rsidRPr="00B451E9" w:rsidRDefault="00E211EE" w:rsidP="004D1D94">
      <w:pPr>
        <w:pStyle w:val="CODE"/>
        <w:rPr>
          <w:lang w:val="en-US"/>
        </w:rPr>
      </w:pPr>
      <w:r w:rsidRPr="00E211EE">
        <w:rPr>
          <w:lang w:val="en-US"/>
        </w:rPr>
        <w:lastRenderedPageBreak/>
        <w:t xml:space="preserve">         &lt;TileMatrix&gt;</w:t>
      </w:r>
    </w:p>
    <w:p w14:paraId="173E020C" w14:textId="77777777" w:rsidR="004D1D94" w:rsidRPr="00B451E9" w:rsidRDefault="00E211EE" w:rsidP="004D1D94">
      <w:pPr>
        <w:pStyle w:val="CODE"/>
        <w:rPr>
          <w:lang w:val="en-US"/>
        </w:rPr>
      </w:pPr>
      <w:r w:rsidRPr="00E211EE">
        <w:rPr>
          <w:lang w:val="en-US"/>
        </w:rPr>
        <w:t xml:space="preserve">            &lt;ows:Identifier&gt;</w:t>
      </w:r>
      <w:r w:rsidR="002A6080">
        <w:rPr>
          <w:lang w:val="en-US"/>
        </w:rPr>
        <w:t>-1</w:t>
      </w:r>
      <w:r w:rsidRPr="00E211EE">
        <w:rPr>
          <w:lang w:val="en-US"/>
        </w:rPr>
        <w:t>&lt;/ows:Identifier&gt;</w:t>
      </w:r>
    </w:p>
    <w:p w14:paraId="40E1333E" w14:textId="77777777" w:rsidR="004D1D94" w:rsidRPr="00B451E9" w:rsidRDefault="00E211EE" w:rsidP="004D1D94">
      <w:pPr>
        <w:pStyle w:val="CODE"/>
        <w:rPr>
          <w:lang w:val="en-US"/>
        </w:rPr>
      </w:pPr>
      <w:r w:rsidRPr="00E211EE">
        <w:rPr>
          <w:lang w:val="en-US"/>
        </w:rPr>
        <w:t xml:space="preserve">            &lt;ScaleDenominator&gt;559082264.0287178&lt;/ScaleDenominator&gt;</w:t>
      </w:r>
    </w:p>
    <w:p w14:paraId="1A77A3CC" w14:textId="77777777" w:rsidR="004D1D94" w:rsidRPr="00B451E9" w:rsidRDefault="00E211EE" w:rsidP="004D1D94">
      <w:pPr>
        <w:pStyle w:val="CODE"/>
        <w:rPr>
          <w:lang w:val="en-US"/>
        </w:rPr>
      </w:pPr>
      <w:r w:rsidRPr="00E211EE">
        <w:rPr>
          <w:lang w:val="en-US"/>
        </w:rPr>
        <w:t xml:space="preserve">            &lt;TopLeftCorner&gt;-180 90&lt;/TopLeftCorner&gt;</w:t>
      </w:r>
    </w:p>
    <w:p w14:paraId="7AD38D84" w14:textId="77777777" w:rsidR="004D1D94" w:rsidRPr="00B451E9" w:rsidRDefault="00E211EE" w:rsidP="004D1D94">
      <w:pPr>
        <w:pStyle w:val="CODE"/>
        <w:rPr>
          <w:lang w:val="en-US"/>
        </w:rPr>
      </w:pPr>
      <w:r w:rsidRPr="00E211EE">
        <w:rPr>
          <w:lang w:val="en-US"/>
        </w:rPr>
        <w:t xml:space="preserve">            &lt;TileWidth&gt;256&lt;/TileWidth&gt;</w:t>
      </w:r>
    </w:p>
    <w:p w14:paraId="20E8FAF0" w14:textId="77777777" w:rsidR="004D1D94" w:rsidRPr="00B451E9" w:rsidRDefault="00E211EE" w:rsidP="004D1D94">
      <w:pPr>
        <w:pStyle w:val="CODE"/>
        <w:rPr>
          <w:lang w:val="en-US"/>
        </w:rPr>
      </w:pPr>
      <w:r w:rsidRPr="00E211EE">
        <w:rPr>
          <w:lang w:val="en-US"/>
        </w:rPr>
        <w:t xml:space="preserve">            &lt;TileHeight&gt;256&lt;/TileHeight&gt;</w:t>
      </w:r>
    </w:p>
    <w:p w14:paraId="24EF97F0" w14:textId="77777777" w:rsidR="004D1D94" w:rsidRPr="00B451E9" w:rsidRDefault="00E211EE" w:rsidP="004D1D94">
      <w:pPr>
        <w:pStyle w:val="CODE"/>
        <w:rPr>
          <w:lang w:val="en-US"/>
        </w:rPr>
      </w:pPr>
      <w:r w:rsidRPr="00E211EE">
        <w:rPr>
          <w:lang w:val="en-US"/>
        </w:rPr>
        <w:t xml:space="preserve">            &lt;MatrixWidth&gt;1&lt;/MatrixWidth&gt;</w:t>
      </w:r>
    </w:p>
    <w:p w14:paraId="16A4A85C" w14:textId="77777777" w:rsidR="004D1D94" w:rsidRPr="00B451E9" w:rsidRDefault="00E211EE" w:rsidP="004D1D94">
      <w:pPr>
        <w:pStyle w:val="CODE"/>
        <w:rPr>
          <w:lang w:val="en-US"/>
        </w:rPr>
      </w:pPr>
      <w:r w:rsidRPr="00E211EE">
        <w:rPr>
          <w:lang w:val="en-US"/>
        </w:rPr>
        <w:t xml:space="preserve">            &lt;MatrixHeight&gt;1&lt;/MatrixHeight&gt;</w:t>
      </w:r>
    </w:p>
    <w:p w14:paraId="45DB808D" w14:textId="77777777" w:rsidR="004D1D94" w:rsidRPr="00B451E9" w:rsidRDefault="00E211EE" w:rsidP="004D1D94">
      <w:pPr>
        <w:pStyle w:val="CODE"/>
        <w:rPr>
          <w:lang w:val="en-US"/>
        </w:rPr>
      </w:pPr>
      <w:r w:rsidRPr="00E211EE">
        <w:rPr>
          <w:lang w:val="en-US"/>
        </w:rPr>
        <w:t xml:space="preserve">         &lt;/TileMatrix&gt;</w:t>
      </w:r>
    </w:p>
    <w:p w14:paraId="10DF84BB" w14:textId="77777777" w:rsidR="004D1D94" w:rsidRDefault="00E211EE" w:rsidP="004D1D94">
      <w:pPr>
        <w:pStyle w:val="CODE"/>
      </w:pPr>
      <w:r w:rsidRPr="00E211EE">
        <w:rPr>
          <w:lang w:val="en-US"/>
        </w:rPr>
        <w:t xml:space="preserve">         </w:t>
      </w:r>
      <w:r w:rsidR="004D1D94">
        <w:t>&lt;TileMatrix&gt;</w:t>
      </w:r>
    </w:p>
    <w:p w14:paraId="69F3B5CD" w14:textId="77777777" w:rsidR="004D1D94" w:rsidRDefault="004D1D94" w:rsidP="004D1D94">
      <w:pPr>
        <w:pStyle w:val="CODE"/>
      </w:pPr>
      <w:r>
        <w:t xml:space="preserve">            &lt;ows:Identifier&gt;</w:t>
      </w:r>
      <w:r w:rsidR="0053323E">
        <w:t>0</w:t>
      </w:r>
      <w:r>
        <w:t>&lt;/ows:Identifier&gt;</w:t>
      </w:r>
    </w:p>
    <w:p w14:paraId="45925855" w14:textId="77777777" w:rsidR="004D1D94" w:rsidRPr="00B451E9" w:rsidRDefault="004D1D94" w:rsidP="004D1D94">
      <w:pPr>
        <w:pStyle w:val="CODE"/>
        <w:rPr>
          <w:lang w:val="en-US"/>
        </w:rPr>
      </w:pPr>
      <w:r>
        <w:t xml:space="preserve">            </w:t>
      </w:r>
      <w:r w:rsidR="00E211EE" w:rsidRPr="00E211EE">
        <w:rPr>
          <w:lang w:val="en-US"/>
        </w:rPr>
        <w:t>&lt;ScaleDenominator&gt;279541132.0143589&lt;/ScaleDenominator&gt;</w:t>
      </w:r>
    </w:p>
    <w:p w14:paraId="1A538D12" w14:textId="77777777" w:rsidR="004D1D94" w:rsidRPr="00B451E9" w:rsidRDefault="00E211EE" w:rsidP="004D1D94">
      <w:pPr>
        <w:pStyle w:val="CODE"/>
        <w:rPr>
          <w:lang w:val="en-US"/>
        </w:rPr>
      </w:pPr>
      <w:r w:rsidRPr="00E211EE">
        <w:rPr>
          <w:lang w:val="en-US"/>
        </w:rPr>
        <w:t xml:space="preserve">            &lt;TopLeftCorner&gt;-180 90&lt;/TopLeftCorner&gt;</w:t>
      </w:r>
    </w:p>
    <w:p w14:paraId="1257BD5D" w14:textId="77777777" w:rsidR="004D1D94" w:rsidRPr="00B451E9" w:rsidRDefault="00E211EE" w:rsidP="004D1D94">
      <w:pPr>
        <w:pStyle w:val="CODE"/>
        <w:rPr>
          <w:lang w:val="en-US"/>
        </w:rPr>
      </w:pPr>
      <w:r w:rsidRPr="00E211EE">
        <w:rPr>
          <w:lang w:val="en-US"/>
        </w:rPr>
        <w:t xml:space="preserve">            &lt;TileWidth&gt;256&lt;/TileWidth&gt;</w:t>
      </w:r>
    </w:p>
    <w:p w14:paraId="4B0859BF" w14:textId="77777777" w:rsidR="004D1D94" w:rsidRPr="00B451E9" w:rsidRDefault="00E211EE" w:rsidP="004D1D94">
      <w:pPr>
        <w:pStyle w:val="CODE"/>
        <w:rPr>
          <w:lang w:val="en-US"/>
        </w:rPr>
      </w:pPr>
      <w:r w:rsidRPr="00E211EE">
        <w:rPr>
          <w:lang w:val="en-US"/>
        </w:rPr>
        <w:t xml:space="preserve">            &lt;TileHeight&gt;256&lt;/TileHeight&gt;</w:t>
      </w:r>
    </w:p>
    <w:p w14:paraId="1A67E0BC" w14:textId="77777777" w:rsidR="004D1D94" w:rsidRPr="00B451E9" w:rsidRDefault="00E211EE" w:rsidP="004D1D94">
      <w:pPr>
        <w:pStyle w:val="CODE"/>
        <w:rPr>
          <w:lang w:val="en-US"/>
        </w:rPr>
      </w:pPr>
      <w:r w:rsidRPr="00E211EE">
        <w:rPr>
          <w:lang w:val="en-US"/>
        </w:rPr>
        <w:t xml:space="preserve">            &lt;MatrixWidth&gt;2&lt;/MatrixWidth&gt;</w:t>
      </w:r>
    </w:p>
    <w:p w14:paraId="1E2558CD" w14:textId="77777777" w:rsidR="004D1D94" w:rsidRPr="00B451E9" w:rsidRDefault="00E211EE" w:rsidP="004D1D94">
      <w:pPr>
        <w:pStyle w:val="CODE"/>
        <w:rPr>
          <w:lang w:val="en-US"/>
        </w:rPr>
      </w:pPr>
      <w:r w:rsidRPr="00E211EE">
        <w:rPr>
          <w:lang w:val="en-US"/>
        </w:rPr>
        <w:t xml:space="preserve">            &lt;MatrixHeight&gt;1&lt;/MatrixHeight&gt;</w:t>
      </w:r>
    </w:p>
    <w:p w14:paraId="19CC7569" w14:textId="77777777" w:rsidR="004D1D94" w:rsidRDefault="00E211EE" w:rsidP="004D1D94">
      <w:pPr>
        <w:pStyle w:val="CODE"/>
      </w:pPr>
      <w:r w:rsidRPr="00E211EE">
        <w:rPr>
          <w:lang w:val="en-US"/>
        </w:rPr>
        <w:t xml:space="preserve">         </w:t>
      </w:r>
      <w:r w:rsidR="004D1D94">
        <w:t>&lt;/TileMatrix&gt;</w:t>
      </w:r>
    </w:p>
    <w:p w14:paraId="53C0F4D1" w14:textId="77777777" w:rsidR="004D1D94" w:rsidRDefault="004D1D94" w:rsidP="004D1D94">
      <w:pPr>
        <w:pStyle w:val="CODE"/>
      </w:pPr>
      <w:r>
        <w:t xml:space="preserve">         &lt;TileMatrix&gt;</w:t>
      </w:r>
    </w:p>
    <w:p w14:paraId="2C7CCE31" w14:textId="77777777" w:rsidR="004D1D94" w:rsidRDefault="004D1D94" w:rsidP="004D1D94">
      <w:pPr>
        <w:pStyle w:val="CODE"/>
      </w:pPr>
      <w:r>
        <w:t xml:space="preserve">            &lt;ows:Identifier&gt;</w:t>
      </w:r>
      <w:r w:rsidR="0053323E">
        <w:t>1</w:t>
      </w:r>
      <w:r>
        <w:t>&lt;/ows:Identifier&gt;</w:t>
      </w:r>
    </w:p>
    <w:p w14:paraId="4AFF0697" w14:textId="77777777" w:rsidR="004D1D94" w:rsidRPr="00B451E9" w:rsidRDefault="004D1D94" w:rsidP="004D1D94">
      <w:pPr>
        <w:pStyle w:val="CODE"/>
        <w:rPr>
          <w:lang w:val="en-US"/>
        </w:rPr>
      </w:pPr>
      <w:r>
        <w:t xml:space="preserve">            </w:t>
      </w:r>
      <w:r w:rsidR="00E211EE" w:rsidRPr="00E211EE">
        <w:rPr>
          <w:lang w:val="en-US"/>
        </w:rPr>
        <w:t>&lt;ScaleDenominator&gt;139770566.0071794&lt;/ScaleDenominator&gt;</w:t>
      </w:r>
    </w:p>
    <w:p w14:paraId="34ACB210" w14:textId="77777777" w:rsidR="004D1D94" w:rsidRPr="00B451E9" w:rsidRDefault="00E211EE" w:rsidP="004D1D94">
      <w:pPr>
        <w:pStyle w:val="CODE"/>
        <w:rPr>
          <w:lang w:val="en-US"/>
        </w:rPr>
      </w:pPr>
      <w:r w:rsidRPr="00E211EE">
        <w:rPr>
          <w:lang w:val="en-US"/>
        </w:rPr>
        <w:t xml:space="preserve">            &lt;TopLeftCorner&gt;-180 90&lt;/TopLeftCorner&gt;</w:t>
      </w:r>
    </w:p>
    <w:p w14:paraId="6037D62B" w14:textId="77777777" w:rsidR="004D1D94" w:rsidRPr="00B451E9" w:rsidRDefault="00E211EE" w:rsidP="004D1D94">
      <w:pPr>
        <w:pStyle w:val="CODE"/>
        <w:rPr>
          <w:lang w:val="en-US"/>
        </w:rPr>
      </w:pPr>
      <w:r w:rsidRPr="00E211EE">
        <w:rPr>
          <w:lang w:val="en-US"/>
        </w:rPr>
        <w:t xml:space="preserve">            &lt;TileWidth&gt;256&lt;/TileWidth&gt;</w:t>
      </w:r>
    </w:p>
    <w:p w14:paraId="59201EF7" w14:textId="77777777" w:rsidR="004D1D94" w:rsidRPr="00B451E9" w:rsidRDefault="00E211EE" w:rsidP="004D1D94">
      <w:pPr>
        <w:pStyle w:val="CODE"/>
        <w:rPr>
          <w:lang w:val="en-US"/>
        </w:rPr>
      </w:pPr>
      <w:r w:rsidRPr="00E211EE">
        <w:rPr>
          <w:lang w:val="en-US"/>
        </w:rPr>
        <w:t xml:space="preserve">            &lt;TileHeight&gt;256&lt;/TileHeight&gt;</w:t>
      </w:r>
    </w:p>
    <w:p w14:paraId="4050C06C" w14:textId="77777777" w:rsidR="004D1D94" w:rsidRPr="00B451E9" w:rsidRDefault="00E211EE" w:rsidP="004D1D94">
      <w:pPr>
        <w:pStyle w:val="CODE"/>
        <w:rPr>
          <w:lang w:val="en-US"/>
        </w:rPr>
      </w:pPr>
      <w:r w:rsidRPr="00E211EE">
        <w:rPr>
          <w:lang w:val="en-US"/>
        </w:rPr>
        <w:t xml:space="preserve">            &lt;MatrixWidth&gt;4&lt;/MatrixWidth&gt;</w:t>
      </w:r>
    </w:p>
    <w:p w14:paraId="74F2CF24" w14:textId="77777777" w:rsidR="004D1D94" w:rsidRPr="00B451E9" w:rsidRDefault="00E211EE" w:rsidP="004D1D94">
      <w:pPr>
        <w:pStyle w:val="CODE"/>
        <w:rPr>
          <w:lang w:val="en-US"/>
        </w:rPr>
      </w:pPr>
      <w:r w:rsidRPr="00E211EE">
        <w:rPr>
          <w:lang w:val="en-US"/>
        </w:rPr>
        <w:t xml:space="preserve">            &lt;MatrixHeight&gt;2&lt;/MatrixHeight&gt;</w:t>
      </w:r>
    </w:p>
    <w:p w14:paraId="2201851A" w14:textId="77777777" w:rsidR="004D1D94" w:rsidRDefault="00E211EE" w:rsidP="004D1D94">
      <w:pPr>
        <w:pStyle w:val="CODE"/>
      </w:pPr>
      <w:r w:rsidRPr="00E211EE">
        <w:rPr>
          <w:lang w:val="en-US"/>
        </w:rPr>
        <w:t xml:space="preserve">         </w:t>
      </w:r>
      <w:r w:rsidR="004D1D94">
        <w:t>&lt;/TileMatrix&gt;</w:t>
      </w:r>
    </w:p>
    <w:p w14:paraId="2F5BF503" w14:textId="77777777" w:rsidR="004D1D94" w:rsidRDefault="004D1D94" w:rsidP="004D1D94">
      <w:pPr>
        <w:pStyle w:val="CODE"/>
      </w:pPr>
      <w:r>
        <w:t xml:space="preserve">         &lt;TileMatrix&gt;</w:t>
      </w:r>
    </w:p>
    <w:p w14:paraId="75D34143" w14:textId="77777777" w:rsidR="004D1D94" w:rsidRDefault="004D1D94" w:rsidP="004D1D94">
      <w:pPr>
        <w:pStyle w:val="CODE"/>
      </w:pPr>
      <w:r>
        <w:t xml:space="preserve">            &lt;ows:Identifier&gt;</w:t>
      </w:r>
      <w:r w:rsidR="0053323E">
        <w:t>2</w:t>
      </w:r>
      <w:r>
        <w:t>&lt;/ows:Identifier&gt;</w:t>
      </w:r>
    </w:p>
    <w:p w14:paraId="447BAAFD" w14:textId="77777777" w:rsidR="004D1D94" w:rsidRPr="00B451E9" w:rsidRDefault="004D1D94" w:rsidP="004D1D94">
      <w:pPr>
        <w:pStyle w:val="CODE"/>
        <w:rPr>
          <w:lang w:val="en-US"/>
        </w:rPr>
      </w:pPr>
      <w:r>
        <w:t xml:space="preserve">            </w:t>
      </w:r>
      <w:r w:rsidR="00E211EE" w:rsidRPr="00E211EE">
        <w:rPr>
          <w:lang w:val="en-US"/>
        </w:rPr>
        <w:t>&lt;ScaleDenominator&gt;69885283.00358972&lt;/ScaleDenominator&gt;</w:t>
      </w:r>
    </w:p>
    <w:p w14:paraId="575B8B4B" w14:textId="77777777" w:rsidR="004D1D94" w:rsidRPr="00B451E9" w:rsidRDefault="00E211EE" w:rsidP="004D1D94">
      <w:pPr>
        <w:pStyle w:val="CODE"/>
        <w:rPr>
          <w:lang w:val="en-US"/>
        </w:rPr>
      </w:pPr>
      <w:r w:rsidRPr="00E211EE">
        <w:rPr>
          <w:lang w:val="en-US"/>
        </w:rPr>
        <w:t xml:space="preserve">            &lt;TopLeftCorner&gt;-180 90&lt;/TopLeftCorner&gt;</w:t>
      </w:r>
    </w:p>
    <w:p w14:paraId="6DFB9ED9" w14:textId="77777777" w:rsidR="004D1D94" w:rsidRPr="00B451E9" w:rsidRDefault="00E211EE" w:rsidP="004D1D94">
      <w:pPr>
        <w:pStyle w:val="CODE"/>
        <w:rPr>
          <w:lang w:val="en-US"/>
        </w:rPr>
      </w:pPr>
      <w:r w:rsidRPr="00E211EE">
        <w:rPr>
          <w:lang w:val="en-US"/>
        </w:rPr>
        <w:t xml:space="preserve">            &lt;TileWidth&gt;256&lt;/TileWidth&gt;</w:t>
      </w:r>
    </w:p>
    <w:p w14:paraId="6909EC88" w14:textId="77777777" w:rsidR="004D1D94" w:rsidRPr="00B451E9" w:rsidRDefault="00E211EE" w:rsidP="004D1D94">
      <w:pPr>
        <w:pStyle w:val="CODE"/>
        <w:rPr>
          <w:lang w:val="en-US"/>
        </w:rPr>
      </w:pPr>
      <w:r w:rsidRPr="00E211EE">
        <w:rPr>
          <w:lang w:val="en-US"/>
        </w:rPr>
        <w:t xml:space="preserve">            &lt;TileHeight&gt;256&lt;/TileHeight&gt;</w:t>
      </w:r>
    </w:p>
    <w:p w14:paraId="3CC4076E" w14:textId="77777777" w:rsidR="004D1D94" w:rsidRPr="00B451E9" w:rsidRDefault="00E211EE" w:rsidP="004D1D94">
      <w:pPr>
        <w:pStyle w:val="CODE"/>
        <w:rPr>
          <w:lang w:val="en-US"/>
        </w:rPr>
      </w:pPr>
      <w:r w:rsidRPr="00E211EE">
        <w:rPr>
          <w:lang w:val="en-US"/>
        </w:rPr>
        <w:t xml:space="preserve">            &lt;MatrixWidth&gt;8&lt;/MatrixWidth&gt;</w:t>
      </w:r>
    </w:p>
    <w:p w14:paraId="475DE1A0" w14:textId="77777777" w:rsidR="004D1D94" w:rsidRPr="00B451E9" w:rsidRDefault="00E211EE" w:rsidP="004D1D94">
      <w:pPr>
        <w:pStyle w:val="CODE"/>
        <w:rPr>
          <w:lang w:val="en-US"/>
        </w:rPr>
      </w:pPr>
      <w:r w:rsidRPr="00E211EE">
        <w:rPr>
          <w:lang w:val="en-US"/>
        </w:rPr>
        <w:t xml:space="preserve">            &lt;MatrixHeight&gt;4&lt;/MatrixHeight&gt;</w:t>
      </w:r>
    </w:p>
    <w:p w14:paraId="77A588B8" w14:textId="77777777" w:rsidR="004D1D94" w:rsidRDefault="00E211EE" w:rsidP="004D1D94">
      <w:pPr>
        <w:pStyle w:val="CODE"/>
      </w:pPr>
      <w:r w:rsidRPr="00E211EE">
        <w:rPr>
          <w:lang w:val="en-US"/>
        </w:rPr>
        <w:t xml:space="preserve">         </w:t>
      </w:r>
      <w:r w:rsidR="004D1D94">
        <w:t>&lt;/TileMatrix&gt;</w:t>
      </w:r>
    </w:p>
    <w:p w14:paraId="247AF3A1" w14:textId="77777777" w:rsidR="004D1D94" w:rsidRDefault="004D1D94" w:rsidP="004D1D94">
      <w:pPr>
        <w:pStyle w:val="CODE"/>
      </w:pPr>
      <w:r>
        <w:t xml:space="preserve">         &lt;TileMatrix&gt;</w:t>
      </w:r>
    </w:p>
    <w:p w14:paraId="1BE139D6" w14:textId="77777777" w:rsidR="004D1D94" w:rsidRDefault="004D1D94" w:rsidP="004D1D94">
      <w:pPr>
        <w:pStyle w:val="CODE"/>
      </w:pPr>
      <w:r>
        <w:t xml:space="preserve">            &lt;ows:Identifier&gt;</w:t>
      </w:r>
      <w:r w:rsidR="0053323E">
        <w:t>3</w:t>
      </w:r>
      <w:r>
        <w:t>&lt;/ows:Identifier&gt;</w:t>
      </w:r>
    </w:p>
    <w:p w14:paraId="2A74921F" w14:textId="77777777" w:rsidR="004D1D94" w:rsidRPr="00B451E9" w:rsidRDefault="004D1D94" w:rsidP="004D1D94">
      <w:pPr>
        <w:pStyle w:val="CODE"/>
        <w:rPr>
          <w:lang w:val="en-US"/>
        </w:rPr>
      </w:pPr>
      <w:r>
        <w:t xml:space="preserve">            </w:t>
      </w:r>
      <w:r w:rsidR="00E211EE" w:rsidRPr="00E211EE">
        <w:rPr>
          <w:lang w:val="en-US"/>
        </w:rPr>
        <w:t>&lt;ScaleDenominator&gt;34942641.50179486&lt;/ScaleDenominator&gt;</w:t>
      </w:r>
    </w:p>
    <w:p w14:paraId="55167EC2" w14:textId="77777777" w:rsidR="004D1D94" w:rsidRPr="00B451E9" w:rsidRDefault="00E211EE" w:rsidP="004D1D94">
      <w:pPr>
        <w:pStyle w:val="CODE"/>
        <w:rPr>
          <w:lang w:val="en-US"/>
        </w:rPr>
      </w:pPr>
      <w:r w:rsidRPr="00E211EE">
        <w:rPr>
          <w:lang w:val="en-US"/>
        </w:rPr>
        <w:t xml:space="preserve">            &lt;TopLeftCorner&gt;-180 90&lt;/TopLeftCorner&gt;</w:t>
      </w:r>
    </w:p>
    <w:p w14:paraId="5B09CDF6" w14:textId="77777777" w:rsidR="004D1D94" w:rsidRPr="00B451E9" w:rsidRDefault="00E211EE" w:rsidP="004D1D94">
      <w:pPr>
        <w:pStyle w:val="CODE"/>
        <w:rPr>
          <w:lang w:val="en-US"/>
        </w:rPr>
      </w:pPr>
      <w:r w:rsidRPr="00E211EE">
        <w:rPr>
          <w:lang w:val="en-US"/>
        </w:rPr>
        <w:t xml:space="preserve">            &lt;TileWidth&gt;256&lt;/TileWidth&gt;</w:t>
      </w:r>
    </w:p>
    <w:p w14:paraId="222F4F61" w14:textId="77777777" w:rsidR="004D1D94" w:rsidRPr="00B451E9" w:rsidRDefault="00E211EE" w:rsidP="004D1D94">
      <w:pPr>
        <w:pStyle w:val="CODE"/>
        <w:rPr>
          <w:lang w:val="en-US"/>
        </w:rPr>
      </w:pPr>
      <w:r w:rsidRPr="00E211EE">
        <w:rPr>
          <w:lang w:val="en-US"/>
        </w:rPr>
        <w:t xml:space="preserve">            &lt;TileHeight&gt;256&lt;/TileHeight&gt;</w:t>
      </w:r>
    </w:p>
    <w:p w14:paraId="0C04FD21" w14:textId="77777777" w:rsidR="004D1D94" w:rsidRPr="00B451E9" w:rsidRDefault="00E211EE" w:rsidP="004D1D94">
      <w:pPr>
        <w:pStyle w:val="CODE"/>
        <w:rPr>
          <w:lang w:val="en-US"/>
        </w:rPr>
      </w:pPr>
      <w:r w:rsidRPr="00E211EE">
        <w:rPr>
          <w:lang w:val="en-US"/>
        </w:rPr>
        <w:t xml:space="preserve">            &lt;MatrixWidth&gt;16&lt;/MatrixWidth&gt;</w:t>
      </w:r>
    </w:p>
    <w:p w14:paraId="366F9A01" w14:textId="77777777" w:rsidR="004D1D94" w:rsidRPr="00B451E9" w:rsidRDefault="00E211EE" w:rsidP="004D1D94">
      <w:pPr>
        <w:pStyle w:val="CODE"/>
        <w:rPr>
          <w:lang w:val="en-US"/>
        </w:rPr>
      </w:pPr>
      <w:r w:rsidRPr="00E211EE">
        <w:rPr>
          <w:lang w:val="en-US"/>
        </w:rPr>
        <w:t xml:space="preserve">            &lt;MatrixHeight&gt;8&lt;/MatrixHeight&gt;</w:t>
      </w:r>
    </w:p>
    <w:p w14:paraId="7273E8FC" w14:textId="77777777" w:rsidR="004D1D94" w:rsidRDefault="00E211EE" w:rsidP="004D1D94">
      <w:pPr>
        <w:pStyle w:val="CODE"/>
      </w:pPr>
      <w:r w:rsidRPr="00E211EE">
        <w:rPr>
          <w:lang w:val="en-US"/>
        </w:rPr>
        <w:t xml:space="preserve">         </w:t>
      </w:r>
      <w:r w:rsidR="004D1D94">
        <w:t>&lt;/TileMatrix&gt;</w:t>
      </w:r>
    </w:p>
    <w:p w14:paraId="63BDF678" w14:textId="77777777" w:rsidR="004D1D94" w:rsidRDefault="004D1D94" w:rsidP="004D1D94">
      <w:pPr>
        <w:pStyle w:val="CODE"/>
      </w:pPr>
      <w:r>
        <w:t xml:space="preserve">         &lt;TileMatrix&gt;</w:t>
      </w:r>
    </w:p>
    <w:p w14:paraId="09A53B3B" w14:textId="77777777" w:rsidR="004D1D94" w:rsidRDefault="004D1D94" w:rsidP="004D1D94">
      <w:pPr>
        <w:pStyle w:val="CODE"/>
      </w:pPr>
      <w:r>
        <w:t xml:space="preserve">            &lt;ows:Identifier&gt;</w:t>
      </w:r>
      <w:r w:rsidR="0053323E">
        <w:t>4</w:t>
      </w:r>
      <w:r>
        <w:t>&lt;/ows:Identifier&gt;</w:t>
      </w:r>
    </w:p>
    <w:p w14:paraId="22DDED8C" w14:textId="77777777" w:rsidR="004D1D94" w:rsidRPr="00B451E9" w:rsidRDefault="004D1D94" w:rsidP="004D1D94">
      <w:pPr>
        <w:pStyle w:val="CODE"/>
        <w:rPr>
          <w:lang w:val="en-US"/>
        </w:rPr>
      </w:pPr>
      <w:r>
        <w:t xml:space="preserve">            </w:t>
      </w:r>
      <w:r w:rsidR="00E211EE" w:rsidRPr="00E211EE">
        <w:rPr>
          <w:lang w:val="en-US"/>
        </w:rPr>
        <w:t>&lt;ScaleDenominator&gt;17471320.75089743&lt;/ScaleDenominator&gt;</w:t>
      </w:r>
    </w:p>
    <w:p w14:paraId="36EEE6A8" w14:textId="77777777" w:rsidR="004D1D94" w:rsidRPr="00B451E9" w:rsidRDefault="00E211EE" w:rsidP="004D1D94">
      <w:pPr>
        <w:pStyle w:val="CODE"/>
        <w:rPr>
          <w:lang w:val="en-US"/>
        </w:rPr>
      </w:pPr>
      <w:r w:rsidRPr="00E211EE">
        <w:rPr>
          <w:lang w:val="en-US"/>
        </w:rPr>
        <w:t xml:space="preserve">            &lt;TopLeftCorner&gt;-180 90&lt;/TopLeftCorner&gt;</w:t>
      </w:r>
    </w:p>
    <w:p w14:paraId="061389DC" w14:textId="77777777" w:rsidR="004D1D94" w:rsidRPr="00B451E9" w:rsidRDefault="00E211EE" w:rsidP="004D1D94">
      <w:pPr>
        <w:pStyle w:val="CODE"/>
        <w:rPr>
          <w:lang w:val="en-US"/>
        </w:rPr>
      </w:pPr>
      <w:r w:rsidRPr="00E211EE">
        <w:rPr>
          <w:lang w:val="en-US"/>
        </w:rPr>
        <w:t xml:space="preserve">            &lt;TileWidth&gt;256&lt;/TileWidth&gt;</w:t>
      </w:r>
    </w:p>
    <w:p w14:paraId="369C73B2" w14:textId="77777777" w:rsidR="004D1D94" w:rsidRPr="00B451E9" w:rsidRDefault="00E211EE" w:rsidP="004D1D94">
      <w:pPr>
        <w:pStyle w:val="CODE"/>
        <w:rPr>
          <w:lang w:val="en-US"/>
        </w:rPr>
      </w:pPr>
      <w:r w:rsidRPr="00E211EE">
        <w:rPr>
          <w:lang w:val="en-US"/>
        </w:rPr>
        <w:t xml:space="preserve">            &lt;TileHeight&gt;256&lt;/TileHeight&gt;</w:t>
      </w:r>
    </w:p>
    <w:p w14:paraId="2B0F450A" w14:textId="77777777" w:rsidR="004D1D94" w:rsidRPr="00B451E9" w:rsidRDefault="00E211EE" w:rsidP="004D1D94">
      <w:pPr>
        <w:pStyle w:val="CODE"/>
        <w:rPr>
          <w:lang w:val="en-US"/>
        </w:rPr>
      </w:pPr>
      <w:r w:rsidRPr="00E211EE">
        <w:rPr>
          <w:lang w:val="en-US"/>
        </w:rPr>
        <w:t xml:space="preserve">            &lt;MatrixWidth&gt;32&lt;/MatrixWidth&gt;</w:t>
      </w:r>
    </w:p>
    <w:p w14:paraId="03D84E27" w14:textId="77777777" w:rsidR="004D1D94" w:rsidRPr="00B451E9" w:rsidRDefault="00E211EE" w:rsidP="004D1D94">
      <w:pPr>
        <w:pStyle w:val="CODE"/>
        <w:rPr>
          <w:lang w:val="en-US"/>
        </w:rPr>
      </w:pPr>
      <w:r w:rsidRPr="00E211EE">
        <w:rPr>
          <w:lang w:val="en-US"/>
        </w:rPr>
        <w:t xml:space="preserve">            &lt;MatrixHeight&gt;16&lt;/MatrixHeight&gt;</w:t>
      </w:r>
    </w:p>
    <w:p w14:paraId="1C3AE684" w14:textId="77777777" w:rsidR="004D1D94" w:rsidRDefault="00E211EE" w:rsidP="004D1D94">
      <w:pPr>
        <w:pStyle w:val="CODE"/>
      </w:pPr>
      <w:r w:rsidRPr="00E211EE">
        <w:rPr>
          <w:lang w:val="en-US"/>
        </w:rPr>
        <w:t xml:space="preserve">         </w:t>
      </w:r>
      <w:r w:rsidR="004D1D94">
        <w:t>&lt;/TileMatrix&gt;</w:t>
      </w:r>
    </w:p>
    <w:p w14:paraId="1AAA2036" w14:textId="77777777" w:rsidR="004D1D94" w:rsidRDefault="004D1D94" w:rsidP="004D1D94">
      <w:pPr>
        <w:pStyle w:val="CODE"/>
      </w:pPr>
      <w:r>
        <w:t xml:space="preserve">         &lt;TileMatrix&gt;</w:t>
      </w:r>
    </w:p>
    <w:p w14:paraId="0BA26B52" w14:textId="77777777" w:rsidR="004D1D94" w:rsidRDefault="004D1D94" w:rsidP="004D1D94">
      <w:pPr>
        <w:pStyle w:val="CODE"/>
      </w:pPr>
      <w:r>
        <w:t xml:space="preserve">            &lt;ows:Identifier&gt;</w:t>
      </w:r>
      <w:r w:rsidR="0053323E">
        <w:t>5</w:t>
      </w:r>
      <w:r>
        <w:t>&lt;/ows:Identifier&gt;</w:t>
      </w:r>
    </w:p>
    <w:p w14:paraId="70FBE900" w14:textId="77777777" w:rsidR="004D1D94" w:rsidRPr="00B451E9" w:rsidRDefault="004D1D94" w:rsidP="004D1D94">
      <w:pPr>
        <w:pStyle w:val="CODE"/>
        <w:rPr>
          <w:lang w:val="en-US"/>
        </w:rPr>
      </w:pPr>
      <w:r>
        <w:t xml:space="preserve">            </w:t>
      </w:r>
      <w:r w:rsidR="00E211EE" w:rsidRPr="00E211EE">
        <w:rPr>
          <w:lang w:val="en-US"/>
        </w:rPr>
        <w:t>&lt;ScaleDenominator&gt;8735660.375448715&lt;/ScaleDenominator&gt;</w:t>
      </w:r>
    </w:p>
    <w:p w14:paraId="0B269865" w14:textId="77777777" w:rsidR="004D1D94" w:rsidRPr="00B451E9" w:rsidRDefault="00E211EE" w:rsidP="004D1D94">
      <w:pPr>
        <w:pStyle w:val="CODE"/>
        <w:rPr>
          <w:lang w:val="en-US"/>
        </w:rPr>
      </w:pPr>
      <w:r w:rsidRPr="00E211EE">
        <w:rPr>
          <w:lang w:val="en-US"/>
        </w:rPr>
        <w:t xml:space="preserve">            &lt;TopLeftCorner&gt;-180 90&lt;/TopLeftCorner&gt;</w:t>
      </w:r>
    </w:p>
    <w:p w14:paraId="62B103AD" w14:textId="77777777" w:rsidR="004D1D94" w:rsidRPr="00B451E9" w:rsidRDefault="00E211EE" w:rsidP="004D1D94">
      <w:pPr>
        <w:pStyle w:val="CODE"/>
        <w:rPr>
          <w:lang w:val="en-US"/>
        </w:rPr>
      </w:pPr>
      <w:r w:rsidRPr="00E211EE">
        <w:rPr>
          <w:lang w:val="en-US"/>
        </w:rPr>
        <w:t xml:space="preserve">            &lt;TileWidth&gt;256&lt;/TileWidth&gt;</w:t>
      </w:r>
    </w:p>
    <w:p w14:paraId="3BE6EB66" w14:textId="77777777" w:rsidR="004D1D94" w:rsidRPr="00B451E9" w:rsidRDefault="00E211EE" w:rsidP="004D1D94">
      <w:pPr>
        <w:pStyle w:val="CODE"/>
        <w:rPr>
          <w:lang w:val="en-US"/>
        </w:rPr>
      </w:pPr>
      <w:r w:rsidRPr="00E211EE">
        <w:rPr>
          <w:lang w:val="en-US"/>
        </w:rPr>
        <w:t xml:space="preserve">            &lt;TileHeight&gt;256&lt;/TileHeight&gt;</w:t>
      </w:r>
    </w:p>
    <w:p w14:paraId="24E182F2" w14:textId="77777777" w:rsidR="004D1D94" w:rsidRPr="00B451E9" w:rsidRDefault="00E211EE" w:rsidP="004D1D94">
      <w:pPr>
        <w:pStyle w:val="CODE"/>
        <w:rPr>
          <w:lang w:val="en-US"/>
        </w:rPr>
      </w:pPr>
      <w:r w:rsidRPr="00E211EE">
        <w:rPr>
          <w:lang w:val="en-US"/>
        </w:rPr>
        <w:t xml:space="preserve">            &lt;MatrixWidth&gt;64&lt;/MatrixWidth&gt;</w:t>
      </w:r>
    </w:p>
    <w:p w14:paraId="7A693E0D" w14:textId="77777777" w:rsidR="004D1D94" w:rsidRPr="00B451E9" w:rsidRDefault="00E211EE" w:rsidP="004D1D94">
      <w:pPr>
        <w:pStyle w:val="CODE"/>
        <w:rPr>
          <w:lang w:val="en-US"/>
        </w:rPr>
      </w:pPr>
      <w:r w:rsidRPr="00E211EE">
        <w:rPr>
          <w:lang w:val="en-US"/>
        </w:rPr>
        <w:t xml:space="preserve">            &lt;MatrixHeight&gt;32&lt;/MatrixHeight&gt;</w:t>
      </w:r>
    </w:p>
    <w:p w14:paraId="327E6525" w14:textId="77777777" w:rsidR="004D1D94" w:rsidRDefault="00E211EE" w:rsidP="004D1D94">
      <w:pPr>
        <w:pStyle w:val="CODE"/>
      </w:pPr>
      <w:r w:rsidRPr="00E211EE">
        <w:rPr>
          <w:lang w:val="en-US"/>
        </w:rPr>
        <w:t xml:space="preserve">         </w:t>
      </w:r>
      <w:r w:rsidR="004D1D94">
        <w:t>&lt;/TileMatrix&gt;</w:t>
      </w:r>
    </w:p>
    <w:p w14:paraId="35FB0FFD" w14:textId="77777777" w:rsidR="004D1D94" w:rsidRDefault="004D1D94" w:rsidP="004D1D94">
      <w:pPr>
        <w:pStyle w:val="CODE"/>
      </w:pPr>
      <w:r>
        <w:lastRenderedPageBreak/>
        <w:t xml:space="preserve">         &lt;TileMatrix&gt;</w:t>
      </w:r>
    </w:p>
    <w:p w14:paraId="7BA124B0" w14:textId="77777777" w:rsidR="004D1D94" w:rsidRDefault="004D1D94" w:rsidP="004D1D94">
      <w:pPr>
        <w:pStyle w:val="CODE"/>
      </w:pPr>
      <w:r>
        <w:t xml:space="preserve">            &lt;ows:Identifier&gt;</w:t>
      </w:r>
      <w:r w:rsidR="0053323E">
        <w:t>6</w:t>
      </w:r>
      <w:r>
        <w:t>&lt;/ows:Identifier&gt;</w:t>
      </w:r>
    </w:p>
    <w:p w14:paraId="70097496" w14:textId="77777777" w:rsidR="004D1D94" w:rsidRPr="00B451E9" w:rsidRDefault="004D1D94" w:rsidP="004D1D94">
      <w:pPr>
        <w:pStyle w:val="CODE"/>
        <w:rPr>
          <w:lang w:val="en-US"/>
        </w:rPr>
      </w:pPr>
      <w:r>
        <w:t xml:space="preserve">            </w:t>
      </w:r>
      <w:r w:rsidR="00E211EE" w:rsidRPr="00E211EE">
        <w:rPr>
          <w:lang w:val="en-US"/>
        </w:rPr>
        <w:t>&lt;ScaleDenominator&gt;4367830.187724357&lt;/ScaleDenominator&gt;</w:t>
      </w:r>
    </w:p>
    <w:p w14:paraId="35CA9A0D" w14:textId="77777777" w:rsidR="004D1D94" w:rsidRPr="00B451E9" w:rsidRDefault="00E211EE" w:rsidP="004D1D94">
      <w:pPr>
        <w:pStyle w:val="CODE"/>
        <w:rPr>
          <w:lang w:val="en-US"/>
        </w:rPr>
      </w:pPr>
      <w:r w:rsidRPr="00E211EE">
        <w:rPr>
          <w:lang w:val="en-US"/>
        </w:rPr>
        <w:t xml:space="preserve">            &lt;TopLeftCorner&gt;-180 90&lt;/TopLeftCorner&gt;</w:t>
      </w:r>
    </w:p>
    <w:p w14:paraId="3884AC6E" w14:textId="77777777" w:rsidR="004D1D94" w:rsidRPr="00B451E9" w:rsidRDefault="00E211EE" w:rsidP="004D1D94">
      <w:pPr>
        <w:pStyle w:val="CODE"/>
        <w:rPr>
          <w:lang w:val="en-US"/>
        </w:rPr>
      </w:pPr>
      <w:r w:rsidRPr="00E211EE">
        <w:rPr>
          <w:lang w:val="en-US"/>
        </w:rPr>
        <w:t xml:space="preserve">            &lt;TileWidth&gt;256&lt;/TileWidth&gt;</w:t>
      </w:r>
    </w:p>
    <w:p w14:paraId="54D7CB48" w14:textId="77777777" w:rsidR="004D1D94" w:rsidRPr="00B451E9" w:rsidRDefault="00E211EE" w:rsidP="004D1D94">
      <w:pPr>
        <w:pStyle w:val="CODE"/>
        <w:rPr>
          <w:lang w:val="en-US"/>
        </w:rPr>
      </w:pPr>
      <w:r w:rsidRPr="00E211EE">
        <w:rPr>
          <w:lang w:val="en-US"/>
        </w:rPr>
        <w:t xml:space="preserve">            &lt;TileHeight&gt;256&lt;/TileHeight&gt;</w:t>
      </w:r>
    </w:p>
    <w:p w14:paraId="759E6265" w14:textId="77777777" w:rsidR="004D1D94" w:rsidRPr="00B451E9" w:rsidRDefault="00E211EE" w:rsidP="004D1D94">
      <w:pPr>
        <w:pStyle w:val="CODE"/>
        <w:rPr>
          <w:lang w:val="en-US"/>
        </w:rPr>
      </w:pPr>
      <w:r w:rsidRPr="00E211EE">
        <w:rPr>
          <w:lang w:val="en-US"/>
        </w:rPr>
        <w:t xml:space="preserve">            &lt;MatrixWidth&gt;128&lt;/MatrixWidth&gt;</w:t>
      </w:r>
    </w:p>
    <w:p w14:paraId="5831A358" w14:textId="77777777" w:rsidR="004D1D94" w:rsidRPr="00B451E9" w:rsidRDefault="00E211EE" w:rsidP="004D1D94">
      <w:pPr>
        <w:pStyle w:val="CODE"/>
        <w:rPr>
          <w:lang w:val="en-US"/>
        </w:rPr>
      </w:pPr>
      <w:r w:rsidRPr="00E211EE">
        <w:rPr>
          <w:lang w:val="en-US"/>
        </w:rPr>
        <w:t xml:space="preserve">            &lt;MatrixHeight&gt;64&lt;/MatrixHeight&gt;</w:t>
      </w:r>
    </w:p>
    <w:p w14:paraId="03543B1E" w14:textId="77777777" w:rsidR="004D1D94" w:rsidRDefault="00E211EE" w:rsidP="004D1D94">
      <w:pPr>
        <w:pStyle w:val="CODE"/>
      </w:pPr>
      <w:r w:rsidRPr="00E211EE">
        <w:rPr>
          <w:lang w:val="en-US"/>
        </w:rPr>
        <w:t xml:space="preserve">         </w:t>
      </w:r>
      <w:r w:rsidR="004D1D94">
        <w:t>&lt;/TileMatrix&gt;</w:t>
      </w:r>
    </w:p>
    <w:p w14:paraId="516CA0B3" w14:textId="77777777" w:rsidR="004D1D94" w:rsidRDefault="004D1D94" w:rsidP="004D1D94">
      <w:pPr>
        <w:pStyle w:val="CODE"/>
      </w:pPr>
      <w:r>
        <w:t xml:space="preserve">         &lt;TileMatrix&gt;</w:t>
      </w:r>
    </w:p>
    <w:p w14:paraId="4F5DD2B6" w14:textId="77777777" w:rsidR="004D1D94" w:rsidRDefault="004D1D94" w:rsidP="004D1D94">
      <w:pPr>
        <w:pStyle w:val="CODE"/>
      </w:pPr>
      <w:r>
        <w:t xml:space="preserve">            &lt;ows:Identifier&gt;</w:t>
      </w:r>
      <w:r w:rsidR="0053323E">
        <w:t>7</w:t>
      </w:r>
      <w:r>
        <w:t>&lt;/ows:Identifier&gt;</w:t>
      </w:r>
    </w:p>
    <w:p w14:paraId="5D697F3C" w14:textId="77777777" w:rsidR="004D1D94" w:rsidRPr="00B451E9" w:rsidRDefault="004D1D94" w:rsidP="004D1D94">
      <w:pPr>
        <w:pStyle w:val="CODE"/>
        <w:rPr>
          <w:lang w:val="en-US"/>
        </w:rPr>
      </w:pPr>
      <w:r>
        <w:t xml:space="preserve">            </w:t>
      </w:r>
      <w:r w:rsidR="00E211EE" w:rsidRPr="00E211EE">
        <w:rPr>
          <w:lang w:val="en-US"/>
        </w:rPr>
        <w:t>&lt;ScaleDenominator&gt;2183915.093862179&lt;/ScaleDenominator&gt;</w:t>
      </w:r>
    </w:p>
    <w:p w14:paraId="334308F3" w14:textId="77777777" w:rsidR="004D1D94" w:rsidRPr="00B451E9" w:rsidRDefault="00E211EE" w:rsidP="004D1D94">
      <w:pPr>
        <w:pStyle w:val="CODE"/>
        <w:rPr>
          <w:lang w:val="en-US"/>
        </w:rPr>
      </w:pPr>
      <w:r w:rsidRPr="00E211EE">
        <w:rPr>
          <w:lang w:val="en-US"/>
        </w:rPr>
        <w:t xml:space="preserve">            &lt;TopLeftCorner&gt;-180 90&lt;/TopLeftCorner&gt;</w:t>
      </w:r>
    </w:p>
    <w:p w14:paraId="2DBB1830" w14:textId="77777777" w:rsidR="004D1D94" w:rsidRPr="00B451E9" w:rsidRDefault="00E211EE" w:rsidP="004D1D94">
      <w:pPr>
        <w:pStyle w:val="CODE"/>
        <w:rPr>
          <w:lang w:val="en-US"/>
        </w:rPr>
      </w:pPr>
      <w:r w:rsidRPr="00E211EE">
        <w:rPr>
          <w:lang w:val="en-US"/>
        </w:rPr>
        <w:t xml:space="preserve">            &lt;TileWidth&gt;256&lt;/TileWidth&gt;</w:t>
      </w:r>
    </w:p>
    <w:p w14:paraId="7D9BAEF8" w14:textId="77777777" w:rsidR="004D1D94" w:rsidRPr="00B451E9" w:rsidRDefault="00E211EE" w:rsidP="004D1D94">
      <w:pPr>
        <w:pStyle w:val="CODE"/>
        <w:rPr>
          <w:lang w:val="en-US"/>
        </w:rPr>
      </w:pPr>
      <w:r w:rsidRPr="00E211EE">
        <w:rPr>
          <w:lang w:val="en-US"/>
        </w:rPr>
        <w:t xml:space="preserve">            &lt;TileHeight&gt;256&lt;/TileHeight&gt;</w:t>
      </w:r>
    </w:p>
    <w:p w14:paraId="58944F83" w14:textId="77777777" w:rsidR="004D1D94" w:rsidRPr="00B451E9" w:rsidRDefault="00E211EE" w:rsidP="004D1D94">
      <w:pPr>
        <w:pStyle w:val="CODE"/>
        <w:rPr>
          <w:lang w:val="en-US"/>
        </w:rPr>
      </w:pPr>
      <w:r w:rsidRPr="00E211EE">
        <w:rPr>
          <w:lang w:val="en-US"/>
        </w:rPr>
        <w:t xml:space="preserve">            &lt;MatrixWidth&gt;256&lt;/MatrixWidth&gt;</w:t>
      </w:r>
    </w:p>
    <w:p w14:paraId="4CBB3253" w14:textId="77777777" w:rsidR="004D1D94" w:rsidRPr="00B451E9" w:rsidRDefault="00E211EE" w:rsidP="004D1D94">
      <w:pPr>
        <w:pStyle w:val="CODE"/>
        <w:rPr>
          <w:lang w:val="en-US"/>
        </w:rPr>
      </w:pPr>
      <w:r w:rsidRPr="00E211EE">
        <w:rPr>
          <w:lang w:val="en-US"/>
        </w:rPr>
        <w:t xml:space="preserve">            &lt;MatrixHeight&gt;128&lt;/MatrixHeight&gt;</w:t>
      </w:r>
    </w:p>
    <w:p w14:paraId="44867CE8" w14:textId="77777777" w:rsidR="004D1D94" w:rsidRDefault="00E211EE" w:rsidP="004D1D94">
      <w:pPr>
        <w:pStyle w:val="CODE"/>
      </w:pPr>
      <w:r w:rsidRPr="00E211EE">
        <w:rPr>
          <w:lang w:val="en-US"/>
        </w:rPr>
        <w:t xml:space="preserve">         </w:t>
      </w:r>
      <w:r w:rsidR="004D1D94">
        <w:t>&lt;/TileMatrix&gt;</w:t>
      </w:r>
    </w:p>
    <w:p w14:paraId="7672B98D" w14:textId="77777777" w:rsidR="004D1D94" w:rsidRDefault="004D1D94" w:rsidP="004D1D94">
      <w:pPr>
        <w:pStyle w:val="CODE"/>
      </w:pPr>
      <w:r>
        <w:t xml:space="preserve">         &lt;TileMatrix&gt;</w:t>
      </w:r>
    </w:p>
    <w:p w14:paraId="2A455E4B" w14:textId="77777777" w:rsidR="004D1D94" w:rsidRDefault="004D1D94" w:rsidP="004D1D94">
      <w:pPr>
        <w:pStyle w:val="CODE"/>
      </w:pPr>
      <w:r>
        <w:t xml:space="preserve">            &lt;ows:Identifier&gt;</w:t>
      </w:r>
      <w:r w:rsidR="0053323E">
        <w:t>8</w:t>
      </w:r>
      <w:r>
        <w:t>&lt;/ows:Identifier&gt;</w:t>
      </w:r>
    </w:p>
    <w:p w14:paraId="423F37B1" w14:textId="77777777" w:rsidR="004D1D94" w:rsidRPr="00B451E9" w:rsidRDefault="004D1D94" w:rsidP="004D1D94">
      <w:pPr>
        <w:pStyle w:val="CODE"/>
        <w:rPr>
          <w:lang w:val="en-US"/>
        </w:rPr>
      </w:pPr>
      <w:r>
        <w:t xml:space="preserve">            </w:t>
      </w:r>
      <w:r w:rsidR="00E211EE" w:rsidRPr="00E211EE">
        <w:rPr>
          <w:lang w:val="en-US"/>
        </w:rPr>
        <w:t>&lt;ScaleDenominator&gt;1091957.546931089&lt;/ScaleDenominator&gt;</w:t>
      </w:r>
    </w:p>
    <w:p w14:paraId="0E484FFB" w14:textId="77777777" w:rsidR="004D1D94" w:rsidRPr="00B451E9" w:rsidRDefault="00E211EE" w:rsidP="004D1D94">
      <w:pPr>
        <w:pStyle w:val="CODE"/>
        <w:rPr>
          <w:lang w:val="en-US"/>
        </w:rPr>
      </w:pPr>
      <w:r w:rsidRPr="00E211EE">
        <w:rPr>
          <w:lang w:val="en-US"/>
        </w:rPr>
        <w:t xml:space="preserve">            &lt;TopLeftCorner&gt;-180 90&lt;/TopLeftCorner&gt;</w:t>
      </w:r>
    </w:p>
    <w:p w14:paraId="0730F906" w14:textId="77777777" w:rsidR="004D1D94" w:rsidRPr="00B451E9" w:rsidRDefault="00E211EE" w:rsidP="004D1D94">
      <w:pPr>
        <w:pStyle w:val="CODE"/>
        <w:rPr>
          <w:lang w:val="en-US"/>
        </w:rPr>
      </w:pPr>
      <w:r w:rsidRPr="00E211EE">
        <w:rPr>
          <w:lang w:val="en-US"/>
        </w:rPr>
        <w:t xml:space="preserve">            &lt;TileWidth&gt;256&lt;/TileWidth&gt;</w:t>
      </w:r>
    </w:p>
    <w:p w14:paraId="7CCE0E6D" w14:textId="77777777" w:rsidR="004D1D94" w:rsidRPr="00B451E9" w:rsidRDefault="00E211EE" w:rsidP="004D1D94">
      <w:pPr>
        <w:pStyle w:val="CODE"/>
        <w:rPr>
          <w:lang w:val="en-US"/>
        </w:rPr>
      </w:pPr>
      <w:r w:rsidRPr="00E211EE">
        <w:rPr>
          <w:lang w:val="en-US"/>
        </w:rPr>
        <w:t xml:space="preserve">            &lt;TileHeight&gt;256&lt;/TileHeight&gt;</w:t>
      </w:r>
    </w:p>
    <w:p w14:paraId="080C7518" w14:textId="77777777" w:rsidR="004D1D94" w:rsidRPr="00B451E9" w:rsidRDefault="00E211EE" w:rsidP="004D1D94">
      <w:pPr>
        <w:pStyle w:val="CODE"/>
        <w:rPr>
          <w:lang w:val="en-US"/>
        </w:rPr>
      </w:pPr>
      <w:r w:rsidRPr="00E211EE">
        <w:rPr>
          <w:lang w:val="en-US"/>
        </w:rPr>
        <w:t xml:space="preserve">            &lt;MatrixWidth&gt;512&lt;/MatrixWidth&gt;</w:t>
      </w:r>
    </w:p>
    <w:p w14:paraId="60F4D92E" w14:textId="77777777" w:rsidR="004D1D94" w:rsidRPr="00B451E9" w:rsidRDefault="00E211EE" w:rsidP="004D1D94">
      <w:pPr>
        <w:pStyle w:val="CODE"/>
        <w:rPr>
          <w:lang w:val="en-US"/>
        </w:rPr>
      </w:pPr>
      <w:r w:rsidRPr="00E211EE">
        <w:rPr>
          <w:lang w:val="en-US"/>
        </w:rPr>
        <w:t xml:space="preserve">            &lt;MatrixHeight&gt;256&lt;/MatrixHeight&gt;</w:t>
      </w:r>
    </w:p>
    <w:p w14:paraId="2C3CB425" w14:textId="77777777" w:rsidR="004D1D94" w:rsidRDefault="00E211EE" w:rsidP="004D1D94">
      <w:pPr>
        <w:pStyle w:val="CODE"/>
      </w:pPr>
      <w:r w:rsidRPr="00E211EE">
        <w:rPr>
          <w:lang w:val="en-US"/>
        </w:rPr>
        <w:t xml:space="preserve">         </w:t>
      </w:r>
      <w:r w:rsidR="004D1D94">
        <w:t>&lt;/TileMatrix&gt;</w:t>
      </w:r>
    </w:p>
    <w:p w14:paraId="2FD7C1A4" w14:textId="77777777" w:rsidR="004D1D94" w:rsidRDefault="004D1D94" w:rsidP="004D1D94">
      <w:pPr>
        <w:pStyle w:val="CODE"/>
      </w:pPr>
      <w:r>
        <w:t xml:space="preserve">         &lt;TileMatrix&gt;</w:t>
      </w:r>
    </w:p>
    <w:p w14:paraId="032C6E06" w14:textId="77777777" w:rsidR="004D1D94" w:rsidRDefault="004D1D94" w:rsidP="004D1D94">
      <w:pPr>
        <w:pStyle w:val="CODE"/>
      </w:pPr>
      <w:r>
        <w:t xml:space="preserve">            &lt;ows:Identifier&gt;</w:t>
      </w:r>
      <w:r w:rsidR="0053323E">
        <w:t>9</w:t>
      </w:r>
      <w:r>
        <w:t>&lt;/ows:Identifier&gt;</w:t>
      </w:r>
    </w:p>
    <w:p w14:paraId="5A858D8E" w14:textId="77777777" w:rsidR="004D1D94" w:rsidRPr="00B451E9" w:rsidRDefault="004D1D94" w:rsidP="004D1D94">
      <w:pPr>
        <w:pStyle w:val="CODE"/>
        <w:rPr>
          <w:lang w:val="en-US"/>
        </w:rPr>
      </w:pPr>
      <w:r>
        <w:t xml:space="preserve">            </w:t>
      </w:r>
      <w:r w:rsidR="00E211EE" w:rsidRPr="00E211EE">
        <w:rPr>
          <w:lang w:val="en-US"/>
        </w:rPr>
        <w:t>&lt;ScaleDenominator&gt;545978.7734655447&lt;/ScaleDenominator&gt;</w:t>
      </w:r>
    </w:p>
    <w:p w14:paraId="50947553" w14:textId="77777777" w:rsidR="004D1D94" w:rsidRPr="00B451E9" w:rsidRDefault="00E211EE" w:rsidP="004D1D94">
      <w:pPr>
        <w:pStyle w:val="CODE"/>
        <w:rPr>
          <w:lang w:val="en-US"/>
        </w:rPr>
      </w:pPr>
      <w:r w:rsidRPr="00E211EE">
        <w:rPr>
          <w:lang w:val="en-US"/>
        </w:rPr>
        <w:t xml:space="preserve">            &lt;TopLeftCorner&gt;-180 90&lt;/TopLeftCorner&gt;</w:t>
      </w:r>
    </w:p>
    <w:p w14:paraId="6A65E1D8" w14:textId="77777777" w:rsidR="004D1D94" w:rsidRPr="00B451E9" w:rsidRDefault="00E211EE" w:rsidP="004D1D94">
      <w:pPr>
        <w:pStyle w:val="CODE"/>
        <w:rPr>
          <w:lang w:val="en-US"/>
        </w:rPr>
      </w:pPr>
      <w:r w:rsidRPr="00E211EE">
        <w:rPr>
          <w:lang w:val="en-US"/>
        </w:rPr>
        <w:t xml:space="preserve">            &lt;TileWidth&gt;256&lt;/TileWidth&gt;</w:t>
      </w:r>
    </w:p>
    <w:p w14:paraId="6195FC80" w14:textId="77777777" w:rsidR="004D1D94" w:rsidRPr="00B451E9" w:rsidRDefault="00E211EE" w:rsidP="004D1D94">
      <w:pPr>
        <w:pStyle w:val="CODE"/>
        <w:rPr>
          <w:lang w:val="en-US"/>
        </w:rPr>
      </w:pPr>
      <w:r w:rsidRPr="00E211EE">
        <w:rPr>
          <w:lang w:val="en-US"/>
        </w:rPr>
        <w:t xml:space="preserve">            &lt;TileHeight&gt;256&lt;/TileHeight&gt;</w:t>
      </w:r>
    </w:p>
    <w:p w14:paraId="52049CF4" w14:textId="77777777" w:rsidR="004D1D94" w:rsidRPr="00B451E9" w:rsidRDefault="00E211EE" w:rsidP="004D1D94">
      <w:pPr>
        <w:pStyle w:val="CODE"/>
        <w:rPr>
          <w:lang w:val="en-US"/>
        </w:rPr>
      </w:pPr>
      <w:r w:rsidRPr="00E211EE">
        <w:rPr>
          <w:lang w:val="en-US"/>
        </w:rPr>
        <w:t xml:space="preserve">            &lt;MatrixWidth&gt;1024&lt;/MatrixWidth&gt;</w:t>
      </w:r>
    </w:p>
    <w:p w14:paraId="16063068" w14:textId="77777777" w:rsidR="004D1D94" w:rsidRPr="00B451E9" w:rsidRDefault="00E211EE" w:rsidP="004D1D94">
      <w:pPr>
        <w:pStyle w:val="CODE"/>
        <w:rPr>
          <w:lang w:val="en-US"/>
        </w:rPr>
      </w:pPr>
      <w:r w:rsidRPr="00E211EE">
        <w:rPr>
          <w:lang w:val="en-US"/>
        </w:rPr>
        <w:t xml:space="preserve">            &lt;MatrixHeight&gt;512&lt;/MatrixHeight&gt;</w:t>
      </w:r>
    </w:p>
    <w:p w14:paraId="067BD19D" w14:textId="77777777" w:rsidR="004D1D94" w:rsidRDefault="00E211EE" w:rsidP="004D1D94">
      <w:pPr>
        <w:pStyle w:val="CODE"/>
      </w:pPr>
      <w:r w:rsidRPr="00E211EE">
        <w:rPr>
          <w:lang w:val="en-US"/>
        </w:rPr>
        <w:t xml:space="preserve">         </w:t>
      </w:r>
      <w:r w:rsidR="004D1D94">
        <w:t>&lt;/TileMatrix&gt;</w:t>
      </w:r>
    </w:p>
    <w:p w14:paraId="5725209E" w14:textId="77777777" w:rsidR="004D1D94" w:rsidRDefault="004D1D94" w:rsidP="004D1D94">
      <w:pPr>
        <w:pStyle w:val="CODE"/>
      </w:pPr>
      <w:r>
        <w:t xml:space="preserve">         &lt;TileMatrix&gt;</w:t>
      </w:r>
    </w:p>
    <w:p w14:paraId="46612A29" w14:textId="77777777" w:rsidR="004D1D94" w:rsidRDefault="004D1D94" w:rsidP="004D1D94">
      <w:pPr>
        <w:pStyle w:val="CODE"/>
      </w:pPr>
      <w:r>
        <w:t xml:space="preserve">            &lt;ows:Identifier&gt;</w:t>
      </w:r>
      <w:r w:rsidR="0053323E">
        <w:t>10</w:t>
      </w:r>
      <w:r>
        <w:t>&lt;/ows:Identifier&gt;</w:t>
      </w:r>
    </w:p>
    <w:p w14:paraId="189B3BCB" w14:textId="77777777" w:rsidR="004D1D94" w:rsidRPr="00B451E9" w:rsidRDefault="004D1D94" w:rsidP="004D1D94">
      <w:pPr>
        <w:pStyle w:val="CODE"/>
        <w:rPr>
          <w:lang w:val="en-US"/>
        </w:rPr>
      </w:pPr>
      <w:r>
        <w:t xml:space="preserve">            </w:t>
      </w:r>
      <w:r w:rsidR="00E211EE" w:rsidRPr="00E211EE">
        <w:rPr>
          <w:lang w:val="en-US"/>
        </w:rPr>
        <w:t>&lt;ScaleDenominator&gt;272989.3867327723&lt;/ScaleDenominator&gt;</w:t>
      </w:r>
    </w:p>
    <w:p w14:paraId="16518682" w14:textId="77777777" w:rsidR="004D1D94" w:rsidRPr="00B451E9" w:rsidRDefault="00E211EE" w:rsidP="004D1D94">
      <w:pPr>
        <w:pStyle w:val="CODE"/>
        <w:rPr>
          <w:lang w:val="en-US"/>
        </w:rPr>
      </w:pPr>
      <w:r w:rsidRPr="00E211EE">
        <w:rPr>
          <w:lang w:val="en-US"/>
        </w:rPr>
        <w:t xml:space="preserve">            &lt;TopLeftCorner&gt;-180 90&lt;/TopLeftCorner&gt;</w:t>
      </w:r>
    </w:p>
    <w:p w14:paraId="50A1DFB3" w14:textId="77777777" w:rsidR="004D1D94" w:rsidRPr="00B451E9" w:rsidRDefault="00E211EE" w:rsidP="004D1D94">
      <w:pPr>
        <w:pStyle w:val="CODE"/>
        <w:rPr>
          <w:lang w:val="en-US"/>
        </w:rPr>
      </w:pPr>
      <w:r w:rsidRPr="00E211EE">
        <w:rPr>
          <w:lang w:val="en-US"/>
        </w:rPr>
        <w:t xml:space="preserve">            &lt;TileWidth&gt;256&lt;/TileWidth&gt;</w:t>
      </w:r>
    </w:p>
    <w:p w14:paraId="6D0FB1E3" w14:textId="77777777" w:rsidR="004D1D94" w:rsidRPr="00B451E9" w:rsidRDefault="00E211EE" w:rsidP="004D1D94">
      <w:pPr>
        <w:pStyle w:val="CODE"/>
        <w:rPr>
          <w:lang w:val="en-US"/>
        </w:rPr>
      </w:pPr>
      <w:r w:rsidRPr="00E211EE">
        <w:rPr>
          <w:lang w:val="en-US"/>
        </w:rPr>
        <w:t xml:space="preserve">            &lt;TileHeight&gt;256&lt;/TileHeight&gt;</w:t>
      </w:r>
    </w:p>
    <w:p w14:paraId="0E2845D5" w14:textId="77777777" w:rsidR="004D1D94" w:rsidRPr="00B451E9" w:rsidRDefault="00E211EE" w:rsidP="004D1D94">
      <w:pPr>
        <w:pStyle w:val="CODE"/>
        <w:rPr>
          <w:lang w:val="en-US"/>
        </w:rPr>
      </w:pPr>
      <w:r w:rsidRPr="00E211EE">
        <w:rPr>
          <w:lang w:val="en-US"/>
        </w:rPr>
        <w:t xml:space="preserve">            &lt;MatrixWidth&gt;2048&lt;/MatrixWidth&gt;</w:t>
      </w:r>
    </w:p>
    <w:p w14:paraId="3A0BB34D" w14:textId="77777777" w:rsidR="004D1D94" w:rsidRPr="00B451E9" w:rsidRDefault="00E211EE" w:rsidP="004D1D94">
      <w:pPr>
        <w:pStyle w:val="CODE"/>
        <w:rPr>
          <w:lang w:val="en-US"/>
        </w:rPr>
      </w:pPr>
      <w:r w:rsidRPr="00E211EE">
        <w:rPr>
          <w:lang w:val="en-US"/>
        </w:rPr>
        <w:t xml:space="preserve">            &lt;MatrixHeight&gt;1024&lt;/MatrixHeight&gt;</w:t>
      </w:r>
    </w:p>
    <w:p w14:paraId="6DEA7047" w14:textId="77777777" w:rsidR="004D1D94" w:rsidRDefault="00E211EE" w:rsidP="004D1D94">
      <w:pPr>
        <w:pStyle w:val="CODE"/>
      </w:pPr>
      <w:r w:rsidRPr="00E211EE">
        <w:rPr>
          <w:lang w:val="en-US"/>
        </w:rPr>
        <w:t xml:space="preserve">         </w:t>
      </w:r>
      <w:r w:rsidR="004D1D94">
        <w:t>&lt;/TileMatrix&gt;</w:t>
      </w:r>
    </w:p>
    <w:p w14:paraId="55E255CB" w14:textId="77777777" w:rsidR="004D1D94" w:rsidRDefault="004D1D94" w:rsidP="004D1D94">
      <w:pPr>
        <w:pStyle w:val="CODE"/>
      </w:pPr>
      <w:r>
        <w:t xml:space="preserve">         &lt;TileMatrix&gt;</w:t>
      </w:r>
    </w:p>
    <w:p w14:paraId="67022C47" w14:textId="77777777" w:rsidR="004D1D94" w:rsidRDefault="004D1D94" w:rsidP="004D1D94">
      <w:pPr>
        <w:pStyle w:val="CODE"/>
      </w:pPr>
      <w:r>
        <w:t xml:space="preserve">            &lt;ows:Identifier&gt;</w:t>
      </w:r>
      <w:r w:rsidR="0053323E">
        <w:t>11</w:t>
      </w:r>
      <w:r>
        <w:t>&lt;/ows:Identifier&gt;</w:t>
      </w:r>
    </w:p>
    <w:p w14:paraId="59699056" w14:textId="77777777" w:rsidR="004D1D94" w:rsidRPr="00B451E9" w:rsidRDefault="004D1D94" w:rsidP="004D1D94">
      <w:pPr>
        <w:pStyle w:val="CODE"/>
        <w:rPr>
          <w:lang w:val="en-US"/>
        </w:rPr>
      </w:pPr>
      <w:r>
        <w:t xml:space="preserve">            </w:t>
      </w:r>
      <w:r w:rsidR="00E211EE" w:rsidRPr="00E211EE">
        <w:rPr>
          <w:lang w:val="en-US"/>
        </w:rPr>
        <w:t>&lt;ScaleDenominator&gt;136494.6933663862&lt;/ScaleDenominator&gt;</w:t>
      </w:r>
    </w:p>
    <w:p w14:paraId="41D30656" w14:textId="77777777" w:rsidR="004D1D94" w:rsidRPr="00B451E9" w:rsidRDefault="00E211EE" w:rsidP="004D1D94">
      <w:pPr>
        <w:pStyle w:val="CODE"/>
        <w:rPr>
          <w:lang w:val="en-US"/>
        </w:rPr>
      </w:pPr>
      <w:r w:rsidRPr="00E211EE">
        <w:rPr>
          <w:lang w:val="en-US"/>
        </w:rPr>
        <w:t xml:space="preserve">            &lt;TopLeftCorner&gt;-180 90&lt;/TopLeftCorner&gt;</w:t>
      </w:r>
    </w:p>
    <w:p w14:paraId="57A6FBF0" w14:textId="77777777" w:rsidR="004D1D94" w:rsidRPr="00B451E9" w:rsidRDefault="00E211EE" w:rsidP="004D1D94">
      <w:pPr>
        <w:pStyle w:val="CODE"/>
        <w:rPr>
          <w:lang w:val="en-US"/>
        </w:rPr>
      </w:pPr>
      <w:r w:rsidRPr="00E211EE">
        <w:rPr>
          <w:lang w:val="en-US"/>
        </w:rPr>
        <w:t xml:space="preserve">            &lt;TileWidth&gt;256&lt;/TileWidth&gt;</w:t>
      </w:r>
    </w:p>
    <w:p w14:paraId="3C1C1934" w14:textId="77777777" w:rsidR="004D1D94" w:rsidRPr="00B451E9" w:rsidRDefault="00E211EE" w:rsidP="004D1D94">
      <w:pPr>
        <w:pStyle w:val="CODE"/>
        <w:rPr>
          <w:lang w:val="en-US"/>
        </w:rPr>
      </w:pPr>
      <w:r w:rsidRPr="00E211EE">
        <w:rPr>
          <w:lang w:val="en-US"/>
        </w:rPr>
        <w:t xml:space="preserve">            &lt;TileHeight&gt;256&lt;/TileHeight&gt;</w:t>
      </w:r>
    </w:p>
    <w:p w14:paraId="1CFFB2C4" w14:textId="77777777" w:rsidR="004D1D94" w:rsidRPr="00B451E9" w:rsidRDefault="00E211EE" w:rsidP="004D1D94">
      <w:pPr>
        <w:pStyle w:val="CODE"/>
        <w:rPr>
          <w:lang w:val="en-US"/>
        </w:rPr>
      </w:pPr>
      <w:r w:rsidRPr="00E211EE">
        <w:rPr>
          <w:lang w:val="en-US"/>
        </w:rPr>
        <w:t xml:space="preserve">            &lt;MatrixWidth&gt;4096&lt;/MatrixWidth&gt;</w:t>
      </w:r>
    </w:p>
    <w:p w14:paraId="1879B8A3" w14:textId="77777777" w:rsidR="004D1D94" w:rsidRPr="00B451E9" w:rsidRDefault="00E211EE" w:rsidP="004D1D94">
      <w:pPr>
        <w:pStyle w:val="CODE"/>
        <w:rPr>
          <w:lang w:val="en-US"/>
        </w:rPr>
      </w:pPr>
      <w:r w:rsidRPr="00E211EE">
        <w:rPr>
          <w:lang w:val="en-US"/>
        </w:rPr>
        <w:t xml:space="preserve">            &lt;MatrixHeight&gt;2048&lt;/MatrixHeight&gt;</w:t>
      </w:r>
    </w:p>
    <w:p w14:paraId="10ACF7DF" w14:textId="77777777" w:rsidR="004D1D94" w:rsidRDefault="00E211EE" w:rsidP="004D1D94">
      <w:pPr>
        <w:pStyle w:val="CODE"/>
      </w:pPr>
      <w:r w:rsidRPr="00E211EE">
        <w:rPr>
          <w:lang w:val="en-US"/>
        </w:rPr>
        <w:t xml:space="preserve">         </w:t>
      </w:r>
      <w:r w:rsidR="004D1D94">
        <w:t>&lt;/TileMatrix&gt;</w:t>
      </w:r>
    </w:p>
    <w:p w14:paraId="56ADD165" w14:textId="77777777" w:rsidR="004D1D94" w:rsidRDefault="004D1D94" w:rsidP="004D1D94">
      <w:pPr>
        <w:pStyle w:val="CODE"/>
      </w:pPr>
      <w:r>
        <w:t xml:space="preserve">         &lt;TileMatrix&gt;</w:t>
      </w:r>
    </w:p>
    <w:p w14:paraId="6546F00C" w14:textId="77777777" w:rsidR="004D1D94" w:rsidRDefault="004D1D94" w:rsidP="004D1D94">
      <w:pPr>
        <w:pStyle w:val="CODE"/>
      </w:pPr>
      <w:r>
        <w:t xml:space="preserve">            &lt;ows:Identifier&gt;</w:t>
      </w:r>
      <w:r w:rsidR="0053323E">
        <w:t>12</w:t>
      </w:r>
      <w:r>
        <w:t>&lt;/ows:Identifier&gt;</w:t>
      </w:r>
    </w:p>
    <w:p w14:paraId="6D73ECD3" w14:textId="77777777" w:rsidR="004D1D94" w:rsidRPr="00B451E9" w:rsidRDefault="004D1D94" w:rsidP="004D1D94">
      <w:pPr>
        <w:pStyle w:val="CODE"/>
        <w:rPr>
          <w:lang w:val="en-US"/>
        </w:rPr>
      </w:pPr>
      <w:r>
        <w:t xml:space="preserve">            </w:t>
      </w:r>
      <w:r w:rsidR="00E211EE" w:rsidRPr="00E211EE">
        <w:rPr>
          <w:lang w:val="en-US"/>
        </w:rPr>
        <w:t>&lt;ScaleDenominator&gt;68247.34668319309&lt;/ScaleDenominator&gt;</w:t>
      </w:r>
    </w:p>
    <w:p w14:paraId="13514D25" w14:textId="77777777" w:rsidR="004D1D94" w:rsidRPr="00B451E9" w:rsidRDefault="00E211EE" w:rsidP="004D1D94">
      <w:pPr>
        <w:pStyle w:val="CODE"/>
        <w:rPr>
          <w:lang w:val="en-US"/>
        </w:rPr>
      </w:pPr>
      <w:r w:rsidRPr="00E211EE">
        <w:rPr>
          <w:lang w:val="en-US"/>
        </w:rPr>
        <w:t xml:space="preserve">            &lt;TopLeftCorner&gt;-180 90&lt;/TopLeftCorner&gt;</w:t>
      </w:r>
    </w:p>
    <w:p w14:paraId="31094CE6" w14:textId="77777777" w:rsidR="004D1D94" w:rsidRPr="00B451E9" w:rsidRDefault="00E211EE" w:rsidP="004D1D94">
      <w:pPr>
        <w:pStyle w:val="CODE"/>
        <w:rPr>
          <w:lang w:val="en-US"/>
        </w:rPr>
      </w:pPr>
      <w:r w:rsidRPr="00E211EE">
        <w:rPr>
          <w:lang w:val="en-US"/>
        </w:rPr>
        <w:t xml:space="preserve">            &lt;TileWidth&gt;256&lt;/TileWidth&gt;</w:t>
      </w:r>
    </w:p>
    <w:p w14:paraId="4CD7DFD5" w14:textId="77777777" w:rsidR="004D1D94" w:rsidRPr="00B451E9" w:rsidRDefault="00E211EE" w:rsidP="004D1D94">
      <w:pPr>
        <w:pStyle w:val="CODE"/>
        <w:rPr>
          <w:lang w:val="en-US"/>
        </w:rPr>
      </w:pPr>
      <w:r w:rsidRPr="00E211EE">
        <w:rPr>
          <w:lang w:val="en-US"/>
        </w:rPr>
        <w:t xml:space="preserve">            &lt;TileHeight&gt;256&lt;/TileHeight&gt;</w:t>
      </w:r>
    </w:p>
    <w:p w14:paraId="10B2C4C6"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819</w:t>
      </w:r>
      <w:r w:rsidR="00F97B1D">
        <w:rPr>
          <w:lang w:val="en-US"/>
        </w:rPr>
        <w:t>2</w:t>
      </w:r>
      <w:r w:rsidRPr="00E211EE">
        <w:rPr>
          <w:lang w:val="en-US"/>
        </w:rPr>
        <w:t>&lt;/MatrixWidth&gt;</w:t>
      </w:r>
    </w:p>
    <w:p w14:paraId="3533A3F7" w14:textId="77777777" w:rsidR="004D1D94" w:rsidRPr="00B451E9" w:rsidRDefault="00E211EE" w:rsidP="004D1D94">
      <w:pPr>
        <w:pStyle w:val="CODE"/>
        <w:rPr>
          <w:lang w:val="en-US"/>
        </w:rPr>
      </w:pPr>
      <w:r w:rsidRPr="00E211EE">
        <w:rPr>
          <w:lang w:val="en-US"/>
        </w:rPr>
        <w:t xml:space="preserve">            &lt;MatrixHeight&gt;4096&lt;/MatrixHeight&gt;</w:t>
      </w:r>
    </w:p>
    <w:p w14:paraId="192611E0" w14:textId="77777777" w:rsidR="004D1D94" w:rsidRDefault="00E211EE" w:rsidP="004D1D94">
      <w:pPr>
        <w:pStyle w:val="CODE"/>
      </w:pPr>
      <w:r w:rsidRPr="00E211EE">
        <w:rPr>
          <w:lang w:val="en-US"/>
        </w:rPr>
        <w:t xml:space="preserve">         </w:t>
      </w:r>
      <w:r w:rsidR="004D1D94">
        <w:t>&lt;/TileMatrix&gt;</w:t>
      </w:r>
    </w:p>
    <w:p w14:paraId="64887B5D" w14:textId="77777777" w:rsidR="004D1D94" w:rsidRDefault="004D1D94" w:rsidP="004D1D94">
      <w:pPr>
        <w:pStyle w:val="CODE"/>
      </w:pPr>
      <w:r>
        <w:lastRenderedPageBreak/>
        <w:t xml:space="preserve">         &lt;TileMatrix&gt;</w:t>
      </w:r>
    </w:p>
    <w:p w14:paraId="62F19971" w14:textId="77777777" w:rsidR="004D1D94" w:rsidRDefault="004D1D94" w:rsidP="004D1D94">
      <w:pPr>
        <w:pStyle w:val="CODE"/>
      </w:pPr>
      <w:r>
        <w:t xml:space="preserve">            &lt;ows:Identifier&gt;</w:t>
      </w:r>
      <w:r w:rsidR="0053323E">
        <w:t>13</w:t>
      </w:r>
      <w:r>
        <w:t>&lt;/ows:Identifier&gt;</w:t>
      </w:r>
    </w:p>
    <w:p w14:paraId="69986B26" w14:textId="77777777" w:rsidR="004D1D94" w:rsidRPr="00B451E9" w:rsidRDefault="004D1D94" w:rsidP="004D1D94">
      <w:pPr>
        <w:pStyle w:val="CODE"/>
        <w:rPr>
          <w:lang w:val="en-US"/>
        </w:rPr>
      </w:pPr>
      <w:r>
        <w:t xml:space="preserve">            </w:t>
      </w:r>
      <w:r w:rsidR="00E211EE" w:rsidRPr="00E211EE">
        <w:rPr>
          <w:lang w:val="en-US"/>
        </w:rPr>
        <w:t>&lt;ScaleDenominator&gt;34123.67334159654&lt;/ScaleDenominator&gt;</w:t>
      </w:r>
    </w:p>
    <w:p w14:paraId="17538E9D" w14:textId="77777777" w:rsidR="004D1D94" w:rsidRPr="00B451E9" w:rsidRDefault="00E211EE" w:rsidP="004D1D94">
      <w:pPr>
        <w:pStyle w:val="CODE"/>
        <w:rPr>
          <w:lang w:val="en-US"/>
        </w:rPr>
      </w:pPr>
      <w:r w:rsidRPr="00E211EE">
        <w:rPr>
          <w:lang w:val="en-US"/>
        </w:rPr>
        <w:t xml:space="preserve">            &lt;TopLeftCorner&gt;-180 90&lt;/TopLeftCorner&gt;</w:t>
      </w:r>
    </w:p>
    <w:p w14:paraId="7B92CF89" w14:textId="77777777" w:rsidR="004D1D94" w:rsidRPr="00B451E9" w:rsidRDefault="00E211EE" w:rsidP="004D1D94">
      <w:pPr>
        <w:pStyle w:val="CODE"/>
        <w:rPr>
          <w:lang w:val="en-US"/>
        </w:rPr>
      </w:pPr>
      <w:r w:rsidRPr="00E211EE">
        <w:rPr>
          <w:lang w:val="en-US"/>
        </w:rPr>
        <w:t xml:space="preserve">            &lt;TileWidth&gt;256&lt;/TileWidth&gt;</w:t>
      </w:r>
    </w:p>
    <w:p w14:paraId="4A30A4F1" w14:textId="77777777" w:rsidR="004D1D94" w:rsidRPr="00B451E9" w:rsidRDefault="00E211EE" w:rsidP="004D1D94">
      <w:pPr>
        <w:pStyle w:val="CODE"/>
        <w:rPr>
          <w:lang w:val="en-US"/>
        </w:rPr>
      </w:pPr>
      <w:r w:rsidRPr="00E211EE">
        <w:rPr>
          <w:lang w:val="en-US"/>
        </w:rPr>
        <w:t xml:space="preserve">            &lt;TileHeight&gt;256&lt;/TileHeight&gt;</w:t>
      </w:r>
    </w:p>
    <w:p w14:paraId="47349A3A"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163</w:t>
      </w:r>
      <w:r w:rsidR="00F97B1D">
        <w:rPr>
          <w:lang w:val="en-US"/>
        </w:rPr>
        <w:t>84</w:t>
      </w:r>
      <w:r w:rsidRPr="00E211EE">
        <w:rPr>
          <w:lang w:val="en-US"/>
        </w:rPr>
        <w:t>&lt;/MatrixWidth&gt;</w:t>
      </w:r>
    </w:p>
    <w:p w14:paraId="480D7365" w14:textId="77777777" w:rsidR="004D1D94" w:rsidRPr="00B451E9" w:rsidRDefault="00E211EE" w:rsidP="004D1D94">
      <w:pPr>
        <w:pStyle w:val="CODE"/>
        <w:rPr>
          <w:lang w:val="en-US"/>
        </w:rPr>
      </w:pPr>
      <w:r w:rsidRPr="00E211EE">
        <w:rPr>
          <w:lang w:val="en-US"/>
        </w:rPr>
        <w:t xml:space="preserve">            &lt;MatrixHeight&gt;</w:t>
      </w:r>
      <w:r w:rsidR="00F97B1D" w:rsidRPr="00E211EE">
        <w:rPr>
          <w:lang w:val="en-US"/>
        </w:rPr>
        <w:t>819</w:t>
      </w:r>
      <w:r w:rsidR="00F97B1D">
        <w:rPr>
          <w:lang w:val="en-US"/>
        </w:rPr>
        <w:t>2</w:t>
      </w:r>
      <w:r w:rsidRPr="00E211EE">
        <w:rPr>
          <w:lang w:val="en-US"/>
        </w:rPr>
        <w:t>&lt;/MatrixHeight&gt;</w:t>
      </w:r>
    </w:p>
    <w:p w14:paraId="4710B8BE" w14:textId="77777777" w:rsidR="004D1D94" w:rsidRDefault="00E211EE" w:rsidP="004D1D94">
      <w:pPr>
        <w:pStyle w:val="CODE"/>
      </w:pPr>
      <w:r w:rsidRPr="00E211EE">
        <w:rPr>
          <w:lang w:val="en-US"/>
        </w:rPr>
        <w:t xml:space="preserve">         </w:t>
      </w:r>
      <w:r w:rsidR="004D1D94">
        <w:t>&lt;/TileMatrix&gt;</w:t>
      </w:r>
    </w:p>
    <w:p w14:paraId="678C1CB3" w14:textId="77777777" w:rsidR="004D1D94" w:rsidRDefault="004D1D94" w:rsidP="004D1D94">
      <w:pPr>
        <w:pStyle w:val="CODE"/>
      </w:pPr>
      <w:r>
        <w:t xml:space="preserve">         &lt;TileMatrix&gt;</w:t>
      </w:r>
    </w:p>
    <w:p w14:paraId="0535EA67" w14:textId="77777777" w:rsidR="004D1D94" w:rsidRDefault="004D1D94" w:rsidP="004D1D94">
      <w:pPr>
        <w:pStyle w:val="CODE"/>
      </w:pPr>
      <w:r>
        <w:t xml:space="preserve">            &lt;ows:Identifier&gt;</w:t>
      </w:r>
      <w:r w:rsidR="0053323E">
        <w:t>14</w:t>
      </w:r>
      <w:r>
        <w:t>&lt;/ows:Identifier&gt;</w:t>
      </w:r>
    </w:p>
    <w:p w14:paraId="006E3010" w14:textId="77777777" w:rsidR="004D1D94" w:rsidRPr="00B451E9" w:rsidRDefault="004D1D94" w:rsidP="004D1D94">
      <w:pPr>
        <w:pStyle w:val="CODE"/>
        <w:rPr>
          <w:lang w:val="en-US"/>
        </w:rPr>
      </w:pPr>
      <w:r>
        <w:t xml:space="preserve">            </w:t>
      </w:r>
      <w:r w:rsidR="00E211EE" w:rsidRPr="00E211EE">
        <w:rPr>
          <w:lang w:val="en-US"/>
        </w:rPr>
        <w:t>&lt;ScaleDenominator&gt;17061.83667079827&lt;/ScaleDenominator&gt;</w:t>
      </w:r>
    </w:p>
    <w:p w14:paraId="1E368399" w14:textId="77777777" w:rsidR="004D1D94" w:rsidRPr="00B451E9" w:rsidRDefault="00E211EE" w:rsidP="004D1D94">
      <w:pPr>
        <w:pStyle w:val="CODE"/>
        <w:rPr>
          <w:lang w:val="en-US"/>
        </w:rPr>
      </w:pPr>
      <w:r w:rsidRPr="00E211EE">
        <w:rPr>
          <w:lang w:val="en-US"/>
        </w:rPr>
        <w:t xml:space="preserve">            &lt;TopLeftCorner&gt;-180 90&lt;/TopLeftCorner&gt;</w:t>
      </w:r>
    </w:p>
    <w:p w14:paraId="2C633763" w14:textId="77777777" w:rsidR="004D1D94" w:rsidRPr="00B451E9" w:rsidRDefault="00E211EE" w:rsidP="004D1D94">
      <w:pPr>
        <w:pStyle w:val="CODE"/>
        <w:rPr>
          <w:lang w:val="en-US"/>
        </w:rPr>
      </w:pPr>
      <w:r w:rsidRPr="00E211EE">
        <w:rPr>
          <w:lang w:val="en-US"/>
        </w:rPr>
        <w:t xml:space="preserve">            &lt;TileWidth&gt;256&lt;/TileWidth&gt;</w:t>
      </w:r>
    </w:p>
    <w:p w14:paraId="755095C9" w14:textId="77777777" w:rsidR="004D1D94" w:rsidRPr="00B451E9" w:rsidRDefault="00E211EE" w:rsidP="004D1D94">
      <w:pPr>
        <w:pStyle w:val="CODE"/>
        <w:rPr>
          <w:lang w:val="en-US"/>
        </w:rPr>
      </w:pPr>
      <w:r w:rsidRPr="00E211EE">
        <w:rPr>
          <w:lang w:val="en-US"/>
        </w:rPr>
        <w:t xml:space="preserve">            &lt;TileHeight&gt;256&lt;/TileHeight&gt;</w:t>
      </w:r>
    </w:p>
    <w:p w14:paraId="2F8F26C9"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327</w:t>
      </w:r>
      <w:r w:rsidR="00F97B1D">
        <w:rPr>
          <w:lang w:val="en-US"/>
        </w:rPr>
        <w:t>68</w:t>
      </w:r>
      <w:r w:rsidRPr="00E211EE">
        <w:rPr>
          <w:lang w:val="en-US"/>
        </w:rPr>
        <w:t>&lt;/MatrixWidth&gt;</w:t>
      </w:r>
    </w:p>
    <w:p w14:paraId="21CFB853" w14:textId="77777777" w:rsidR="004D1D94" w:rsidRPr="00B451E9" w:rsidRDefault="00E211EE" w:rsidP="004D1D94">
      <w:pPr>
        <w:pStyle w:val="CODE"/>
        <w:rPr>
          <w:lang w:val="en-US"/>
        </w:rPr>
      </w:pPr>
      <w:r w:rsidRPr="00E211EE">
        <w:rPr>
          <w:lang w:val="en-US"/>
        </w:rPr>
        <w:t xml:space="preserve">            &lt;MatrixHeight&gt;</w:t>
      </w:r>
      <w:r w:rsidR="00F97B1D" w:rsidRPr="00E211EE">
        <w:rPr>
          <w:lang w:val="en-US"/>
        </w:rPr>
        <w:t>163</w:t>
      </w:r>
      <w:r w:rsidR="00F97B1D">
        <w:rPr>
          <w:lang w:val="en-US"/>
        </w:rPr>
        <w:t>84</w:t>
      </w:r>
      <w:r w:rsidRPr="00E211EE">
        <w:rPr>
          <w:lang w:val="en-US"/>
        </w:rPr>
        <w:t>&lt;/MatrixHeight&gt;</w:t>
      </w:r>
    </w:p>
    <w:p w14:paraId="38DF10AF" w14:textId="77777777" w:rsidR="004D1D94" w:rsidRDefault="00E211EE" w:rsidP="004D1D94">
      <w:pPr>
        <w:pStyle w:val="CODE"/>
      </w:pPr>
      <w:r w:rsidRPr="00E211EE">
        <w:rPr>
          <w:lang w:val="en-US"/>
        </w:rPr>
        <w:t xml:space="preserve">         </w:t>
      </w:r>
      <w:r w:rsidR="004D1D94">
        <w:t>&lt;/TileMatrix&gt;</w:t>
      </w:r>
    </w:p>
    <w:p w14:paraId="608FDCD1" w14:textId="77777777" w:rsidR="004D1D94" w:rsidRDefault="004D1D94" w:rsidP="004D1D94">
      <w:pPr>
        <w:pStyle w:val="CODE"/>
      </w:pPr>
      <w:r>
        <w:t xml:space="preserve">         &lt;TileMatrix&gt;</w:t>
      </w:r>
    </w:p>
    <w:p w14:paraId="0A173690" w14:textId="77777777" w:rsidR="004D1D94" w:rsidRDefault="004D1D94" w:rsidP="004D1D94">
      <w:pPr>
        <w:pStyle w:val="CODE"/>
      </w:pPr>
      <w:r>
        <w:t xml:space="preserve">            &lt;ows:Identifier&gt;</w:t>
      </w:r>
      <w:r w:rsidR="0053323E">
        <w:t>15</w:t>
      </w:r>
      <w:r>
        <w:t>&lt;/ows:Identifier&gt;</w:t>
      </w:r>
    </w:p>
    <w:p w14:paraId="3794F6B9" w14:textId="77777777" w:rsidR="004D1D94" w:rsidRPr="00B451E9" w:rsidRDefault="004D1D94" w:rsidP="004D1D94">
      <w:pPr>
        <w:pStyle w:val="CODE"/>
        <w:rPr>
          <w:lang w:val="en-US"/>
        </w:rPr>
      </w:pPr>
      <w:r>
        <w:t xml:space="preserve">            </w:t>
      </w:r>
      <w:r w:rsidR="00E211EE" w:rsidRPr="00E211EE">
        <w:rPr>
          <w:lang w:val="en-US"/>
        </w:rPr>
        <w:t>&lt;ScaleDenominator&gt;8530.918335399136&lt;/ScaleDenominator&gt;</w:t>
      </w:r>
    </w:p>
    <w:p w14:paraId="68C9EAD3" w14:textId="77777777" w:rsidR="004D1D94" w:rsidRPr="00B451E9" w:rsidRDefault="00E211EE" w:rsidP="004D1D94">
      <w:pPr>
        <w:pStyle w:val="CODE"/>
        <w:rPr>
          <w:lang w:val="en-US"/>
        </w:rPr>
      </w:pPr>
      <w:r w:rsidRPr="00E211EE">
        <w:rPr>
          <w:lang w:val="en-US"/>
        </w:rPr>
        <w:t xml:space="preserve">            &lt;TopLeftCorner&gt;-180 90&lt;/TopLeftCorner&gt;</w:t>
      </w:r>
    </w:p>
    <w:p w14:paraId="254295C4" w14:textId="77777777" w:rsidR="004D1D94" w:rsidRPr="00B451E9" w:rsidRDefault="00E211EE" w:rsidP="004D1D94">
      <w:pPr>
        <w:pStyle w:val="CODE"/>
        <w:rPr>
          <w:lang w:val="en-US"/>
        </w:rPr>
      </w:pPr>
      <w:r w:rsidRPr="00E211EE">
        <w:rPr>
          <w:lang w:val="en-US"/>
        </w:rPr>
        <w:t xml:space="preserve">            &lt;TileWidth&gt;256&lt;/TileWidth&gt;</w:t>
      </w:r>
    </w:p>
    <w:p w14:paraId="06785660" w14:textId="77777777" w:rsidR="004D1D94" w:rsidRPr="00B451E9" w:rsidRDefault="00E211EE" w:rsidP="004D1D94">
      <w:pPr>
        <w:pStyle w:val="CODE"/>
        <w:rPr>
          <w:lang w:val="en-US"/>
        </w:rPr>
      </w:pPr>
      <w:r w:rsidRPr="00E211EE">
        <w:rPr>
          <w:lang w:val="en-US"/>
        </w:rPr>
        <w:t xml:space="preserve">            &lt;TileHeight&gt;256&lt;/TileHeight&gt;</w:t>
      </w:r>
    </w:p>
    <w:p w14:paraId="51965001"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655</w:t>
      </w:r>
      <w:r w:rsidR="00F97B1D">
        <w:rPr>
          <w:lang w:val="en-US"/>
        </w:rPr>
        <w:t>36</w:t>
      </w:r>
      <w:r w:rsidRPr="00E211EE">
        <w:rPr>
          <w:lang w:val="en-US"/>
        </w:rPr>
        <w:t>&lt;/MatrixWidth&gt;</w:t>
      </w:r>
    </w:p>
    <w:p w14:paraId="0E8819DF" w14:textId="77777777" w:rsidR="004D1D94" w:rsidRPr="00B451E9" w:rsidRDefault="00E211EE" w:rsidP="004D1D94">
      <w:pPr>
        <w:pStyle w:val="CODE"/>
        <w:rPr>
          <w:lang w:val="en-US"/>
        </w:rPr>
      </w:pPr>
      <w:r w:rsidRPr="00E211EE">
        <w:rPr>
          <w:lang w:val="en-US"/>
        </w:rPr>
        <w:t xml:space="preserve">            &lt;MatrixHeight&gt;</w:t>
      </w:r>
      <w:r w:rsidR="00F97B1D" w:rsidRPr="00E211EE">
        <w:rPr>
          <w:lang w:val="en-US"/>
        </w:rPr>
        <w:t>327</w:t>
      </w:r>
      <w:r w:rsidR="00F97B1D">
        <w:rPr>
          <w:lang w:val="en-US"/>
        </w:rPr>
        <w:t>68</w:t>
      </w:r>
      <w:r w:rsidRPr="00E211EE">
        <w:rPr>
          <w:lang w:val="en-US"/>
        </w:rPr>
        <w:t>&lt;/MatrixHeight&gt;</w:t>
      </w:r>
    </w:p>
    <w:p w14:paraId="16553BE2" w14:textId="77777777" w:rsidR="004D1D94" w:rsidRDefault="00E211EE" w:rsidP="004D1D94">
      <w:pPr>
        <w:pStyle w:val="CODE"/>
      </w:pPr>
      <w:r w:rsidRPr="00E211EE">
        <w:rPr>
          <w:lang w:val="en-US"/>
        </w:rPr>
        <w:t xml:space="preserve">         </w:t>
      </w:r>
      <w:r w:rsidR="004D1D94">
        <w:t>&lt;/TileMatrix&gt;</w:t>
      </w:r>
    </w:p>
    <w:p w14:paraId="5EE70599" w14:textId="77777777" w:rsidR="004D1D94" w:rsidRDefault="004D1D94" w:rsidP="004D1D94">
      <w:pPr>
        <w:pStyle w:val="CODE"/>
      </w:pPr>
      <w:r>
        <w:t xml:space="preserve">         &lt;TileMatrix&gt;</w:t>
      </w:r>
    </w:p>
    <w:p w14:paraId="5FCE96C5" w14:textId="77777777" w:rsidR="004D1D94" w:rsidRDefault="004D1D94" w:rsidP="004D1D94">
      <w:pPr>
        <w:pStyle w:val="CODE"/>
      </w:pPr>
      <w:r>
        <w:t xml:space="preserve">            &lt;ows:Identifier&gt;</w:t>
      </w:r>
      <w:r w:rsidR="0053323E">
        <w:t>16</w:t>
      </w:r>
      <w:r>
        <w:t>&lt;/ows:Identifier&gt;</w:t>
      </w:r>
    </w:p>
    <w:p w14:paraId="137AFBC1" w14:textId="77777777" w:rsidR="004D1D94" w:rsidRPr="00B451E9" w:rsidRDefault="004D1D94" w:rsidP="004D1D94">
      <w:pPr>
        <w:pStyle w:val="CODE"/>
        <w:rPr>
          <w:lang w:val="en-US"/>
        </w:rPr>
      </w:pPr>
      <w:r>
        <w:t xml:space="preserve">            </w:t>
      </w:r>
      <w:r w:rsidR="00E211EE" w:rsidRPr="00E211EE">
        <w:rPr>
          <w:lang w:val="en-US"/>
        </w:rPr>
        <w:t>&lt;ScaleDenominator&gt;4265.459167699568&lt;/ScaleDenominator&gt;</w:t>
      </w:r>
    </w:p>
    <w:p w14:paraId="7018DC13" w14:textId="77777777" w:rsidR="004D1D94" w:rsidRPr="00B451E9" w:rsidRDefault="00E211EE" w:rsidP="004D1D94">
      <w:pPr>
        <w:pStyle w:val="CODE"/>
        <w:rPr>
          <w:lang w:val="en-US"/>
        </w:rPr>
      </w:pPr>
      <w:r w:rsidRPr="00E211EE">
        <w:rPr>
          <w:lang w:val="en-US"/>
        </w:rPr>
        <w:t xml:space="preserve">            &lt;TopLeftCorner&gt;-180 90&lt;/TopLeftCorner&gt;</w:t>
      </w:r>
    </w:p>
    <w:p w14:paraId="04BFB141" w14:textId="77777777" w:rsidR="004D1D94" w:rsidRPr="00B451E9" w:rsidRDefault="00E211EE" w:rsidP="004D1D94">
      <w:pPr>
        <w:pStyle w:val="CODE"/>
        <w:rPr>
          <w:lang w:val="en-US"/>
        </w:rPr>
      </w:pPr>
      <w:r w:rsidRPr="00E211EE">
        <w:rPr>
          <w:lang w:val="en-US"/>
        </w:rPr>
        <w:t xml:space="preserve">            &lt;TileWidth&gt;256&lt;/TileWidth&gt;</w:t>
      </w:r>
    </w:p>
    <w:p w14:paraId="48FFB0E7" w14:textId="77777777" w:rsidR="004D1D94" w:rsidRPr="00B451E9" w:rsidRDefault="00E211EE" w:rsidP="004D1D94">
      <w:pPr>
        <w:pStyle w:val="CODE"/>
        <w:rPr>
          <w:lang w:val="en-US"/>
        </w:rPr>
      </w:pPr>
      <w:r w:rsidRPr="00E211EE">
        <w:rPr>
          <w:lang w:val="en-US"/>
        </w:rPr>
        <w:t xml:space="preserve">            &lt;TileHeight&gt;256&lt;/TileHeight&gt;</w:t>
      </w:r>
    </w:p>
    <w:p w14:paraId="143260CB"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131</w:t>
      </w:r>
      <w:r w:rsidR="00F97B1D">
        <w:rPr>
          <w:lang w:val="en-US"/>
        </w:rPr>
        <w:t>072</w:t>
      </w:r>
      <w:r w:rsidRPr="00E211EE">
        <w:rPr>
          <w:lang w:val="en-US"/>
        </w:rPr>
        <w:t>&lt;/MatrixWidth&gt;</w:t>
      </w:r>
    </w:p>
    <w:p w14:paraId="6BB7FB2C" w14:textId="77777777" w:rsidR="004D1D94" w:rsidRPr="00B451E9" w:rsidRDefault="00E211EE" w:rsidP="004D1D94">
      <w:pPr>
        <w:pStyle w:val="CODE"/>
        <w:rPr>
          <w:lang w:val="en-US"/>
        </w:rPr>
      </w:pPr>
      <w:r w:rsidRPr="00E211EE">
        <w:rPr>
          <w:lang w:val="en-US"/>
        </w:rPr>
        <w:t xml:space="preserve">            &lt;MatrixHeight&gt;</w:t>
      </w:r>
      <w:r w:rsidR="00F97B1D" w:rsidRPr="00E211EE">
        <w:rPr>
          <w:lang w:val="en-US"/>
        </w:rPr>
        <w:t>655</w:t>
      </w:r>
      <w:r w:rsidR="00F97B1D">
        <w:rPr>
          <w:lang w:val="en-US"/>
        </w:rPr>
        <w:t>36</w:t>
      </w:r>
      <w:r w:rsidRPr="00E211EE">
        <w:rPr>
          <w:lang w:val="en-US"/>
        </w:rPr>
        <w:t>&lt;/MatrixHeight&gt;</w:t>
      </w:r>
    </w:p>
    <w:p w14:paraId="0C2BC65E" w14:textId="77777777" w:rsidR="004D1D94" w:rsidRDefault="00E211EE" w:rsidP="004D1D94">
      <w:pPr>
        <w:pStyle w:val="CODE"/>
      </w:pPr>
      <w:r w:rsidRPr="00E211EE">
        <w:rPr>
          <w:lang w:val="en-US"/>
        </w:rPr>
        <w:t xml:space="preserve">         </w:t>
      </w:r>
      <w:r w:rsidR="004D1D94">
        <w:t>&lt;/TileMatrix&gt;</w:t>
      </w:r>
    </w:p>
    <w:p w14:paraId="0665AF89" w14:textId="77777777" w:rsidR="004D1D94" w:rsidRDefault="004D1D94" w:rsidP="004D1D94">
      <w:pPr>
        <w:pStyle w:val="CODE"/>
      </w:pPr>
      <w:r>
        <w:t xml:space="preserve">         &lt;TileMatrix&gt;</w:t>
      </w:r>
    </w:p>
    <w:p w14:paraId="060BD4C5" w14:textId="77777777" w:rsidR="004D1D94" w:rsidRDefault="004D1D94" w:rsidP="004D1D94">
      <w:pPr>
        <w:pStyle w:val="CODE"/>
      </w:pPr>
      <w:r>
        <w:t xml:space="preserve">            &lt;ows:Identifier&gt;</w:t>
      </w:r>
      <w:r w:rsidR="0053323E">
        <w:t>17</w:t>
      </w:r>
      <w:r>
        <w:t>&lt;/ows:Identifier&gt;</w:t>
      </w:r>
    </w:p>
    <w:p w14:paraId="0EEE2D4F" w14:textId="77777777" w:rsidR="004D1D94" w:rsidRPr="00B451E9" w:rsidRDefault="004D1D94" w:rsidP="004D1D94">
      <w:pPr>
        <w:pStyle w:val="CODE"/>
        <w:rPr>
          <w:lang w:val="en-US"/>
        </w:rPr>
      </w:pPr>
      <w:r>
        <w:t xml:space="preserve">            </w:t>
      </w:r>
      <w:r w:rsidR="00E211EE" w:rsidRPr="00E211EE">
        <w:rPr>
          <w:lang w:val="en-US"/>
        </w:rPr>
        <w:t>&lt;ScaleDenominator&gt;2132.729583849784&lt;/ScaleDenominator&gt;</w:t>
      </w:r>
    </w:p>
    <w:p w14:paraId="624CFBD3" w14:textId="77777777" w:rsidR="004D1D94" w:rsidRPr="00B451E9" w:rsidRDefault="00E211EE" w:rsidP="004D1D94">
      <w:pPr>
        <w:pStyle w:val="CODE"/>
        <w:rPr>
          <w:lang w:val="en-US"/>
        </w:rPr>
      </w:pPr>
      <w:r w:rsidRPr="00E211EE">
        <w:rPr>
          <w:lang w:val="en-US"/>
        </w:rPr>
        <w:t xml:space="preserve">            &lt;TopLeftCorner&gt;-180 90&lt;/TopLeftCorner&gt;</w:t>
      </w:r>
    </w:p>
    <w:p w14:paraId="3E65BC79" w14:textId="77777777" w:rsidR="004D1D94" w:rsidRPr="00B451E9" w:rsidRDefault="00E211EE" w:rsidP="004D1D94">
      <w:pPr>
        <w:pStyle w:val="CODE"/>
        <w:rPr>
          <w:lang w:val="en-US"/>
        </w:rPr>
      </w:pPr>
      <w:r w:rsidRPr="00E211EE">
        <w:rPr>
          <w:lang w:val="en-US"/>
        </w:rPr>
        <w:t xml:space="preserve">            &lt;TileWidth&gt;256&lt;/TileWidth&gt;</w:t>
      </w:r>
    </w:p>
    <w:p w14:paraId="5FFC3A3B" w14:textId="77777777" w:rsidR="004D1D94" w:rsidRPr="00B451E9" w:rsidRDefault="00E211EE" w:rsidP="004D1D94">
      <w:pPr>
        <w:pStyle w:val="CODE"/>
        <w:rPr>
          <w:lang w:val="en-US"/>
        </w:rPr>
      </w:pPr>
      <w:r w:rsidRPr="00E211EE">
        <w:rPr>
          <w:lang w:val="en-US"/>
        </w:rPr>
        <w:t xml:space="preserve">            &lt;TileHeight&gt;256&lt;/TileHeight&gt;</w:t>
      </w:r>
    </w:p>
    <w:p w14:paraId="6A52E630" w14:textId="77777777" w:rsidR="004D1D94" w:rsidRPr="00B451E9" w:rsidRDefault="00E211EE" w:rsidP="004D1D94">
      <w:pPr>
        <w:pStyle w:val="CODE"/>
        <w:rPr>
          <w:lang w:val="en-US"/>
        </w:rPr>
      </w:pPr>
      <w:r w:rsidRPr="00E211EE">
        <w:rPr>
          <w:lang w:val="en-US"/>
        </w:rPr>
        <w:t xml:space="preserve">            &lt;MatrixWidth&gt;</w:t>
      </w:r>
      <w:r w:rsidR="00F97B1D" w:rsidRPr="00E211EE">
        <w:rPr>
          <w:lang w:val="en-US"/>
        </w:rPr>
        <w:t>262</w:t>
      </w:r>
      <w:r w:rsidR="00F97B1D">
        <w:rPr>
          <w:lang w:val="en-US"/>
        </w:rPr>
        <w:t>144</w:t>
      </w:r>
      <w:r w:rsidRPr="00E211EE">
        <w:rPr>
          <w:lang w:val="en-US"/>
        </w:rPr>
        <w:t>&lt;/MatrixWidth&gt;</w:t>
      </w:r>
    </w:p>
    <w:p w14:paraId="0955A9D7" w14:textId="77777777" w:rsidR="000D51CC" w:rsidRPr="00B451E9" w:rsidRDefault="00E211EE" w:rsidP="004D1D94">
      <w:pPr>
        <w:pStyle w:val="CODE"/>
        <w:rPr>
          <w:lang w:val="en-US"/>
        </w:rPr>
      </w:pPr>
      <w:r w:rsidRPr="00E211EE">
        <w:rPr>
          <w:lang w:val="en-US"/>
        </w:rPr>
        <w:t xml:space="preserve">            &lt;MatrixHeight&gt;</w:t>
      </w:r>
      <w:r w:rsidR="00F97B1D" w:rsidRPr="00E211EE">
        <w:rPr>
          <w:lang w:val="en-US"/>
        </w:rPr>
        <w:t>131</w:t>
      </w:r>
      <w:r w:rsidR="00F97B1D">
        <w:rPr>
          <w:lang w:val="en-US"/>
        </w:rPr>
        <w:t>072</w:t>
      </w:r>
      <w:r w:rsidRPr="00E211EE">
        <w:rPr>
          <w:lang w:val="en-US"/>
        </w:rPr>
        <w:t>&lt;/MatrixHeight&gt;</w:t>
      </w:r>
    </w:p>
    <w:p w14:paraId="36614DE2" w14:textId="77777777" w:rsidR="004D1D94" w:rsidRPr="00B451E9" w:rsidRDefault="00E211EE" w:rsidP="004D1D94">
      <w:pPr>
        <w:pStyle w:val="CODE"/>
        <w:rPr>
          <w:lang w:val="en-US"/>
        </w:rPr>
      </w:pPr>
      <w:r w:rsidRPr="00E211EE">
        <w:rPr>
          <w:lang w:val="en-US"/>
        </w:rPr>
        <w:t xml:space="preserve">         &lt;/TileMatrix&gt;</w:t>
      </w:r>
    </w:p>
    <w:p w14:paraId="4DF5BA75" w14:textId="77777777" w:rsidR="004D1D94" w:rsidRPr="00B451E9" w:rsidRDefault="00E211EE" w:rsidP="004D1D94">
      <w:pPr>
        <w:pStyle w:val="CODE"/>
        <w:rPr>
          <w:lang w:val="en-US"/>
        </w:rPr>
      </w:pPr>
      <w:r w:rsidRPr="00E211EE">
        <w:rPr>
          <w:lang w:val="en-US"/>
        </w:rPr>
        <w:t xml:space="preserve">      &lt;/TileMatrixSet&gt;</w:t>
      </w:r>
    </w:p>
    <w:p w14:paraId="66FEEECC" w14:textId="77777777" w:rsidR="004D1D94" w:rsidRDefault="004D1D94" w:rsidP="004D1D94"/>
    <w:p w14:paraId="5D1BEF36" w14:textId="77777777" w:rsidR="00714618" w:rsidRDefault="005F55F7">
      <w:r>
        <w:t>You can define an arbitrary number of zoom levels</w:t>
      </w:r>
      <w:r w:rsidR="00146198">
        <w:t xml:space="preserve"> and do not include all the ones defined here</w:t>
      </w:r>
      <w:r>
        <w:t>. Here, 19 zoom levels are illustrated.</w:t>
      </w:r>
    </w:p>
    <w:p w14:paraId="13B4C210" w14:textId="77777777" w:rsidR="00910EB3" w:rsidRDefault="00910EB3" w:rsidP="00910EB3">
      <w:pPr>
        <w:pStyle w:val="Note"/>
      </w:pPr>
      <w:r>
        <w:t>NOTE: The zoom level identifiers in this TileMatrixSet does not correspond to the same scales values than in annex B.1. In this TileMatrixSet, the TileMatrix with identifier “-1” has only one tile with the last 128 lines left blank. For that reason, many implementers does not want to offer this level (including the INSPIRE technical guidance) and prefer to start with a TileMatrix that represents the world with just 2 tiles (one for the negative longitudes and one for the positive longitudes).</w:t>
      </w:r>
    </w:p>
    <w:p w14:paraId="18859251" w14:textId="77777777" w:rsidR="00910EB3" w:rsidRDefault="00910EB3" w:rsidP="00910EB3">
      <w:pPr>
        <w:pStyle w:val="Note"/>
      </w:pPr>
      <w:r>
        <w:t xml:space="preserve">NOTE for INSPIRE: The Technical Guidance for the implementation of INSPIRE View Services defines a TileMatrixSet called </w:t>
      </w:r>
      <w:r w:rsidRPr="00146198">
        <w:t>InspireCRS84Quad</w:t>
      </w:r>
      <w:r>
        <w:t xml:space="preserve"> that is identical to this one except that the TileMatrix with identifier “-1” (Note that the Annex E.3 </w:t>
      </w:r>
      <w:r w:rsidRPr="00146198">
        <w:t>OGC 07-057r7</w:t>
      </w:r>
      <w:r>
        <w:t xml:space="preserve"> does not define any TileMatrix identifier) has been removed. The </w:t>
      </w:r>
      <w:r w:rsidRPr="00146198">
        <w:t>InspireCRS84Quad</w:t>
      </w:r>
      <w:r>
        <w:t xml:space="preserve"> TileMatrixSet as defined in INSPIRE technical guidance is fully compatible with the TileMatrixSet defined here due to this specification do not require any TileMatrixSet </w:t>
      </w:r>
      <w:r>
        <w:lastRenderedPageBreak/>
        <w:t xml:space="preserve">name and requirement </w:t>
      </w:r>
      <w:r w:rsidRPr="00D86979">
        <w:t>req/simple-profile/wmts-profile-tile-outside-limits</w:t>
      </w:r>
      <w:r>
        <w:t xml:space="preserve"> gives freedom in the number of TileMatrix present in each implementation (consequently, to remove the first one). Also note that the current version of the INSPIRE Technical Guidance cited in the Bibliography Annex could accidentally generate confusion because it is comparing a GoogleCRS84Quad (that is a well know scale set name) with the </w:t>
      </w:r>
      <w:r w:rsidRPr="00AC3C5D">
        <w:t xml:space="preserve">InspireCRS84Quad </w:t>
      </w:r>
      <w:r>
        <w:t>(that is a TileMatrixSet definition that does not link to any WKSS).</w:t>
      </w:r>
    </w:p>
    <w:p w14:paraId="574AF13C" w14:textId="77777777" w:rsidR="009569ED" w:rsidRDefault="009569ED" w:rsidP="009569ED">
      <w:pPr>
        <w:pStyle w:val="Tabletitle"/>
        <w:outlineLvl w:val="0"/>
      </w:pPr>
      <w:r>
        <w:t>Table B.</w:t>
      </w:r>
      <w:r w:rsidR="00D918E0">
        <w:t>2</w:t>
      </w:r>
      <w:r>
        <w:t xml:space="preserve"> — Definition of the World CRS84 TileMatrixSet</w:t>
      </w:r>
    </w:p>
    <w:tbl>
      <w:tblPr>
        <w:tblW w:w="7356"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09"/>
        <w:gridCol w:w="1984"/>
        <w:gridCol w:w="2144"/>
        <w:gridCol w:w="1243"/>
        <w:gridCol w:w="1276"/>
      </w:tblGrid>
      <w:tr w:rsidR="009569ED" w:rsidRPr="00811DB5" w14:paraId="32B61089" w14:textId="77777777" w:rsidTr="008736DB">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14:paraId="71157365" w14:textId="77777777" w:rsidR="009569ED" w:rsidRPr="00811DB5" w:rsidRDefault="009569ED" w:rsidP="008736DB">
            <w:pPr>
              <w:pStyle w:val="BodyText2"/>
              <w:spacing w:after="0" w:line="240" w:lineRule="auto"/>
              <w:rPr>
                <w:noProof/>
                <w:sz w:val="20"/>
                <w:szCs w:val="20"/>
              </w:rPr>
            </w:pPr>
            <w:r w:rsidRPr="00811DB5">
              <w:rPr>
                <w:b/>
                <w:noProof/>
                <w:sz w:val="20"/>
                <w:szCs w:val="20"/>
              </w:rPr>
              <w:t>CRS</w:t>
            </w:r>
            <w:r>
              <w:rPr>
                <w:noProof/>
                <w:sz w:val="20"/>
                <w:szCs w:val="20"/>
              </w:rPr>
              <w:t xml:space="preserve">: </w:t>
            </w:r>
            <w:r w:rsidRPr="009569ED">
              <w:rPr>
                <w:noProof/>
                <w:sz w:val="20"/>
                <w:szCs w:val="20"/>
              </w:rPr>
              <w:t>urn:ogc:def:crs:OGC:1.3:CRS84</w:t>
            </w:r>
            <w:r w:rsidRPr="00811DB5">
              <w:rPr>
                <w:noProof/>
                <w:sz w:val="20"/>
                <w:szCs w:val="20"/>
              </w:rPr>
              <w:t xml:space="preserve"> </w:t>
            </w:r>
            <w:r>
              <w:rPr>
                <w:noProof/>
                <w:sz w:val="20"/>
                <w:szCs w:val="20"/>
              </w:rPr>
              <w:t>CRS84</w:t>
            </w:r>
          </w:p>
          <w:p w14:paraId="5EF8D968" w14:textId="77777777" w:rsidR="00851C18" w:rsidRDefault="009569ED" w:rsidP="008C0EF0">
            <w:pPr>
              <w:pStyle w:val="BodyText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00851C18" w:rsidRPr="008C0EF0">
              <w:rPr>
                <w:noProof/>
                <w:sz w:val="20"/>
                <w:szCs w:val="20"/>
              </w:rPr>
              <w:t>-180 -90</w:t>
            </w:r>
          </w:p>
          <w:p w14:paraId="0BB96465" w14:textId="77777777" w:rsidR="009569ED" w:rsidRPr="008C0EF0" w:rsidRDefault="009569ED" w:rsidP="009569ED">
            <w:pPr>
              <w:pStyle w:val="BodyText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00851C18" w:rsidRPr="008C0EF0">
              <w:rPr>
                <w:noProof/>
                <w:sz w:val="20"/>
                <w:szCs w:val="20"/>
              </w:rPr>
              <w:t>180 90</w:t>
            </w:r>
          </w:p>
          <w:p w14:paraId="624D2299" w14:textId="77777777" w:rsidR="009569ED" w:rsidRPr="00811DB5" w:rsidRDefault="009569ED" w:rsidP="008736DB">
            <w:pPr>
              <w:pStyle w:val="BodyText2"/>
              <w:spacing w:after="0" w:line="240" w:lineRule="auto"/>
              <w:rPr>
                <w:noProof/>
                <w:sz w:val="20"/>
                <w:szCs w:val="20"/>
              </w:rPr>
            </w:pPr>
            <w:r w:rsidRPr="00811DB5">
              <w:rPr>
                <w:b/>
                <w:noProof/>
                <w:sz w:val="20"/>
                <w:szCs w:val="20"/>
              </w:rPr>
              <w:t>WellKnownScaleSet</w:t>
            </w:r>
            <w:r w:rsidRPr="00811DB5">
              <w:rPr>
                <w:noProof/>
                <w:sz w:val="20"/>
                <w:szCs w:val="20"/>
              </w:rPr>
              <w:t xml:space="preserve">: </w:t>
            </w:r>
            <w:r w:rsidRPr="009569ED">
              <w:rPr>
                <w:noProof/>
                <w:sz w:val="20"/>
                <w:szCs w:val="20"/>
              </w:rPr>
              <w:t>urn:ogc:def:wkss:OGC:1.0:GoogleCRS84Quad</w:t>
            </w:r>
          </w:p>
          <w:p w14:paraId="4435325B" w14:textId="77777777" w:rsidR="009569ED" w:rsidRPr="00811DB5" w:rsidRDefault="009569ED" w:rsidP="008736DB">
            <w:pPr>
              <w:pStyle w:val="BodyText2"/>
              <w:spacing w:after="0" w:line="240" w:lineRule="auto"/>
              <w:rPr>
                <w:noProof/>
                <w:sz w:val="20"/>
                <w:szCs w:val="20"/>
              </w:rPr>
            </w:pPr>
            <w:r w:rsidRPr="00811DB5">
              <w:rPr>
                <w:b/>
                <w:noProof/>
                <w:sz w:val="20"/>
                <w:szCs w:val="20"/>
              </w:rPr>
              <w:t>TopLeftCorner</w:t>
            </w:r>
            <w:r w:rsidRPr="00811DB5">
              <w:rPr>
                <w:noProof/>
                <w:sz w:val="20"/>
                <w:szCs w:val="20"/>
              </w:rPr>
              <w:t xml:space="preserve">: </w:t>
            </w:r>
            <w:r w:rsidRPr="009569ED">
              <w:rPr>
                <w:noProof/>
                <w:sz w:val="20"/>
                <w:szCs w:val="20"/>
              </w:rPr>
              <w:t>-180 90</w:t>
            </w:r>
          </w:p>
          <w:p w14:paraId="47D9A0AE" w14:textId="77777777" w:rsidR="009569ED" w:rsidRPr="00811DB5" w:rsidRDefault="009569ED" w:rsidP="008736DB">
            <w:pPr>
              <w:pStyle w:val="BodyText2"/>
              <w:spacing w:after="0" w:line="240" w:lineRule="auto"/>
              <w:rPr>
                <w:noProof/>
                <w:sz w:val="20"/>
                <w:szCs w:val="20"/>
              </w:rPr>
            </w:pPr>
            <w:r w:rsidRPr="00811DB5">
              <w:rPr>
                <w:b/>
                <w:noProof/>
                <w:sz w:val="20"/>
                <w:szCs w:val="20"/>
              </w:rPr>
              <w:t>TileWidth</w:t>
            </w:r>
            <w:r w:rsidRPr="00811DB5">
              <w:rPr>
                <w:noProof/>
                <w:sz w:val="20"/>
                <w:szCs w:val="20"/>
              </w:rPr>
              <w:t>: 256</w:t>
            </w:r>
          </w:p>
          <w:p w14:paraId="02F601F7" w14:textId="77777777" w:rsidR="009569ED" w:rsidRDefault="009569ED" w:rsidP="008736DB">
            <w:pPr>
              <w:pStyle w:val="BodyText2"/>
              <w:spacing w:after="0" w:line="240" w:lineRule="auto"/>
              <w:rPr>
                <w:noProof/>
                <w:sz w:val="20"/>
                <w:szCs w:val="20"/>
              </w:rPr>
            </w:pPr>
            <w:r w:rsidRPr="00811DB5">
              <w:rPr>
                <w:b/>
                <w:noProof/>
                <w:sz w:val="20"/>
                <w:szCs w:val="20"/>
              </w:rPr>
              <w:t>TileHeight</w:t>
            </w:r>
            <w:r w:rsidRPr="00811DB5">
              <w:rPr>
                <w:noProof/>
                <w:sz w:val="20"/>
                <w:szCs w:val="20"/>
              </w:rPr>
              <w:t>: 256</w:t>
            </w:r>
          </w:p>
        </w:tc>
      </w:tr>
      <w:tr w:rsidR="009569ED" w:rsidRPr="00811DB5" w14:paraId="2F789023"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0DA52D45" w14:textId="77777777" w:rsidR="009569ED" w:rsidRPr="00811DB5" w:rsidRDefault="009569ED" w:rsidP="008736DB">
            <w:pPr>
              <w:pStyle w:val="BodyText2"/>
              <w:spacing w:after="0" w:line="240" w:lineRule="auto"/>
              <w:rPr>
                <w:noProof/>
                <w:sz w:val="20"/>
                <w:szCs w:val="20"/>
              </w:rPr>
            </w:pPr>
            <w:r w:rsidRPr="00811DB5">
              <w:rPr>
                <w:b/>
                <w:bCs/>
                <w:sz w:val="20"/>
                <w:szCs w:val="20"/>
              </w:rPr>
              <w:t xml:space="preserve">Zoom level </w:t>
            </w:r>
            <w:r>
              <w:rPr>
                <w:b/>
                <w:bCs/>
                <w:sz w:val="20"/>
                <w:szCs w:val="20"/>
              </w:rPr>
              <w:t>id</w:t>
            </w:r>
          </w:p>
        </w:tc>
        <w:tc>
          <w:tcPr>
            <w:tcW w:w="1984" w:type="dxa"/>
            <w:tcBorders>
              <w:top w:val="single" w:sz="6" w:space="0" w:color="auto"/>
              <w:left w:val="single" w:sz="6" w:space="0" w:color="auto"/>
              <w:bottom w:val="single" w:sz="6" w:space="0" w:color="auto"/>
              <w:right w:val="single" w:sz="6" w:space="0" w:color="auto"/>
            </w:tcBorders>
          </w:tcPr>
          <w:p w14:paraId="14C65DDA" w14:textId="77777777" w:rsidR="009569ED" w:rsidRPr="00811DB5" w:rsidRDefault="009569ED" w:rsidP="008736DB">
            <w:pPr>
              <w:pStyle w:val="BodyText2"/>
              <w:spacing w:after="0" w:line="240" w:lineRule="auto"/>
              <w:rPr>
                <w:sz w:val="20"/>
                <w:szCs w:val="20"/>
              </w:rPr>
            </w:pPr>
            <w:r w:rsidRPr="00811DB5">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14:paraId="190B2700" w14:textId="77777777" w:rsidR="009569ED" w:rsidRPr="00811DB5" w:rsidRDefault="009569ED" w:rsidP="00F97B1D">
            <w:pPr>
              <w:pStyle w:val="BodyText2"/>
              <w:spacing w:after="0" w:line="240" w:lineRule="auto"/>
              <w:rPr>
                <w:sz w:val="20"/>
                <w:szCs w:val="20"/>
              </w:rPr>
            </w:pPr>
            <w:r w:rsidRPr="00811DB5">
              <w:rPr>
                <w:b/>
                <w:bCs/>
                <w:sz w:val="20"/>
                <w:szCs w:val="20"/>
              </w:rPr>
              <w:t>Pixel Size (</w:t>
            </w:r>
            <w:r w:rsidR="00F97B1D">
              <w:rPr>
                <w:b/>
                <w:bCs/>
                <w:sz w:val="20"/>
                <w:szCs w:val="20"/>
              </w:rPr>
              <w:t>degrees</w:t>
            </w:r>
            <w:r w:rsidRPr="00811DB5">
              <w:rPr>
                <w:b/>
                <w:bCs/>
                <w:sz w:val="20"/>
                <w:szCs w:val="20"/>
              </w:rPr>
              <w:t>)</w:t>
            </w:r>
          </w:p>
        </w:tc>
        <w:tc>
          <w:tcPr>
            <w:tcW w:w="1243" w:type="dxa"/>
            <w:tcBorders>
              <w:top w:val="single" w:sz="6" w:space="0" w:color="auto"/>
              <w:left w:val="single" w:sz="6" w:space="0" w:color="auto"/>
              <w:bottom w:val="single" w:sz="6" w:space="0" w:color="auto"/>
              <w:right w:val="single" w:sz="6" w:space="0" w:color="auto"/>
            </w:tcBorders>
          </w:tcPr>
          <w:p w14:paraId="5BE3E452" w14:textId="77777777" w:rsidR="009569ED" w:rsidRPr="00811DB5" w:rsidRDefault="009569ED" w:rsidP="008736DB">
            <w:pPr>
              <w:pStyle w:val="BodyText2"/>
              <w:spacing w:after="0" w:line="240" w:lineRule="auto"/>
              <w:rPr>
                <w:sz w:val="20"/>
                <w:szCs w:val="20"/>
              </w:rPr>
            </w:pPr>
            <w:r>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14:paraId="50BAF5E7" w14:textId="77777777" w:rsidR="009569ED" w:rsidRPr="00811DB5" w:rsidRDefault="009569ED" w:rsidP="008736DB">
            <w:pPr>
              <w:pStyle w:val="BodyText2"/>
              <w:spacing w:after="0" w:line="240" w:lineRule="auto"/>
              <w:rPr>
                <w:sz w:val="20"/>
                <w:szCs w:val="20"/>
              </w:rPr>
            </w:pPr>
            <w:r>
              <w:rPr>
                <w:b/>
                <w:bCs/>
                <w:sz w:val="20"/>
                <w:szCs w:val="20"/>
              </w:rPr>
              <w:t>Matrix Height</w:t>
            </w:r>
          </w:p>
        </w:tc>
      </w:tr>
      <w:tr w:rsidR="00D918E0" w:rsidRPr="00811DB5" w14:paraId="06C8A363"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3F3E53CD" w14:textId="77777777" w:rsidR="00D918E0" w:rsidRPr="00811DB5" w:rsidRDefault="00D918E0" w:rsidP="008736DB">
            <w:pPr>
              <w:pStyle w:val="BodyText2"/>
              <w:spacing w:after="0" w:line="240" w:lineRule="auto"/>
              <w:rPr>
                <w:noProof/>
                <w:sz w:val="20"/>
                <w:szCs w:val="20"/>
              </w:rPr>
            </w:pPr>
            <w:r>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5521A514" w14:textId="77777777" w:rsidR="00D918E0" w:rsidRPr="00811DB5" w:rsidRDefault="00D918E0" w:rsidP="008736DB">
            <w:pPr>
              <w:pStyle w:val="BodyText2"/>
              <w:spacing w:after="0" w:line="240" w:lineRule="auto"/>
              <w:rPr>
                <w:noProof/>
                <w:sz w:val="20"/>
                <w:szCs w:val="20"/>
              </w:rPr>
            </w:pPr>
            <w:r w:rsidRPr="00811DB5">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14:paraId="06C6E6A8" w14:textId="77777777" w:rsidR="00D918E0" w:rsidRPr="00D918E0" w:rsidRDefault="00D918E0" w:rsidP="008736DB">
            <w:pPr>
              <w:pStyle w:val="BodyText2"/>
              <w:spacing w:after="0" w:line="240" w:lineRule="auto"/>
              <w:rPr>
                <w:sz w:val="20"/>
                <w:szCs w:val="20"/>
              </w:rPr>
            </w:pPr>
            <w:r w:rsidRPr="00D918E0">
              <w:rPr>
                <w:noProof/>
                <w:sz w:val="20"/>
              </w:rPr>
              <w:t>1.40625000000000</w:t>
            </w:r>
          </w:p>
        </w:tc>
        <w:tc>
          <w:tcPr>
            <w:tcW w:w="1243" w:type="dxa"/>
            <w:tcBorders>
              <w:top w:val="single" w:sz="6" w:space="0" w:color="auto"/>
              <w:left w:val="single" w:sz="6" w:space="0" w:color="auto"/>
              <w:bottom w:val="single" w:sz="6" w:space="0" w:color="auto"/>
              <w:right w:val="single" w:sz="6" w:space="0" w:color="auto"/>
            </w:tcBorders>
          </w:tcPr>
          <w:p w14:paraId="178B6E36" w14:textId="77777777" w:rsidR="00D918E0" w:rsidRPr="00811DB5" w:rsidRDefault="00D918E0" w:rsidP="008736DB">
            <w:pPr>
              <w:pStyle w:val="BodyText2"/>
              <w:spacing w:after="0" w:line="240" w:lineRule="auto"/>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14:paraId="5B0FC36A" w14:textId="77777777" w:rsidR="00D918E0" w:rsidRPr="00811DB5" w:rsidRDefault="00D918E0" w:rsidP="008736DB">
            <w:pPr>
              <w:pStyle w:val="BodyText2"/>
              <w:spacing w:after="0" w:line="240" w:lineRule="auto"/>
              <w:rPr>
                <w:sz w:val="20"/>
                <w:szCs w:val="20"/>
              </w:rPr>
            </w:pPr>
            <w:r>
              <w:rPr>
                <w:sz w:val="20"/>
                <w:szCs w:val="20"/>
              </w:rPr>
              <w:t>1</w:t>
            </w:r>
          </w:p>
        </w:tc>
      </w:tr>
      <w:tr w:rsidR="00D918E0" w:rsidRPr="00811DB5" w14:paraId="29B75CFE"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5A30B354" w14:textId="77777777" w:rsidR="00D918E0" w:rsidRPr="00811DB5" w:rsidRDefault="00D918E0" w:rsidP="008736DB">
            <w:pPr>
              <w:pStyle w:val="BodyText2"/>
              <w:spacing w:after="0" w:line="240" w:lineRule="auto"/>
              <w:rPr>
                <w:noProof/>
                <w:sz w:val="20"/>
                <w:szCs w:val="20"/>
              </w:rPr>
            </w:pPr>
            <w:r>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14:paraId="195C775B" w14:textId="77777777" w:rsidR="00D918E0" w:rsidRPr="00811DB5" w:rsidRDefault="00D918E0" w:rsidP="008736DB">
            <w:pPr>
              <w:pStyle w:val="BodyText2"/>
              <w:spacing w:after="0" w:line="240" w:lineRule="auto"/>
              <w:rPr>
                <w:noProof/>
                <w:sz w:val="20"/>
                <w:szCs w:val="20"/>
              </w:rPr>
            </w:pPr>
            <w:r w:rsidRPr="00811DB5">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14:paraId="0B5BAFBC" w14:textId="77777777" w:rsidR="00D918E0" w:rsidRPr="00D918E0" w:rsidRDefault="00D918E0" w:rsidP="008736DB">
            <w:pPr>
              <w:pStyle w:val="BodyText2"/>
              <w:spacing w:after="0" w:line="240" w:lineRule="auto"/>
              <w:rPr>
                <w:noProof/>
                <w:sz w:val="20"/>
                <w:szCs w:val="20"/>
              </w:rPr>
            </w:pPr>
            <w:r w:rsidRPr="00D918E0">
              <w:rPr>
                <w:noProof/>
                <w:sz w:val="20"/>
              </w:rPr>
              <w:t>0.703125000000000</w:t>
            </w:r>
          </w:p>
        </w:tc>
        <w:tc>
          <w:tcPr>
            <w:tcW w:w="1243" w:type="dxa"/>
            <w:tcBorders>
              <w:top w:val="single" w:sz="6" w:space="0" w:color="auto"/>
              <w:left w:val="single" w:sz="6" w:space="0" w:color="auto"/>
              <w:bottom w:val="single" w:sz="6" w:space="0" w:color="auto"/>
              <w:right w:val="single" w:sz="6" w:space="0" w:color="auto"/>
            </w:tcBorders>
          </w:tcPr>
          <w:p w14:paraId="57717252" w14:textId="77777777" w:rsidR="00D918E0" w:rsidRPr="00811DB5" w:rsidRDefault="00D918E0" w:rsidP="008736DB">
            <w:pPr>
              <w:pStyle w:val="BodyText2"/>
              <w:spacing w:after="0" w:line="240"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14:paraId="363BA861" w14:textId="77777777" w:rsidR="00D918E0" w:rsidRPr="00811DB5" w:rsidRDefault="00D918E0" w:rsidP="008736DB">
            <w:pPr>
              <w:pStyle w:val="BodyText2"/>
              <w:spacing w:after="0" w:line="240" w:lineRule="auto"/>
              <w:rPr>
                <w:sz w:val="20"/>
                <w:szCs w:val="20"/>
              </w:rPr>
            </w:pPr>
            <w:r>
              <w:rPr>
                <w:sz w:val="20"/>
                <w:szCs w:val="20"/>
              </w:rPr>
              <w:t>1</w:t>
            </w:r>
          </w:p>
        </w:tc>
      </w:tr>
      <w:tr w:rsidR="00D918E0" w:rsidRPr="00811DB5" w14:paraId="772FF05C"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7A77483F" w14:textId="77777777" w:rsidR="00D918E0" w:rsidRPr="00811DB5" w:rsidRDefault="00D918E0" w:rsidP="008736DB">
            <w:pPr>
              <w:pStyle w:val="BodyText2"/>
              <w:spacing w:after="0" w:line="240" w:lineRule="auto"/>
              <w:rPr>
                <w:noProof/>
                <w:sz w:val="20"/>
                <w:szCs w:val="20"/>
              </w:rPr>
            </w:pPr>
            <w:r>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14:paraId="4D1BA022" w14:textId="77777777" w:rsidR="00D918E0" w:rsidRPr="00811DB5" w:rsidRDefault="00D918E0" w:rsidP="008736DB">
            <w:pPr>
              <w:pStyle w:val="BodyText2"/>
              <w:spacing w:after="0" w:line="240" w:lineRule="auto"/>
              <w:rPr>
                <w:noProof/>
                <w:sz w:val="20"/>
                <w:szCs w:val="20"/>
              </w:rPr>
            </w:pPr>
            <w:r w:rsidRPr="00811DB5">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14:paraId="37DB0CF2" w14:textId="77777777" w:rsidR="00D918E0" w:rsidRPr="00D918E0" w:rsidRDefault="00D918E0" w:rsidP="008736DB">
            <w:pPr>
              <w:pStyle w:val="BodyText2"/>
              <w:spacing w:after="0" w:line="240" w:lineRule="auto"/>
              <w:rPr>
                <w:noProof/>
                <w:sz w:val="20"/>
                <w:szCs w:val="20"/>
              </w:rPr>
            </w:pPr>
            <w:r w:rsidRPr="00D918E0">
              <w:rPr>
                <w:noProof/>
                <w:sz w:val="20"/>
              </w:rPr>
              <w:t>0.351562500000000</w:t>
            </w:r>
          </w:p>
        </w:tc>
        <w:tc>
          <w:tcPr>
            <w:tcW w:w="1243" w:type="dxa"/>
            <w:tcBorders>
              <w:top w:val="single" w:sz="6" w:space="0" w:color="auto"/>
              <w:left w:val="single" w:sz="6" w:space="0" w:color="auto"/>
              <w:bottom w:val="single" w:sz="6" w:space="0" w:color="auto"/>
              <w:right w:val="single" w:sz="6" w:space="0" w:color="auto"/>
            </w:tcBorders>
          </w:tcPr>
          <w:p w14:paraId="698C7C86" w14:textId="77777777" w:rsidR="00D918E0" w:rsidRPr="00811DB5" w:rsidRDefault="00D918E0" w:rsidP="008736DB">
            <w:pPr>
              <w:pStyle w:val="BodyText2"/>
              <w:spacing w:after="0" w:line="240" w:lineRule="auto"/>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14:paraId="4D920E00" w14:textId="77777777" w:rsidR="00D918E0" w:rsidRPr="00811DB5" w:rsidRDefault="00D918E0" w:rsidP="008736DB">
            <w:pPr>
              <w:pStyle w:val="BodyText2"/>
              <w:spacing w:after="0" w:line="240" w:lineRule="auto"/>
              <w:rPr>
                <w:sz w:val="20"/>
                <w:szCs w:val="20"/>
              </w:rPr>
            </w:pPr>
            <w:r>
              <w:rPr>
                <w:sz w:val="20"/>
                <w:szCs w:val="20"/>
              </w:rPr>
              <w:t>2</w:t>
            </w:r>
          </w:p>
        </w:tc>
      </w:tr>
      <w:tr w:rsidR="00D918E0" w:rsidRPr="00811DB5" w14:paraId="15481C91"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0524FBE0" w14:textId="77777777" w:rsidR="00D918E0" w:rsidRPr="00811DB5" w:rsidRDefault="00D918E0" w:rsidP="008736DB">
            <w:pPr>
              <w:pStyle w:val="BodyText2"/>
              <w:spacing w:after="0" w:line="240" w:lineRule="auto"/>
              <w:rPr>
                <w:noProof/>
                <w:sz w:val="20"/>
                <w:szCs w:val="20"/>
              </w:rPr>
            </w:pPr>
            <w:r>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14:paraId="76DF7CFD" w14:textId="77777777" w:rsidR="00D918E0" w:rsidRPr="00811DB5" w:rsidRDefault="00D918E0" w:rsidP="008736DB">
            <w:pPr>
              <w:pStyle w:val="BodyText2"/>
              <w:spacing w:after="0" w:line="240" w:lineRule="auto"/>
              <w:rPr>
                <w:noProof/>
                <w:sz w:val="20"/>
                <w:szCs w:val="20"/>
              </w:rPr>
            </w:pPr>
            <w:r w:rsidRPr="00811DB5">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14:paraId="76CAF416" w14:textId="77777777" w:rsidR="00D918E0" w:rsidRPr="00D918E0" w:rsidRDefault="00D918E0" w:rsidP="008736DB">
            <w:pPr>
              <w:pStyle w:val="BodyText2"/>
              <w:spacing w:after="0" w:line="240" w:lineRule="auto"/>
              <w:rPr>
                <w:noProof/>
                <w:sz w:val="20"/>
                <w:szCs w:val="20"/>
              </w:rPr>
            </w:pPr>
            <w:r w:rsidRPr="00D918E0">
              <w:rPr>
                <w:noProof/>
                <w:sz w:val="20"/>
              </w:rPr>
              <w:t>0.175781250000000</w:t>
            </w:r>
          </w:p>
        </w:tc>
        <w:tc>
          <w:tcPr>
            <w:tcW w:w="1243" w:type="dxa"/>
            <w:tcBorders>
              <w:top w:val="single" w:sz="6" w:space="0" w:color="auto"/>
              <w:left w:val="single" w:sz="6" w:space="0" w:color="auto"/>
              <w:bottom w:val="single" w:sz="6" w:space="0" w:color="auto"/>
              <w:right w:val="single" w:sz="6" w:space="0" w:color="auto"/>
            </w:tcBorders>
          </w:tcPr>
          <w:p w14:paraId="6302EBB2" w14:textId="77777777" w:rsidR="00D918E0" w:rsidRPr="00811DB5" w:rsidRDefault="00D918E0" w:rsidP="008736DB">
            <w:pPr>
              <w:pStyle w:val="BodyText2"/>
              <w:spacing w:after="0" w:line="240" w:lineRule="auto"/>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14:paraId="021907AD" w14:textId="77777777" w:rsidR="00D918E0" w:rsidRPr="00811DB5" w:rsidRDefault="00D918E0" w:rsidP="008736DB">
            <w:pPr>
              <w:pStyle w:val="BodyText2"/>
              <w:spacing w:after="0" w:line="240" w:lineRule="auto"/>
              <w:rPr>
                <w:sz w:val="20"/>
                <w:szCs w:val="20"/>
              </w:rPr>
            </w:pPr>
            <w:r>
              <w:rPr>
                <w:sz w:val="20"/>
                <w:szCs w:val="20"/>
              </w:rPr>
              <w:t>4</w:t>
            </w:r>
          </w:p>
        </w:tc>
      </w:tr>
      <w:tr w:rsidR="00D918E0" w:rsidRPr="00811DB5" w14:paraId="451C1B34"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0A7C9A4F" w14:textId="77777777" w:rsidR="00D918E0" w:rsidRPr="00811DB5" w:rsidRDefault="00D918E0" w:rsidP="008736DB">
            <w:pPr>
              <w:pStyle w:val="BodyText2"/>
              <w:spacing w:after="0" w:line="240" w:lineRule="auto"/>
              <w:rPr>
                <w:noProof/>
                <w:sz w:val="20"/>
                <w:szCs w:val="20"/>
              </w:rPr>
            </w:pPr>
            <w:r>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14:paraId="69387295" w14:textId="77777777" w:rsidR="00D918E0" w:rsidRPr="00811DB5" w:rsidRDefault="00D918E0" w:rsidP="008736DB">
            <w:pPr>
              <w:pStyle w:val="BodyText2"/>
              <w:spacing w:after="0" w:line="240" w:lineRule="auto"/>
              <w:rPr>
                <w:noProof/>
                <w:sz w:val="20"/>
                <w:szCs w:val="20"/>
              </w:rPr>
            </w:pPr>
            <w:r w:rsidRPr="00811DB5">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14:paraId="3590AC93" w14:textId="77777777" w:rsidR="00D918E0" w:rsidRPr="00D918E0" w:rsidRDefault="00D918E0" w:rsidP="008736DB">
            <w:pPr>
              <w:pStyle w:val="BodyText2"/>
              <w:spacing w:after="0" w:line="240" w:lineRule="auto"/>
              <w:rPr>
                <w:noProof/>
                <w:sz w:val="20"/>
                <w:szCs w:val="20"/>
              </w:rPr>
            </w:pPr>
            <w:r w:rsidRPr="00D918E0">
              <w:rPr>
                <w:noProof/>
                <w:sz w:val="20"/>
              </w:rPr>
              <w:t>8.78906250000000 10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0A395334" w14:textId="77777777" w:rsidR="00D918E0" w:rsidRPr="00811DB5" w:rsidRDefault="00D918E0" w:rsidP="008736DB">
            <w:pPr>
              <w:pStyle w:val="BodyText2"/>
              <w:spacing w:after="0" w:line="240" w:lineRule="auto"/>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14:paraId="5439B686" w14:textId="77777777" w:rsidR="00D918E0" w:rsidRPr="00811DB5" w:rsidRDefault="00D918E0" w:rsidP="008736DB">
            <w:pPr>
              <w:pStyle w:val="BodyText2"/>
              <w:spacing w:after="0" w:line="240" w:lineRule="auto"/>
              <w:rPr>
                <w:sz w:val="20"/>
                <w:szCs w:val="20"/>
              </w:rPr>
            </w:pPr>
            <w:r>
              <w:rPr>
                <w:sz w:val="20"/>
                <w:szCs w:val="20"/>
              </w:rPr>
              <w:t>8</w:t>
            </w:r>
          </w:p>
        </w:tc>
      </w:tr>
      <w:tr w:rsidR="00D918E0" w:rsidRPr="00811DB5" w14:paraId="6EB86F81"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624C82A3" w14:textId="77777777" w:rsidR="00D918E0" w:rsidRPr="00811DB5" w:rsidRDefault="00D918E0" w:rsidP="008736DB">
            <w:pPr>
              <w:pStyle w:val="BodyText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14:paraId="2C3CA4DF" w14:textId="77777777" w:rsidR="00D918E0" w:rsidRPr="00811DB5" w:rsidRDefault="00D918E0" w:rsidP="008736DB">
            <w:pPr>
              <w:pStyle w:val="BodyText2"/>
              <w:spacing w:after="0" w:line="240" w:lineRule="auto"/>
              <w:rPr>
                <w:noProof/>
                <w:sz w:val="20"/>
                <w:szCs w:val="20"/>
              </w:rPr>
            </w:pPr>
            <w:r w:rsidRPr="00811DB5">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14:paraId="2D8DC9F1" w14:textId="77777777" w:rsidR="00D918E0" w:rsidRPr="00D918E0" w:rsidRDefault="00D918E0" w:rsidP="008736DB">
            <w:pPr>
              <w:pStyle w:val="BodyText2"/>
              <w:spacing w:after="0" w:line="240" w:lineRule="auto"/>
              <w:rPr>
                <w:noProof/>
                <w:sz w:val="20"/>
                <w:szCs w:val="20"/>
              </w:rPr>
            </w:pPr>
            <w:r w:rsidRPr="00D918E0">
              <w:rPr>
                <w:noProof/>
                <w:sz w:val="20"/>
              </w:rPr>
              <w:t>4.39453125000000 10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3388EE9B" w14:textId="77777777" w:rsidR="00D918E0" w:rsidRPr="00811DB5" w:rsidRDefault="00D918E0" w:rsidP="008736DB">
            <w:pPr>
              <w:pStyle w:val="BodyText2"/>
              <w:spacing w:after="0" w:line="240" w:lineRule="auto"/>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14:paraId="273671CC" w14:textId="77777777" w:rsidR="00D918E0" w:rsidRPr="00811DB5" w:rsidRDefault="00D918E0" w:rsidP="008736DB">
            <w:pPr>
              <w:pStyle w:val="BodyText2"/>
              <w:spacing w:after="0" w:line="240" w:lineRule="auto"/>
              <w:rPr>
                <w:sz w:val="20"/>
                <w:szCs w:val="20"/>
              </w:rPr>
            </w:pPr>
            <w:r>
              <w:rPr>
                <w:sz w:val="20"/>
                <w:szCs w:val="20"/>
              </w:rPr>
              <w:t>16</w:t>
            </w:r>
          </w:p>
        </w:tc>
      </w:tr>
      <w:tr w:rsidR="00D918E0" w:rsidRPr="00811DB5" w14:paraId="4424B484"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349AA43F" w14:textId="77777777" w:rsidR="00D918E0" w:rsidRPr="00811DB5" w:rsidRDefault="00D918E0" w:rsidP="008736DB">
            <w:pPr>
              <w:pStyle w:val="BodyText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14:paraId="2B9BCC72" w14:textId="77777777" w:rsidR="00D918E0" w:rsidRPr="00811DB5" w:rsidRDefault="00D918E0" w:rsidP="008736DB">
            <w:pPr>
              <w:pStyle w:val="BodyText2"/>
              <w:spacing w:after="0" w:line="240" w:lineRule="auto"/>
              <w:rPr>
                <w:noProof/>
                <w:sz w:val="20"/>
                <w:szCs w:val="20"/>
              </w:rPr>
            </w:pPr>
            <w:r w:rsidRPr="00811DB5">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14:paraId="12FEF6CD" w14:textId="77777777" w:rsidR="00D918E0" w:rsidRPr="00D918E0" w:rsidRDefault="00D918E0" w:rsidP="008736DB">
            <w:pPr>
              <w:pStyle w:val="BodyText2"/>
              <w:spacing w:after="0" w:line="240" w:lineRule="auto"/>
              <w:rPr>
                <w:noProof/>
                <w:sz w:val="20"/>
                <w:szCs w:val="20"/>
              </w:rPr>
            </w:pPr>
            <w:r w:rsidRPr="00D918E0">
              <w:rPr>
                <w:noProof/>
                <w:sz w:val="20"/>
              </w:rPr>
              <w:t>2.19726562500000 10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5A4ED197" w14:textId="77777777" w:rsidR="00D918E0" w:rsidRPr="00811DB5" w:rsidRDefault="00D918E0" w:rsidP="008736DB">
            <w:pPr>
              <w:pStyle w:val="BodyText2"/>
              <w:spacing w:after="0" w:line="240" w:lineRule="auto"/>
              <w:rPr>
                <w:sz w:val="20"/>
                <w:szCs w:val="20"/>
              </w:rPr>
            </w:pPr>
            <w:r>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14:paraId="1CCB73C3" w14:textId="77777777" w:rsidR="00D918E0" w:rsidRPr="00811DB5" w:rsidRDefault="00D918E0" w:rsidP="008736DB">
            <w:pPr>
              <w:pStyle w:val="BodyText2"/>
              <w:spacing w:after="0" w:line="240" w:lineRule="auto"/>
              <w:rPr>
                <w:sz w:val="20"/>
                <w:szCs w:val="20"/>
              </w:rPr>
            </w:pPr>
            <w:r>
              <w:rPr>
                <w:sz w:val="20"/>
                <w:szCs w:val="20"/>
              </w:rPr>
              <w:t>32</w:t>
            </w:r>
          </w:p>
        </w:tc>
      </w:tr>
      <w:tr w:rsidR="00D918E0" w:rsidRPr="00811DB5" w14:paraId="0B7B5DA1"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4F2DFA07" w14:textId="77777777" w:rsidR="00D918E0" w:rsidRPr="00811DB5" w:rsidRDefault="00D918E0" w:rsidP="008736DB">
            <w:pPr>
              <w:pStyle w:val="BodyText2"/>
              <w:spacing w:after="0" w:line="240" w:lineRule="auto"/>
              <w:rPr>
                <w:noProof/>
                <w:sz w:val="20"/>
                <w:szCs w:val="20"/>
              </w:rPr>
            </w:pPr>
            <w:r>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14:paraId="31DDC2B9" w14:textId="77777777" w:rsidR="00D918E0" w:rsidRPr="00811DB5" w:rsidRDefault="00D918E0" w:rsidP="008736DB">
            <w:pPr>
              <w:pStyle w:val="BodyText2"/>
              <w:spacing w:after="0" w:line="240" w:lineRule="auto"/>
              <w:rPr>
                <w:noProof/>
                <w:sz w:val="20"/>
                <w:szCs w:val="20"/>
              </w:rPr>
            </w:pPr>
            <w:r w:rsidRPr="00811DB5">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14:paraId="2384076E" w14:textId="77777777" w:rsidR="00D918E0" w:rsidRPr="00D918E0" w:rsidRDefault="00D918E0" w:rsidP="008736DB">
            <w:pPr>
              <w:pStyle w:val="BodyText2"/>
              <w:spacing w:after="0" w:line="240" w:lineRule="auto"/>
              <w:rPr>
                <w:noProof/>
                <w:sz w:val="20"/>
                <w:szCs w:val="20"/>
              </w:rPr>
            </w:pPr>
            <w:r w:rsidRPr="00D918E0">
              <w:rPr>
                <w:noProof/>
                <w:sz w:val="20"/>
              </w:rPr>
              <w:t>1.09863281250000 10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14:paraId="1B1DC0BC" w14:textId="77777777" w:rsidR="00D918E0" w:rsidRPr="00811DB5" w:rsidRDefault="00D918E0" w:rsidP="008736DB">
            <w:pPr>
              <w:pStyle w:val="BodyText2"/>
              <w:spacing w:after="0" w:line="240" w:lineRule="auto"/>
              <w:rPr>
                <w:sz w:val="20"/>
                <w:szCs w:val="20"/>
              </w:rPr>
            </w:pPr>
            <w:r>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14:paraId="5F77A17F" w14:textId="77777777" w:rsidR="00D918E0" w:rsidRPr="00811DB5" w:rsidRDefault="00D918E0" w:rsidP="008736DB">
            <w:pPr>
              <w:pStyle w:val="BodyText2"/>
              <w:spacing w:after="0" w:line="240" w:lineRule="auto"/>
              <w:rPr>
                <w:sz w:val="20"/>
                <w:szCs w:val="20"/>
              </w:rPr>
            </w:pPr>
            <w:r>
              <w:rPr>
                <w:sz w:val="20"/>
                <w:szCs w:val="20"/>
              </w:rPr>
              <w:t>64</w:t>
            </w:r>
          </w:p>
        </w:tc>
      </w:tr>
      <w:tr w:rsidR="00D918E0" w:rsidRPr="00811DB5" w14:paraId="4D03BFCF"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16C3B0D3" w14:textId="77777777" w:rsidR="00D918E0" w:rsidRPr="00811DB5" w:rsidRDefault="00D918E0" w:rsidP="008736DB">
            <w:pPr>
              <w:pStyle w:val="BodyText2"/>
              <w:spacing w:after="0" w:line="240" w:lineRule="auto"/>
              <w:rPr>
                <w:noProof/>
                <w:sz w:val="20"/>
                <w:szCs w:val="20"/>
              </w:rPr>
            </w:pPr>
            <w:r>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14:paraId="6C633F21" w14:textId="77777777" w:rsidR="00D918E0" w:rsidRPr="00811DB5" w:rsidRDefault="00D918E0" w:rsidP="008736DB">
            <w:pPr>
              <w:pStyle w:val="BodyText2"/>
              <w:spacing w:after="0" w:line="240" w:lineRule="auto"/>
              <w:rPr>
                <w:noProof/>
                <w:sz w:val="20"/>
                <w:szCs w:val="20"/>
              </w:rPr>
            </w:pPr>
            <w:r w:rsidRPr="00811DB5">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14:paraId="3679C2D6" w14:textId="77777777" w:rsidR="00D918E0" w:rsidRPr="00D918E0" w:rsidRDefault="00D918E0" w:rsidP="008736DB">
            <w:pPr>
              <w:pStyle w:val="BodyText2"/>
              <w:spacing w:after="0" w:line="240" w:lineRule="auto"/>
              <w:rPr>
                <w:noProof/>
                <w:sz w:val="20"/>
                <w:szCs w:val="20"/>
              </w:rPr>
            </w:pPr>
            <w:r w:rsidRPr="00D918E0">
              <w:rPr>
                <w:noProof/>
                <w:sz w:val="20"/>
              </w:rPr>
              <w:t>5.49316406250000 10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78344A4E" w14:textId="77777777" w:rsidR="00D918E0" w:rsidRPr="00811DB5" w:rsidRDefault="00D918E0" w:rsidP="008736DB">
            <w:pPr>
              <w:pStyle w:val="BodyText2"/>
              <w:spacing w:after="0" w:line="240" w:lineRule="auto"/>
              <w:rPr>
                <w:sz w:val="20"/>
                <w:szCs w:val="20"/>
              </w:rPr>
            </w:pPr>
            <w:r>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14:paraId="091385E1" w14:textId="77777777" w:rsidR="00D918E0" w:rsidRPr="00811DB5" w:rsidRDefault="00D918E0" w:rsidP="008736DB">
            <w:pPr>
              <w:pStyle w:val="BodyText2"/>
              <w:spacing w:after="0" w:line="240" w:lineRule="auto"/>
              <w:rPr>
                <w:sz w:val="20"/>
                <w:szCs w:val="20"/>
              </w:rPr>
            </w:pPr>
            <w:r>
              <w:rPr>
                <w:sz w:val="20"/>
                <w:szCs w:val="20"/>
              </w:rPr>
              <w:t>128</w:t>
            </w:r>
          </w:p>
        </w:tc>
      </w:tr>
      <w:tr w:rsidR="00D918E0" w:rsidRPr="00811DB5" w14:paraId="6A942107"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23E25572" w14:textId="77777777" w:rsidR="00D918E0" w:rsidRPr="00811DB5" w:rsidRDefault="00D918E0" w:rsidP="008736DB">
            <w:pPr>
              <w:pStyle w:val="BodyText2"/>
              <w:spacing w:after="0" w:line="240" w:lineRule="auto"/>
              <w:rPr>
                <w:noProof/>
                <w:sz w:val="20"/>
                <w:szCs w:val="20"/>
              </w:rPr>
            </w:pPr>
            <w:r>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14:paraId="3CF4C9CF" w14:textId="77777777" w:rsidR="00D918E0" w:rsidRPr="00811DB5" w:rsidRDefault="00D918E0" w:rsidP="008736DB">
            <w:pPr>
              <w:pStyle w:val="BodyText2"/>
              <w:spacing w:after="0" w:line="240" w:lineRule="auto"/>
              <w:rPr>
                <w:noProof/>
                <w:sz w:val="20"/>
                <w:szCs w:val="20"/>
              </w:rPr>
            </w:pPr>
            <w:r w:rsidRPr="00811DB5">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14:paraId="15EEEA69" w14:textId="77777777" w:rsidR="00D918E0" w:rsidRPr="00D918E0" w:rsidRDefault="00D918E0" w:rsidP="008736DB">
            <w:pPr>
              <w:pStyle w:val="BodyText2"/>
              <w:spacing w:after="0" w:line="240" w:lineRule="auto"/>
              <w:rPr>
                <w:noProof/>
                <w:sz w:val="20"/>
                <w:szCs w:val="20"/>
              </w:rPr>
            </w:pPr>
            <w:r w:rsidRPr="00D918E0">
              <w:rPr>
                <w:noProof/>
                <w:sz w:val="20"/>
              </w:rPr>
              <w:t>2.74658203125000 10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09A37A51" w14:textId="77777777" w:rsidR="00D918E0" w:rsidRPr="00811DB5" w:rsidRDefault="00D918E0" w:rsidP="008736DB">
            <w:pPr>
              <w:pStyle w:val="BodyText2"/>
              <w:spacing w:after="0" w:line="240" w:lineRule="auto"/>
              <w:rPr>
                <w:sz w:val="20"/>
                <w:szCs w:val="20"/>
              </w:rPr>
            </w:pPr>
            <w:r>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14:paraId="5F98236E" w14:textId="77777777" w:rsidR="00D918E0" w:rsidRPr="00811DB5" w:rsidRDefault="00D918E0" w:rsidP="008736DB">
            <w:pPr>
              <w:pStyle w:val="BodyText2"/>
              <w:spacing w:after="0" w:line="240" w:lineRule="auto"/>
              <w:rPr>
                <w:sz w:val="20"/>
                <w:szCs w:val="20"/>
              </w:rPr>
            </w:pPr>
            <w:r>
              <w:rPr>
                <w:sz w:val="20"/>
                <w:szCs w:val="20"/>
              </w:rPr>
              <w:t>256</w:t>
            </w:r>
          </w:p>
        </w:tc>
      </w:tr>
      <w:tr w:rsidR="00D918E0" w:rsidRPr="00811DB5" w14:paraId="311281F8"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4FC4033A" w14:textId="77777777" w:rsidR="00D918E0" w:rsidRPr="00811DB5" w:rsidRDefault="00D918E0" w:rsidP="008736DB">
            <w:pPr>
              <w:pStyle w:val="BodyText2"/>
              <w:spacing w:after="0" w:line="240" w:lineRule="auto"/>
              <w:rPr>
                <w:noProof/>
                <w:sz w:val="20"/>
                <w:szCs w:val="20"/>
              </w:rPr>
            </w:pPr>
            <w:r>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14:paraId="2DBCA150" w14:textId="77777777" w:rsidR="00D918E0" w:rsidRPr="00811DB5" w:rsidRDefault="00D918E0" w:rsidP="008736DB">
            <w:pPr>
              <w:pStyle w:val="BodyText2"/>
              <w:spacing w:after="0" w:line="240" w:lineRule="auto"/>
              <w:rPr>
                <w:noProof/>
                <w:sz w:val="20"/>
                <w:szCs w:val="20"/>
              </w:rPr>
            </w:pPr>
            <w:r w:rsidRPr="00811DB5">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14:paraId="38853A5A" w14:textId="77777777" w:rsidR="00D918E0" w:rsidRPr="00D918E0" w:rsidRDefault="00D918E0" w:rsidP="008736DB">
            <w:pPr>
              <w:pStyle w:val="BodyText2"/>
              <w:spacing w:after="0" w:line="240" w:lineRule="auto"/>
              <w:rPr>
                <w:noProof/>
                <w:sz w:val="20"/>
                <w:szCs w:val="20"/>
              </w:rPr>
            </w:pPr>
            <w:r w:rsidRPr="00D918E0">
              <w:rPr>
                <w:noProof/>
                <w:sz w:val="20"/>
              </w:rPr>
              <w:t>1.37329101562500 10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14:paraId="6A1C62B0" w14:textId="77777777" w:rsidR="00D918E0" w:rsidRPr="00811DB5" w:rsidRDefault="00D918E0" w:rsidP="008736DB">
            <w:pPr>
              <w:pStyle w:val="BodyText2"/>
              <w:spacing w:after="0" w:line="240" w:lineRule="auto"/>
              <w:rPr>
                <w:sz w:val="20"/>
                <w:szCs w:val="20"/>
              </w:rPr>
            </w:pPr>
            <w:r>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14:paraId="5E02EB87" w14:textId="77777777" w:rsidR="00D918E0" w:rsidRPr="00811DB5" w:rsidRDefault="00D918E0" w:rsidP="008736DB">
            <w:pPr>
              <w:pStyle w:val="BodyText2"/>
              <w:spacing w:after="0" w:line="240" w:lineRule="auto"/>
              <w:rPr>
                <w:sz w:val="20"/>
                <w:szCs w:val="20"/>
              </w:rPr>
            </w:pPr>
            <w:r>
              <w:rPr>
                <w:sz w:val="20"/>
                <w:szCs w:val="20"/>
              </w:rPr>
              <w:t>512</w:t>
            </w:r>
          </w:p>
        </w:tc>
      </w:tr>
      <w:tr w:rsidR="00D918E0" w:rsidRPr="00811DB5" w14:paraId="246F165B"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2E10DE76" w14:textId="77777777" w:rsidR="00D918E0" w:rsidRPr="00811DB5" w:rsidRDefault="00D918E0" w:rsidP="008736DB">
            <w:pPr>
              <w:pStyle w:val="BodyText2"/>
              <w:spacing w:after="0" w:line="240" w:lineRule="auto"/>
              <w:rPr>
                <w:noProof/>
                <w:sz w:val="20"/>
                <w:szCs w:val="20"/>
              </w:rPr>
            </w:pPr>
            <w:r>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14:paraId="583326C3" w14:textId="77777777" w:rsidR="00D918E0" w:rsidRPr="00811DB5" w:rsidRDefault="00D918E0" w:rsidP="008736DB">
            <w:pPr>
              <w:pStyle w:val="BodyText2"/>
              <w:spacing w:after="0" w:line="240" w:lineRule="auto"/>
              <w:rPr>
                <w:noProof/>
                <w:sz w:val="20"/>
                <w:szCs w:val="20"/>
              </w:rPr>
            </w:pPr>
            <w:r w:rsidRPr="00811DB5">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14:paraId="3D62F523" w14:textId="77777777" w:rsidR="00D918E0" w:rsidRPr="00D918E0" w:rsidRDefault="00D918E0" w:rsidP="008736DB">
            <w:pPr>
              <w:pStyle w:val="BodyText2"/>
              <w:spacing w:after="0" w:line="240" w:lineRule="auto"/>
              <w:rPr>
                <w:noProof/>
                <w:sz w:val="20"/>
                <w:szCs w:val="20"/>
              </w:rPr>
            </w:pPr>
            <w:r w:rsidRPr="00D918E0">
              <w:rPr>
                <w:noProof/>
                <w:sz w:val="20"/>
              </w:rPr>
              <w:t>6.86645507812500 10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18630194" w14:textId="77777777" w:rsidR="00D918E0" w:rsidRPr="00811DB5" w:rsidRDefault="00D918E0" w:rsidP="008736DB">
            <w:pPr>
              <w:pStyle w:val="BodyText2"/>
              <w:spacing w:after="0" w:line="240" w:lineRule="auto"/>
              <w:rPr>
                <w:sz w:val="20"/>
                <w:szCs w:val="20"/>
              </w:rPr>
            </w:pPr>
            <w:r>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14:paraId="294057A5" w14:textId="77777777" w:rsidR="00D918E0" w:rsidRPr="00811DB5" w:rsidRDefault="00D918E0" w:rsidP="008736DB">
            <w:pPr>
              <w:pStyle w:val="BodyText2"/>
              <w:spacing w:after="0" w:line="240" w:lineRule="auto"/>
              <w:rPr>
                <w:sz w:val="20"/>
                <w:szCs w:val="20"/>
              </w:rPr>
            </w:pPr>
            <w:r>
              <w:rPr>
                <w:sz w:val="20"/>
                <w:szCs w:val="20"/>
              </w:rPr>
              <w:t>1024</w:t>
            </w:r>
          </w:p>
        </w:tc>
      </w:tr>
      <w:tr w:rsidR="00D918E0" w:rsidRPr="00811DB5" w14:paraId="022C676E"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54B96A7D" w14:textId="77777777" w:rsidR="00D918E0" w:rsidRPr="00811DB5" w:rsidRDefault="00D918E0" w:rsidP="008736DB">
            <w:pPr>
              <w:pStyle w:val="BodyText2"/>
              <w:spacing w:after="0" w:line="240" w:lineRule="auto"/>
              <w:rPr>
                <w:noProof/>
                <w:sz w:val="20"/>
                <w:szCs w:val="20"/>
              </w:rPr>
            </w:pPr>
            <w:r>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14:paraId="6837178C" w14:textId="77777777" w:rsidR="00D918E0" w:rsidRPr="00811DB5" w:rsidRDefault="00D918E0" w:rsidP="008736DB">
            <w:pPr>
              <w:pStyle w:val="BodyText2"/>
              <w:spacing w:after="0" w:line="240" w:lineRule="auto"/>
              <w:rPr>
                <w:noProof/>
                <w:sz w:val="20"/>
                <w:szCs w:val="20"/>
              </w:rPr>
            </w:pPr>
            <w:r w:rsidRPr="00811DB5">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14:paraId="248F4368" w14:textId="77777777" w:rsidR="00D918E0" w:rsidRPr="00D918E0" w:rsidRDefault="00D918E0" w:rsidP="008736DB">
            <w:pPr>
              <w:pStyle w:val="BodyText2"/>
              <w:spacing w:after="0" w:line="240" w:lineRule="auto"/>
              <w:rPr>
                <w:noProof/>
                <w:sz w:val="20"/>
                <w:szCs w:val="20"/>
              </w:rPr>
            </w:pPr>
            <w:r w:rsidRPr="00D918E0">
              <w:rPr>
                <w:noProof/>
                <w:sz w:val="20"/>
              </w:rPr>
              <w:t>3.43322753906250 10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2719B5B0" w14:textId="77777777" w:rsidR="00D918E0" w:rsidRPr="00811DB5" w:rsidRDefault="00D918E0" w:rsidP="008736DB">
            <w:pPr>
              <w:pStyle w:val="BodyText2"/>
              <w:spacing w:after="0" w:line="240" w:lineRule="auto"/>
              <w:rPr>
                <w:sz w:val="20"/>
                <w:szCs w:val="20"/>
              </w:rPr>
            </w:pPr>
            <w:r>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14:paraId="205BF0AA" w14:textId="77777777" w:rsidR="00D918E0" w:rsidRPr="00811DB5" w:rsidRDefault="00D918E0" w:rsidP="008736DB">
            <w:pPr>
              <w:pStyle w:val="BodyText2"/>
              <w:spacing w:after="0" w:line="240" w:lineRule="auto"/>
              <w:rPr>
                <w:sz w:val="20"/>
                <w:szCs w:val="20"/>
              </w:rPr>
            </w:pPr>
            <w:r>
              <w:rPr>
                <w:sz w:val="20"/>
                <w:szCs w:val="20"/>
              </w:rPr>
              <w:t>2048</w:t>
            </w:r>
          </w:p>
        </w:tc>
      </w:tr>
      <w:tr w:rsidR="00D918E0" w:rsidRPr="00811DB5" w14:paraId="05A4E61B"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7C8886E1" w14:textId="77777777" w:rsidR="00D918E0" w:rsidRPr="00811DB5" w:rsidRDefault="00D918E0" w:rsidP="008736DB">
            <w:pPr>
              <w:pStyle w:val="BodyText2"/>
              <w:spacing w:after="0" w:line="240" w:lineRule="auto"/>
              <w:rPr>
                <w:noProof/>
                <w:sz w:val="20"/>
                <w:szCs w:val="20"/>
              </w:rPr>
            </w:pPr>
            <w:r>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14:paraId="1CAB4E1E" w14:textId="77777777" w:rsidR="00D918E0" w:rsidRPr="00811DB5" w:rsidRDefault="00D918E0" w:rsidP="008736DB">
            <w:pPr>
              <w:pStyle w:val="BodyText2"/>
              <w:spacing w:after="0" w:line="240" w:lineRule="auto"/>
              <w:rPr>
                <w:noProof/>
                <w:sz w:val="20"/>
                <w:szCs w:val="20"/>
              </w:rPr>
            </w:pPr>
            <w:r w:rsidRPr="00811DB5">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14:paraId="72E0A059" w14:textId="77777777" w:rsidR="00D918E0" w:rsidRPr="00D918E0" w:rsidRDefault="00D918E0" w:rsidP="008736DB">
            <w:pPr>
              <w:pStyle w:val="BodyText2"/>
              <w:spacing w:after="0" w:line="240" w:lineRule="auto"/>
              <w:rPr>
                <w:noProof/>
                <w:sz w:val="20"/>
                <w:szCs w:val="20"/>
              </w:rPr>
            </w:pPr>
            <w:r w:rsidRPr="00D918E0">
              <w:rPr>
                <w:noProof/>
                <w:sz w:val="20"/>
              </w:rPr>
              <w:t>1.71661376953125 10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14:paraId="2E74732A" w14:textId="77777777" w:rsidR="00D918E0" w:rsidRPr="00811DB5" w:rsidRDefault="00F97B1D" w:rsidP="00F97B1D">
            <w:pPr>
              <w:pStyle w:val="BodyText2"/>
              <w:spacing w:after="0" w:line="240" w:lineRule="auto"/>
              <w:rPr>
                <w:sz w:val="20"/>
                <w:szCs w:val="20"/>
              </w:rPr>
            </w:pPr>
            <w:r>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14:paraId="4472DD69" w14:textId="77777777" w:rsidR="00D918E0" w:rsidRPr="00811DB5" w:rsidRDefault="00D918E0" w:rsidP="008736DB">
            <w:pPr>
              <w:pStyle w:val="BodyText2"/>
              <w:spacing w:after="0" w:line="240" w:lineRule="auto"/>
              <w:rPr>
                <w:sz w:val="20"/>
                <w:szCs w:val="20"/>
              </w:rPr>
            </w:pPr>
            <w:r>
              <w:rPr>
                <w:sz w:val="20"/>
                <w:szCs w:val="20"/>
              </w:rPr>
              <w:t>4096</w:t>
            </w:r>
          </w:p>
        </w:tc>
      </w:tr>
      <w:tr w:rsidR="00D918E0" w:rsidRPr="00811DB5" w14:paraId="03B8DD88"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221C4EEF" w14:textId="77777777" w:rsidR="00D918E0" w:rsidRPr="00811DB5" w:rsidRDefault="00D918E0" w:rsidP="008736DB">
            <w:pPr>
              <w:pStyle w:val="BodyText2"/>
              <w:spacing w:after="0" w:line="240" w:lineRule="auto"/>
              <w:rPr>
                <w:noProof/>
                <w:sz w:val="20"/>
                <w:szCs w:val="20"/>
              </w:rPr>
            </w:pPr>
            <w:r>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14:paraId="330CF859" w14:textId="77777777" w:rsidR="00D918E0" w:rsidRPr="00811DB5" w:rsidRDefault="00D918E0" w:rsidP="008736DB">
            <w:pPr>
              <w:pStyle w:val="BodyText2"/>
              <w:spacing w:after="0" w:line="240" w:lineRule="auto"/>
              <w:rPr>
                <w:noProof/>
                <w:sz w:val="20"/>
                <w:szCs w:val="20"/>
              </w:rPr>
            </w:pPr>
            <w:r w:rsidRPr="00811DB5">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14:paraId="13A039CA" w14:textId="77777777" w:rsidR="00D918E0" w:rsidRPr="00D918E0" w:rsidRDefault="00D918E0" w:rsidP="008736DB">
            <w:pPr>
              <w:pStyle w:val="BodyText2"/>
              <w:spacing w:after="0" w:line="240" w:lineRule="auto"/>
              <w:rPr>
                <w:noProof/>
                <w:sz w:val="20"/>
                <w:szCs w:val="20"/>
              </w:rPr>
            </w:pPr>
            <w:r w:rsidRPr="00D918E0">
              <w:rPr>
                <w:noProof/>
                <w:sz w:val="20"/>
              </w:rPr>
              <w:t>8.58306884765625 10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04D5AA7E" w14:textId="77777777" w:rsidR="00D918E0" w:rsidRPr="00811DB5" w:rsidRDefault="00F97B1D" w:rsidP="00F97B1D">
            <w:pPr>
              <w:pStyle w:val="BodyText2"/>
              <w:spacing w:after="0" w:line="240" w:lineRule="auto"/>
              <w:rPr>
                <w:sz w:val="20"/>
                <w:szCs w:val="20"/>
              </w:rPr>
            </w:pPr>
            <w:r>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14:paraId="13FA486B" w14:textId="77777777" w:rsidR="00D918E0" w:rsidRPr="00811DB5" w:rsidRDefault="00F97B1D" w:rsidP="00F97B1D">
            <w:pPr>
              <w:pStyle w:val="BodyText2"/>
              <w:spacing w:after="0" w:line="240" w:lineRule="auto"/>
              <w:rPr>
                <w:sz w:val="20"/>
                <w:szCs w:val="20"/>
              </w:rPr>
            </w:pPr>
            <w:r>
              <w:rPr>
                <w:sz w:val="20"/>
                <w:szCs w:val="20"/>
              </w:rPr>
              <w:t>8192</w:t>
            </w:r>
          </w:p>
        </w:tc>
      </w:tr>
      <w:tr w:rsidR="00D918E0" w:rsidRPr="00811DB5" w14:paraId="104656E2"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661767C5" w14:textId="77777777" w:rsidR="00D918E0" w:rsidRPr="00811DB5" w:rsidRDefault="00D918E0" w:rsidP="008736DB">
            <w:pPr>
              <w:pStyle w:val="BodyText2"/>
              <w:spacing w:after="0" w:line="240" w:lineRule="auto"/>
              <w:rPr>
                <w:noProof/>
                <w:sz w:val="20"/>
                <w:szCs w:val="20"/>
              </w:rPr>
            </w:pPr>
            <w:r>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14:paraId="2AF4E7B4" w14:textId="77777777" w:rsidR="00D918E0" w:rsidRPr="00811DB5" w:rsidRDefault="00D918E0" w:rsidP="008736DB">
            <w:pPr>
              <w:pStyle w:val="BodyText2"/>
              <w:spacing w:after="0" w:line="240" w:lineRule="auto"/>
              <w:rPr>
                <w:noProof/>
                <w:sz w:val="20"/>
                <w:szCs w:val="20"/>
              </w:rPr>
            </w:pPr>
            <w:r w:rsidRPr="00811DB5">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14:paraId="1069B6E4" w14:textId="77777777" w:rsidR="00D918E0" w:rsidRPr="00D918E0" w:rsidRDefault="00D918E0" w:rsidP="008736DB">
            <w:pPr>
              <w:pStyle w:val="BodyText2"/>
              <w:spacing w:after="0" w:line="240" w:lineRule="auto"/>
              <w:rPr>
                <w:noProof/>
                <w:sz w:val="20"/>
                <w:szCs w:val="20"/>
              </w:rPr>
            </w:pPr>
            <w:r w:rsidRPr="00D918E0">
              <w:rPr>
                <w:noProof/>
                <w:sz w:val="20"/>
              </w:rPr>
              <w:t>4.29153442382812 10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4299FBC8" w14:textId="77777777" w:rsidR="00D918E0" w:rsidRPr="00811DB5" w:rsidRDefault="00F97B1D" w:rsidP="00F97B1D">
            <w:pPr>
              <w:pStyle w:val="BodyText2"/>
              <w:spacing w:after="0" w:line="240" w:lineRule="auto"/>
              <w:rPr>
                <w:sz w:val="20"/>
                <w:szCs w:val="20"/>
              </w:rPr>
            </w:pPr>
            <w:r>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14:paraId="285CEEEA" w14:textId="77777777" w:rsidR="00D918E0" w:rsidRPr="00811DB5" w:rsidRDefault="00F97B1D" w:rsidP="00F97B1D">
            <w:pPr>
              <w:pStyle w:val="BodyText2"/>
              <w:spacing w:after="0" w:line="240" w:lineRule="auto"/>
              <w:rPr>
                <w:sz w:val="20"/>
                <w:szCs w:val="20"/>
              </w:rPr>
            </w:pPr>
            <w:r>
              <w:rPr>
                <w:sz w:val="20"/>
                <w:szCs w:val="20"/>
              </w:rPr>
              <w:t>16384</w:t>
            </w:r>
          </w:p>
        </w:tc>
      </w:tr>
      <w:tr w:rsidR="00D918E0" w:rsidRPr="00811DB5" w14:paraId="3C5DB8A3"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757FE7B4" w14:textId="77777777" w:rsidR="00D918E0" w:rsidRPr="00811DB5" w:rsidRDefault="00D918E0" w:rsidP="008736DB">
            <w:pPr>
              <w:pStyle w:val="BodyText2"/>
              <w:spacing w:after="0" w:line="240" w:lineRule="auto"/>
              <w:rPr>
                <w:noProof/>
                <w:sz w:val="20"/>
                <w:szCs w:val="20"/>
              </w:rPr>
            </w:pPr>
            <w:r>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14:paraId="46E8C8CB" w14:textId="77777777" w:rsidR="00D918E0" w:rsidRPr="00811DB5" w:rsidRDefault="00D918E0" w:rsidP="008736DB">
            <w:pPr>
              <w:pStyle w:val="BodyText2"/>
              <w:spacing w:after="0" w:line="240" w:lineRule="auto"/>
              <w:rPr>
                <w:noProof/>
                <w:sz w:val="20"/>
                <w:szCs w:val="20"/>
              </w:rPr>
            </w:pPr>
            <w:r w:rsidRPr="00811DB5">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14:paraId="6B6BFCDE" w14:textId="77777777" w:rsidR="00D918E0" w:rsidRPr="00D918E0" w:rsidRDefault="00D918E0" w:rsidP="008736DB">
            <w:pPr>
              <w:pStyle w:val="BodyText2"/>
              <w:spacing w:after="0" w:line="240" w:lineRule="auto"/>
              <w:rPr>
                <w:noProof/>
                <w:sz w:val="20"/>
                <w:szCs w:val="20"/>
              </w:rPr>
            </w:pPr>
            <w:r w:rsidRPr="00D918E0">
              <w:rPr>
                <w:noProof/>
                <w:sz w:val="20"/>
              </w:rPr>
              <w:t>2.14576721191406 10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28D0CAC9" w14:textId="77777777" w:rsidR="00D918E0" w:rsidRPr="00811DB5" w:rsidRDefault="00F97B1D" w:rsidP="00F97B1D">
            <w:pPr>
              <w:pStyle w:val="BodyText2"/>
              <w:spacing w:after="0" w:line="240" w:lineRule="auto"/>
              <w:rPr>
                <w:sz w:val="20"/>
                <w:szCs w:val="20"/>
              </w:rPr>
            </w:pPr>
            <w:r>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14:paraId="6D00377D" w14:textId="77777777" w:rsidR="00D918E0" w:rsidRPr="00811DB5" w:rsidRDefault="00F97B1D" w:rsidP="00F97B1D">
            <w:pPr>
              <w:pStyle w:val="BodyText2"/>
              <w:spacing w:after="0" w:line="240" w:lineRule="auto"/>
              <w:rPr>
                <w:sz w:val="20"/>
                <w:szCs w:val="20"/>
              </w:rPr>
            </w:pPr>
            <w:r>
              <w:rPr>
                <w:sz w:val="20"/>
                <w:szCs w:val="20"/>
              </w:rPr>
              <w:t>32768</w:t>
            </w:r>
          </w:p>
        </w:tc>
      </w:tr>
      <w:tr w:rsidR="00D918E0" w:rsidRPr="00811DB5" w14:paraId="437FD7F7"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7281135D" w14:textId="77777777" w:rsidR="00D918E0" w:rsidRPr="00811DB5" w:rsidRDefault="00D918E0" w:rsidP="008736DB">
            <w:pPr>
              <w:pStyle w:val="BodyText2"/>
              <w:spacing w:after="0" w:line="240" w:lineRule="auto"/>
              <w:rPr>
                <w:noProof/>
                <w:sz w:val="20"/>
                <w:szCs w:val="20"/>
              </w:rPr>
            </w:pPr>
            <w:r>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tcPr>
          <w:p w14:paraId="5CD0C1EE" w14:textId="77777777" w:rsidR="00D918E0" w:rsidRPr="00811DB5" w:rsidRDefault="00D918E0" w:rsidP="008736DB">
            <w:pPr>
              <w:pStyle w:val="BodyText2"/>
              <w:spacing w:after="0" w:line="240" w:lineRule="auto"/>
              <w:rPr>
                <w:noProof/>
                <w:sz w:val="20"/>
                <w:szCs w:val="20"/>
              </w:rPr>
            </w:pPr>
            <w:r w:rsidRPr="00811DB5">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14:paraId="4FACBE12" w14:textId="77777777" w:rsidR="00D918E0" w:rsidRPr="00D918E0" w:rsidRDefault="00D918E0" w:rsidP="008736DB">
            <w:pPr>
              <w:pStyle w:val="BodyText2"/>
              <w:spacing w:after="0" w:line="240" w:lineRule="auto"/>
              <w:rPr>
                <w:noProof/>
                <w:sz w:val="20"/>
                <w:szCs w:val="20"/>
              </w:rPr>
            </w:pPr>
            <w:r w:rsidRPr="00D918E0">
              <w:rPr>
                <w:noProof/>
                <w:sz w:val="20"/>
              </w:rPr>
              <w:t>1.07288360595703 10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14:paraId="3104A6FC" w14:textId="77777777" w:rsidR="00D918E0" w:rsidRPr="00811DB5" w:rsidRDefault="00F97B1D" w:rsidP="00F97B1D">
            <w:pPr>
              <w:pStyle w:val="BodyText2"/>
              <w:spacing w:after="0" w:line="240" w:lineRule="auto"/>
              <w:rPr>
                <w:sz w:val="20"/>
                <w:szCs w:val="20"/>
              </w:rPr>
            </w:pPr>
            <w:r>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14:paraId="1A86E159" w14:textId="77777777" w:rsidR="00D918E0" w:rsidRPr="00811DB5" w:rsidRDefault="00F97B1D" w:rsidP="00F97B1D">
            <w:pPr>
              <w:pStyle w:val="BodyText2"/>
              <w:spacing w:after="0" w:line="240" w:lineRule="auto"/>
              <w:rPr>
                <w:sz w:val="20"/>
                <w:szCs w:val="20"/>
              </w:rPr>
            </w:pPr>
            <w:r>
              <w:rPr>
                <w:sz w:val="20"/>
                <w:szCs w:val="20"/>
              </w:rPr>
              <w:t>65536</w:t>
            </w:r>
          </w:p>
        </w:tc>
      </w:tr>
      <w:tr w:rsidR="00D918E0" w:rsidRPr="00811DB5" w14:paraId="6BF085D4" w14:textId="77777777" w:rsidTr="008736DB">
        <w:trPr>
          <w:cantSplit/>
          <w:jc w:val="center"/>
        </w:trPr>
        <w:tc>
          <w:tcPr>
            <w:tcW w:w="709" w:type="dxa"/>
            <w:tcBorders>
              <w:top w:val="single" w:sz="6" w:space="0" w:color="auto"/>
              <w:left w:val="single" w:sz="6" w:space="0" w:color="auto"/>
              <w:bottom w:val="single" w:sz="6" w:space="0" w:color="auto"/>
              <w:right w:val="single" w:sz="6" w:space="0" w:color="auto"/>
            </w:tcBorders>
          </w:tcPr>
          <w:p w14:paraId="1A8D0742" w14:textId="77777777" w:rsidR="00D918E0" w:rsidRPr="00811DB5" w:rsidRDefault="00D918E0" w:rsidP="008736DB">
            <w:pPr>
              <w:pStyle w:val="BodyText2"/>
              <w:spacing w:after="0" w:line="240" w:lineRule="auto"/>
              <w:rPr>
                <w:noProof/>
                <w:sz w:val="20"/>
                <w:szCs w:val="20"/>
              </w:rPr>
            </w:pPr>
            <w:r>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tcPr>
          <w:p w14:paraId="2F5C315D" w14:textId="77777777" w:rsidR="00D918E0" w:rsidRPr="00811DB5" w:rsidRDefault="00D918E0" w:rsidP="008736DB">
            <w:pPr>
              <w:pStyle w:val="BodyText2"/>
              <w:spacing w:after="0" w:line="240" w:lineRule="auto"/>
              <w:rPr>
                <w:noProof/>
                <w:sz w:val="20"/>
                <w:szCs w:val="20"/>
              </w:rPr>
            </w:pPr>
            <w:r w:rsidRPr="00811DB5">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14:paraId="7EDE9413" w14:textId="77777777" w:rsidR="00D918E0" w:rsidRPr="00D918E0" w:rsidRDefault="00D918E0" w:rsidP="008736DB">
            <w:pPr>
              <w:pStyle w:val="BodyText2"/>
              <w:spacing w:after="0" w:line="240" w:lineRule="auto"/>
              <w:rPr>
                <w:sz w:val="20"/>
                <w:szCs w:val="20"/>
              </w:rPr>
            </w:pPr>
            <w:r w:rsidRPr="00D918E0">
              <w:rPr>
                <w:noProof/>
                <w:sz w:val="20"/>
              </w:rPr>
              <w:t>5.36441802978516 10</w:t>
            </w:r>
            <w:r w:rsidRPr="00D918E0">
              <w:rPr>
                <w:noProof/>
                <w:sz w:val="20"/>
                <w:vertAlign w:val="superscript"/>
              </w:rPr>
              <w:t>-6</w:t>
            </w:r>
          </w:p>
        </w:tc>
        <w:tc>
          <w:tcPr>
            <w:tcW w:w="1243" w:type="dxa"/>
            <w:tcBorders>
              <w:top w:val="single" w:sz="6" w:space="0" w:color="auto"/>
              <w:left w:val="single" w:sz="6" w:space="0" w:color="auto"/>
              <w:bottom w:val="single" w:sz="6" w:space="0" w:color="auto"/>
              <w:right w:val="single" w:sz="6" w:space="0" w:color="auto"/>
            </w:tcBorders>
          </w:tcPr>
          <w:p w14:paraId="3BE38E32" w14:textId="77777777" w:rsidR="00D918E0" w:rsidRPr="00811DB5" w:rsidRDefault="00F97B1D" w:rsidP="00F97B1D">
            <w:pPr>
              <w:pStyle w:val="BodyText2"/>
              <w:spacing w:after="0" w:line="240" w:lineRule="auto"/>
              <w:rPr>
                <w:sz w:val="20"/>
                <w:szCs w:val="20"/>
              </w:rPr>
            </w:pPr>
            <w:r>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14:paraId="23D2E038" w14:textId="77777777" w:rsidR="00D918E0" w:rsidRPr="00811DB5" w:rsidRDefault="00F97B1D" w:rsidP="00F97B1D">
            <w:pPr>
              <w:pStyle w:val="BodyText2"/>
              <w:spacing w:after="0" w:line="240" w:lineRule="auto"/>
              <w:rPr>
                <w:sz w:val="20"/>
                <w:szCs w:val="20"/>
              </w:rPr>
            </w:pPr>
            <w:r>
              <w:rPr>
                <w:sz w:val="20"/>
                <w:szCs w:val="20"/>
              </w:rPr>
              <w:t>131072</w:t>
            </w:r>
          </w:p>
        </w:tc>
      </w:tr>
    </w:tbl>
    <w:p w14:paraId="054B0CC8" w14:textId="77777777" w:rsidR="009569ED" w:rsidRDefault="009569ED"/>
    <w:p w14:paraId="2B360463" w14:textId="77777777" w:rsidR="00851C18" w:rsidRDefault="007C2ECD" w:rsidP="008C0EF0">
      <w:pPr>
        <w:pStyle w:val="AnnexLevel1main"/>
      </w:pPr>
      <w:r>
        <w:br w:type="page"/>
      </w:r>
      <w:bookmarkStart w:id="131" w:name="_Ref402071155"/>
      <w:bookmarkStart w:id="132" w:name="_Toc421700825"/>
      <w:r w:rsidR="0035544E">
        <w:lastRenderedPageBreak/>
        <w:t>Annex C</w:t>
      </w:r>
      <w:r w:rsidR="0035544E">
        <w:tab/>
      </w:r>
      <w:r w:rsidRPr="007C2ECD">
        <w:t>XML Schema Documents</w:t>
      </w:r>
      <w:r>
        <w:t xml:space="preserve"> (Informative)</w:t>
      </w:r>
      <w:bookmarkEnd w:id="131"/>
      <w:bookmarkEnd w:id="132"/>
    </w:p>
    <w:p w14:paraId="5253187D" w14:textId="0FD7C195" w:rsidR="007C2ECD" w:rsidRDefault="007C2ECD" w:rsidP="007C2ECD">
      <w:r>
        <w:t>In addition to this document, this standard includes a</w:t>
      </w:r>
      <w:r w:rsidR="002249DD">
        <w:t>n</w:t>
      </w:r>
      <w:r>
        <w:t xml:space="preserve"> informative XML Schematron Document and some examples. These XML Schema Documents are bundled in a zip file with the present document. After OGC acceptance of a </w:t>
      </w:r>
      <w:r w:rsidR="002249DD">
        <w:t>v</w:t>
      </w:r>
      <w:r>
        <w:t xml:space="preserve">ersion 1.0.0 of this standard, these XML Documents will also be posted online at the URL </w:t>
      </w:r>
      <w:hyperlink r:id="rId18" w:history="1">
        <w:r w:rsidR="00530D49">
          <w:rPr>
            <w:rStyle w:val="Hyperlink"/>
          </w:rPr>
          <w:t>http://schemas.opengis.net/wmts/1.0/profiles/wmts-simple/</w:t>
        </w:r>
      </w:hyperlink>
      <w:r>
        <w:t>. In the event of a discrepancy between the bundled and online versions of the XML Documents, the online files SHALL be considered authoritative.</w:t>
      </w:r>
    </w:p>
    <w:p w14:paraId="58DF5B09" w14:textId="77777777" w:rsidR="007C2ECD" w:rsidRDefault="007C2ECD" w:rsidP="007C2ECD">
      <w:r>
        <w:t>Th</w:t>
      </w:r>
      <w:r w:rsidR="00DB4F07">
        <w:t>is</w:t>
      </w:r>
      <w:r>
        <w:t xml:space="preserve"> XML Schema</w:t>
      </w:r>
      <w:r w:rsidR="00DB4F07">
        <w:t>tron</w:t>
      </w:r>
      <w:r>
        <w:t xml:space="preserve"> Document </w:t>
      </w:r>
      <w:r w:rsidR="00DB4F07">
        <w:t>is</w:t>
      </w:r>
      <w:r>
        <w:t xml:space="preserve"> named:</w:t>
      </w:r>
    </w:p>
    <w:p w14:paraId="0BB44A21" w14:textId="77777777" w:rsidR="007C2ECD" w:rsidRDefault="00DB4F07" w:rsidP="007C2ECD">
      <w:pPr>
        <w:pStyle w:val="ListNumber2"/>
        <w:numPr>
          <w:ilvl w:val="0"/>
          <w:numId w:val="0"/>
        </w:numPr>
        <w:spacing w:after="120"/>
        <w:ind w:left="360"/>
        <w:rPr>
          <w:noProof/>
        </w:rPr>
      </w:pPr>
      <w:r w:rsidRPr="00DB4F07">
        <w:rPr>
          <w:noProof/>
        </w:rPr>
        <w:t>wmtsSimpleGetCapabilities</w:t>
      </w:r>
      <w:r w:rsidR="007C2ECD">
        <w:rPr>
          <w:noProof/>
        </w:rPr>
        <w:t>.</w:t>
      </w:r>
      <w:r>
        <w:rPr>
          <w:noProof/>
        </w:rPr>
        <w:t>sch</w:t>
      </w:r>
    </w:p>
    <w:p w14:paraId="1E8C9002" w14:textId="1085916C" w:rsidR="007C2ECD" w:rsidRDefault="007C2ECD" w:rsidP="007C2ECD">
      <w:pPr>
        <w:spacing w:before="120"/>
      </w:pPr>
      <w:bookmarkStart w:id="133" w:name="_Toc39647390"/>
      <w:r>
        <w:t xml:space="preserve">In addition, </w:t>
      </w:r>
      <w:r w:rsidR="00DB4F07">
        <w:t>a WMTS service shall validate using the right XML Schema Documents</w:t>
      </w:r>
      <w:r w:rsidR="00DB4F07" w:rsidRPr="00DB4F07">
        <w:t xml:space="preserve"> </w:t>
      </w:r>
      <w:r w:rsidR="00DB4F07">
        <w:t xml:space="preserve">mentioned in the WMTS 1.0 standard 07-057r7 and available at the </w:t>
      </w:r>
      <w:r w:rsidR="00DB4F07" w:rsidRPr="00DB4F07">
        <w:t>URL</w:t>
      </w:r>
      <w:r w:rsidR="00DB4F07">
        <w:t xml:space="preserve"> </w:t>
      </w:r>
      <w:hyperlink r:id="rId19" w:history="1">
        <w:r w:rsidR="00530D49" w:rsidRPr="00A26128">
          <w:rPr>
            <w:rStyle w:val="Hyperlink"/>
          </w:rPr>
          <w:t>http://schemas.opengis.net/wmts/1.0</w:t>
        </w:r>
      </w:hyperlink>
      <w:r w:rsidR="00DB4F07">
        <w:t xml:space="preserve"> that also include</w:t>
      </w:r>
      <w:r w:rsidR="002249DD">
        <w:t>s</w:t>
      </w:r>
      <w:r w:rsidR="00DB4F07">
        <w:t xml:space="preserve"> OWS Common schemas.</w:t>
      </w:r>
    </w:p>
    <w:p w14:paraId="117D632A" w14:textId="77777777" w:rsidR="007C2ECD" w:rsidRDefault="007C2ECD" w:rsidP="007C2ECD">
      <w:r>
        <w:t>Also</w:t>
      </w:r>
      <w:r w:rsidR="00B86EF0">
        <w:t>,</w:t>
      </w:r>
      <w:r>
        <w:t xml:space="preserve"> complete examples can be found on the zip file and on the portal. Some fragments of these examples are shown throughout this document.</w:t>
      </w:r>
    </w:p>
    <w:p w14:paraId="1251EBD9" w14:textId="77777777" w:rsidR="00851C18" w:rsidRDefault="00741248" w:rsidP="008C0EF0">
      <w:pPr>
        <w:pStyle w:val="AnnexLevel1main"/>
      </w:pPr>
      <w:r>
        <w:br w:type="page"/>
      </w:r>
      <w:bookmarkStart w:id="134" w:name="_Toc421700826"/>
      <w:r w:rsidR="0035544E">
        <w:lastRenderedPageBreak/>
        <w:t>Annex D</w:t>
      </w:r>
      <w:r w:rsidR="0035544E">
        <w:tab/>
      </w:r>
      <w:r>
        <w:t>Examples (Informative)</w:t>
      </w:r>
      <w:bookmarkEnd w:id="134"/>
    </w:p>
    <w:p w14:paraId="6BD1900A" w14:textId="77777777" w:rsidR="00741248" w:rsidRDefault="00741248" w:rsidP="00741248">
      <w:r>
        <w:t xml:space="preserve">As stated in the Abstract of this document, </w:t>
      </w:r>
      <w:r w:rsidRPr="00C2313E">
        <w:t xml:space="preserve">WMTS simple </w:t>
      </w:r>
      <w:r>
        <w:t>has the aim to</w:t>
      </w:r>
      <w:r w:rsidRPr="00C2313E">
        <w:t xml:space="preserve"> make the creation of services and clients simpler</w:t>
      </w:r>
      <w:r>
        <w:t xml:space="preserve">, </w:t>
      </w:r>
      <w:r w:rsidR="00B86EF0">
        <w:t>by allowing</w:t>
      </w:r>
      <w:r w:rsidRPr="00C2313E">
        <w:t xml:space="preserve"> combin</w:t>
      </w:r>
      <w:r w:rsidR="00B86EF0">
        <w:t>ing</w:t>
      </w:r>
      <w:r w:rsidRPr="00C2313E">
        <w:t xml:space="preserve"> data coming from different </w:t>
      </w:r>
      <w:r>
        <w:t>services</w:t>
      </w:r>
      <w:r w:rsidRPr="00C2313E">
        <w:t xml:space="preserve"> including some </w:t>
      </w:r>
      <w:r>
        <w:t xml:space="preserve">WMTS and some </w:t>
      </w:r>
      <w:r w:rsidRPr="00C2313E">
        <w:t xml:space="preserve">tile implementations that do not claim </w:t>
      </w:r>
      <w:r>
        <w:t xml:space="preserve">to be </w:t>
      </w:r>
      <w:r w:rsidRPr="00C2313E">
        <w:t>WMTS (e.g some current distributions of OSM)</w:t>
      </w:r>
      <w:r>
        <w:t>, but, in fact, they are implicitly following most of the WMTS requirements</w:t>
      </w:r>
      <w:r w:rsidRPr="00C2313E">
        <w:t xml:space="preserve">. </w:t>
      </w:r>
      <w:r w:rsidR="0060221F">
        <w:t>This section provides an example on how common mass market solutions</w:t>
      </w:r>
      <w:r w:rsidRPr="00741248">
        <w:t xml:space="preserve"> </w:t>
      </w:r>
      <w:r w:rsidR="0060221F">
        <w:t>implicitly follow this profile by using Google-</w:t>
      </w:r>
      <w:r w:rsidR="000F095F">
        <w:t>M</w:t>
      </w:r>
      <w:r w:rsidR="0060221F">
        <w:t xml:space="preserve">ercator CRS, a common </w:t>
      </w:r>
      <w:r w:rsidRPr="00741248">
        <w:t>topLeftCorner</w:t>
      </w:r>
      <w:r w:rsidR="0060221F">
        <w:t>, the same set of TileMatrices and a fix URL template.</w:t>
      </w:r>
    </w:p>
    <w:p w14:paraId="618FAFEA" w14:textId="77777777" w:rsidR="00851C18" w:rsidRDefault="0035544E" w:rsidP="008C0EF0">
      <w:pPr>
        <w:pStyle w:val="AnnexLevel2"/>
        <w:numPr>
          <w:ilvl w:val="0"/>
          <w:numId w:val="0"/>
        </w:numPr>
        <w:ind w:left="576" w:hanging="576"/>
      </w:pPr>
      <w:bookmarkStart w:id="135" w:name="_Toc421700827"/>
      <w:r>
        <w:t>D.1</w:t>
      </w:r>
      <w:r>
        <w:tab/>
      </w:r>
      <w:r w:rsidR="00C4420B">
        <w:t>URL template examples in current services</w:t>
      </w:r>
      <w:r w:rsidR="0060221F">
        <w:t>.</w:t>
      </w:r>
      <w:bookmarkEnd w:id="135"/>
    </w:p>
    <w:p w14:paraId="605C8D95" w14:textId="77777777" w:rsidR="0060221F" w:rsidRDefault="00C4420B" w:rsidP="00741248">
      <w:r>
        <w:t>Currently</w:t>
      </w:r>
      <w:r w:rsidR="00B86EF0">
        <w:t>,</w:t>
      </w:r>
      <w:r>
        <w:t xml:space="preserve"> the following services a</w:t>
      </w:r>
      <w:r w:rsidR="00B86EF0">
        <w:t xml:space="preserve">re implicitly or explicitly </w:t>
      </w:r>
      <w:r>
        <w:t>using the same TileMatrixSet that conform</w:t>
      </w:r>
      <w:r w:rsidR="00B86EF0">
        <w:t>s</w:t>
      </w:r>
      <w:r>
        <w:t xml:space="preserve"> to the following URL templates:</w:t>
      </w:r>
    </w:p>
    <w:p w14:paraId="59B06458" w14:textId="77777777" w:rsidR="00714618" w:rsidRDefault="0060221F">
      <w:pPr>
        <w:pStyle w:val="ListParagraph"/>
        <w:numPr>
          <w:ilvl w:val="0"/>
          <w:numId w:val="28"/>
        </w:numPr>
        <w:rPr>
          <w:lang w:val="ca-ES"/>
        </w:rPr>
      </w:pPr>
      <w:r w:rsidRPr="00C4420B">
        <w:rPr>
          <w:lang w:val="ca-ES"/>
        </w:rPr>
        <w:t>http://a.tile.openstreetmap.org/</w:t>
      </w:r>
      <w:r w:rsidR="00C4420B">
        <w:rPr>
          <w:lang w:val="ca-ES"/>
        </w:rPr>
        <w:t>{TileMatrix}</w:t>
      </w:r>
      <w:r w:rsidRPr="00C4420B">
        <w:rPr>
          <w:lang w:val="ca-ES"/>
        </w:rPr>
        <w:t>/</w:t>
      </w:r>
      <w:r w:rsidR="00C4420B">
        <w:rPr>
          <w:lang w:val="ca-ES"/>
        </w:rPr>
        <w:t>{TileCol}</w:t>
      </w:r>
      <w:r w:rsidRPr="00C4420B">
        <w:rPr>
          <w:lang w:val="ca-ES"/>
        </w:rPr>
        <w:t>/</w:t>
      </w:r>
      <w:r w:rsidR="00C4420B">
        <w:rPr>
          <w:lang w:val="ca-ES"/>
        </w:rPr>
        <w:t>{TileRow}</w:t>
      </w:r>
      <w:r w:rsidRPr="00C4420B">
        <w:rPr>
          <w:lang w:val="ca-ES"/>
        </w:rPr>
        <w:t>.png</w:t>
      </w:r>
    </w:p>
    <w:p w14:paraId="5F066E4A" w14:textId="77777777" w:rsidR="00714618" w:rsidRDefault="0060221F">
      <w:pPr>
        <w:pStyle w:val="ListParagraph"/>
        <w:numPr>
          <w:ilvl w:val="0"/>
          <w:numId w:val="28"/>
        </w:numPr>
        <w:rPr>
          <w:lang w:val="ca-ES"/>
        </w:rPr>
      </w:pPr>
      <w:r w:rsidRPr="00C4420B">
        <w:rPr>
          <w:lang w:val="ca-ES"/>
        </w:rPr>
        <w:t>http://mt1.google.com/vt/hl=en&amp;z=</w:t>
      </w:r>
      <w:r w:rsidR="00C4420B">
        <w:rPr>
          <w:lang w:val="ca-ES"/>
        </w:rPr>
        <w:t>{TileMatrix}</w:t>
      </w:r>
      <w:r w:rsidRPr="00C4420B">
        <w:rPr>
          <w:lang w:val="ca-ES"/>
        </w:rPr>
        <w:t>&amp;y=</w:t>
      </w:r>
      <w:r w:rsidR="00C4420B">
        <w:rPr>
          <w:lang w:val="ca-ES"/>
        </w:rPr>
        <w:t>{TileRow}</w:t>
      </w:r>
      <w:r w:rsidRPr="00C4420B">
        <w:rPr>
          <w:lang w:val="ca-ES"/>
        </w:rPr>
        <w:t>&amp;x=</w:t>
      </w:r>
      <w:r w:rsidR="00C4420B">
        <w:rPr>
          <w:lang w:val="ca-ES"/>
        </w:rPr>
        <w:t>{TileCol}</w:t>
      </w:r>
    </w:p>
    <w:p w14:paraId="14C2036C" w14:textId="77777777" w:rsidR="00714618" w:rsidRDefault="0060221F">
      <w:pPr>
        <w:pStyle w:val="ListParagraph"/>
        <w:numPr>
          <w:ilvl w:val="0"/>
          <w:numId w:val="28"/>
        </w:numPr>
        <w:rPr>
          <w:lang w:val="ca-ES"/>
        </w:rPr>
      </w:pPr>
      <w:r w:rsidRPr="00C4420B">
        <w:rPr>
          <w:lang w:val="ca-ES"/>
        </w:rPr>
        <w:t>http://www.ogc.uab.cat/SITiled/GeoEye_Haiti_M/GeoEye/WorldSphericalMercator/</w:t>
      </w:r>
      <w:r w:rsidR="00C4420B">
        <w:rPr>
          <w:lang w:val="ca-ES"/>
        </w:rPr>
        <w:t>{TileMatrix}</w:t>
      </w:r>
      <w:r w:rsidRPr="00C4420B">
        <w:rPr>
          <w:lang w:val="ca-ES"/>
        </w:rPr>
        <w:t>/</w:t>
      </w:r>
      <w:r w:rsidR="00C4420B">
        <w:rPr>
          <w:lang w:val="ca-ES"/>
        </w:rPr>
        <w:t>{TileCol}</w:t>
      </w:r>
      <w:r w:rsidRPr="00C4420B">
        <w:rPr>
          <w:lang w:val="ca-ES"/>
        </w:rPr>
        <w:t>/</w:t>
      </w:r>
      <w:r w:rsidR="00C4420B">
        <w:rPr>
          <w:lang w:val="ca-ES"/>
        </w:rPr>
        <w:t>{TileRow}</w:t>
      </w:r>
      <w:r w:rsidRPr="00C4420B">
        <w:rPr>
          <w:lang w:val="ca-ES"/>
        </w:rPr>
        <w:t>.jpg</w:t>
      </w:r>
    </w:p>
    <w:p w14:paraId="720A0758" w14:textId="77777777" w:rsidR="00714618" w:rsidRDefault="0060221F">
      <w:pPr>
        <w:pStyle w:val="ListParagraph"/>
        <w:numPr>
          <w:ilvl w:val="0"/>
          <w:numId w:val="28"/>
        </w:numPr>
        <w:rPr>
          <w:lang w:val="ca-ES"/>
        </w:rPr>
      </w:pPr>
      <w:r w:rsidRPr="00C4420B">
        <w:rPr>
          <w:lang w:val="ca-ES"/>
        </w:rPr>
        <w:t>http://otile1.mqcdn.com/tiles/1.0.0/map/</w:t>
      </w:r>
      <w:r w:rsidR="00C4420B">
        <w:rPr>
          <w:lang w:val="ca-ES"/>
        </w:rPr>
        <w:t>{TileMatrix}/{TileCol}</w:t>
      </w:r>
      <w:r w:rsidRPr="00C4420B">
        <w:rPr>
          <w:lang w:val="ca-ES"/>
        </w:rPr>
        <w:t>/</w:t>
      </w:r>
      <w:r w:rsidR="00C4420B">
        <w:rPr>
          <w:lang w:val="ca-ES"/>
        </w:rPr>
        <w:t>{TileRow}</w:t>
      </w:r>
      <w:r w:rsidRPr="00C4420B">
        <w:rPr>
          <w:lang w:val="ca-ES"/>
        </w:rPr>
        <w:t>.png</w:t>
      </w:r>
    </w:p>
    <w:p w14:paraId="05C8B541" w14:textId="77777777" w:rsidR="00714618" w:rsidRDefault="0060221F">
      <w:pPr>
        <w:pStyle w:val="ListParagraph"/>
        <w:numPr>
          <w:ilvl w:val="0"/>
          <w:numId w:val="28"/>
        </w:numPr>
        <w:rPr>
          <w:lang w:val="ca-ES"/>
        </w:rPr>
      </w:pPr>
      <w:r w:rsidRPr="00C4420B">
        <w:rPr>
          <w:lang w:val="ca-ES"/>
        </w:rPr>
        <w:t>http://tile.opencyclemap.org/cycle/</w:t>
      </w:r>
      <w:r w:rsidR="00C4420B">
        <w:rPr>
          <w:lang w:val="ca-ES"/>
        </w:rPr>
        <w:t>{TileMatrix}</w:t>
      </w:r>
      <w:r w:rsidRPr="00C4420B">
        <w:rPr>
          <w:lang w:val="ca-ES"/>
        </w:rPr>
        <w:t>/</w:t>
      </w:r>
      <w:r w:rsidR="00C4420B">
        <w:rPr>
          <w:lang w:val="ca-ES"/>
        </w:rPr>
        <w:t>{TileCol}</w:t>
      </w:r>
      <w:r w:rsidRPr="00C4420B">
        <w:rPr>
          <w:lang w:val="ca-ES"/>
        </w:rPr>
        <w:t>/</w:t>
      </w:r>
      <w:r w:rsidR="00C4420B">
        <w:rPr>
          <w:lang w:val="ca-ES"/>
        </w:rPr>
        <w:t>{TileRow}</w:t>
      </w:r>
      <w:r w:rsidRPr="00C4420B">
        <w:rPr>
          <w:lang w:val="ca-ES"/>
        </w:rPr>
        <w:t>.png</w:t>
      </w:r>
    </w:p>
    <w:p w14:paraId="7FDE42DF" w14:textId="77777777" w:rsidR="00714618" w:rsidRDefault="0060221F">
      <w:pPr>
        <w:pStyle w:val="ListParagraph"/>
        <w:numPr>
          <w:ilvl w:val="0"/>
          <w:numId w:val="28"/>
        </w:numPr>
        <w:rPr>
          <w:lang w:val="ca-ES"/>
        </w:rPr>
      </w:pPr>
      <w:r w:rsidRPr="00C4420B">
        <w:rPr>
          <w:lang w:val="ca-ES"/>
        </w:rPr>
        <w:t>http://maptile.maps.svc.ovi.com/maptiler/maptile/newest/normal.day/15/</w:t>
      </w:r>
      <w:r w:rsidR="00C4420B">
        <w:rPr>
          <w:lang w:val="ca-ES"/>
        </w:rPr>
        <w:t>{TileCol}</w:t>
      </w:r>
      <w:r w:rsidRPr="00C4420B">
        <w:rPr>
          <w:lang w:val="ca-ES"/>
        </w:rPr>
        <w:t>/</w:t>
      </w:r>
      <w:r w:rsidR="00C4420B">
        <w:rPr>
          <w:lang w:val="ca-ES"/>
        </w:rPr>
        <w:t>{TileRow}/256/png8</w:t>
      </w:r>
    </w:p>
    <w:p w14:paraId="0CB85110" w14:textId="77777777" w:rsidR="0060221F" w:rsidRDefault="00C4420B" w:rsidP="00741248">
      <w:r>
        <w:t>Figure D.1 shows how we can use these templates to retrieve the following tiles and show</w:t>
      </w:r>
      <w:r w:rsidR="00B86EF0">
        <w:t>s</w:t>
      </w:r>
      <w:r>
        <w:t xml:space="preserve"> them together in an integrated client:</w:t>
      </w:r>
    </w:p>
    <w:p w14:paraId="160A8398" w14:textId="77777777" w:rsidR="00C4420B" w:rsidRPr="00C4420B" w:rsidRDefault="00C4420B" w:rsidP="00C4420B">
      <w:pPr>
        <w:pStyle w:val="ListParagraph"/>
        <w:numPr>
          <w:ilvl w:val="0"/>
          <w:numId w:val="28"/>
        </w:numPr>
        <w:rPr>
          <w:lang w:val="ca-ES"/>
        </w:rPr>
      </w:pPr>
      <w:r w:rsidRPr="00C4420B">
        <w:rPr>
          <w:lang w:val="ca-ES"/>
        </w:rPr>
        <w:t>http://a.tile.openstreetmap.org/15/9798/14664.png</w:t>
      </w:r>
    </w:p>
    <w:p w14:paraId="2C671B36" w14:textId="77777777" w:rsidR="00C4420B" w:rsidRPr="00C4420B" w:rsidRDefault="00C4420B" w:rsidP="00C4420B">
      <w:pPr>
        <w:pStyle w:val="ListParagraph"/>
        <w:numPr>
          <w:ilvl w:val="0"/>
          <w:numId w:val="28"/>
        </w:numPr>
        <w:rPr>
          <w:lang w:val="ca-ES"/>
        </w:rPr>
      </w:pPr>
      <w:r w:rsidRPr="00C4420B">
        <w:rPr>
          <w:lang w:val="ca-ES"/>
        </w:rPr>
        <w:t>http://mt1.google.com/vt/hl=en&amp;z=15&amp;y=14664&amp;x=9799</w:t>
      </w:r>
    </w:p>
    <w:p w14:paraId="0A8BBAEA" w14:textId="77777777" w:rsidR="00C4420B" w:rsidRPr="00C4420B" w:rsidRDefault="00C4420B" w:rsidP="00C4420B">
      <w:pPr>
        <w:pStyle w:val="ListParagraph"/>
        <w:numPr>
          <w:ilvl w:val="0"/>
          <w:numId w:val="28"/>
        </w:numPr>
        <w:rPr>
          <w:lang w:val="ca-ES"/>
        </w:rPr>
      </w:pPr>
      <w:r w:rsidRPr="00C4420B">
        <w:rPr>
          <w:lang w:val="ca-ES"/>
        </w:rPr>
        <w:t>http://www.ogc.uab.cat/SITiled/GeoEye_Haiti_M/GeoEye/WorldSphericalMercator/15/9798/14665.jpg</w:t>
      </w:r>
    </w:p>
    <w:p w14:paraId="2D8E63BF" w14:textId="77777777" w:rsidR="00C4420B" w:rsidRPr="00C4420B" w:rsidRDefault="00C4420B" w:rsidP="00C4420B">
      <w:pPr>
        <w:pStyle w:val="ListParagraph"/>
        <w:numPr>
          <w:ilvl w:val="0"/>
          <w:numId w:val="28"/>
        </w:numPr>
        <w:rPr>
          <w:lang w:val="ca-ES"/>
        </w:rPr>
      </w:pPr>
      <w:r w:rsidRPr="00C4420B">
        <w:rPr>
          <w:lang w:val="ca-ES"/>
        </w:rPr>
        <w:t>http://otile1.mqcdn.com/tiles/1.0.0/map/15//9800/14664.png</w:t>
      </w:r>
    </w:p>
    <w:p w14:paraId="4A956DD4" w14:textId="77777777" w:rsidR="00C4420B" w:rsidRPr="00C4420B" w:rsidRDefault="00C4420B" w:rsidP="00C4420B">
      <w:pPr>
        <w:pStyle w:val="ListParagraph"/>
        <w:numPr>
          <w:ilvl w:val="0"/>
          <w:numId w:val="28"/>
        </w:numPr>
        <w:rPr>
          <w:lang w:val="ca-ES"/>
        </w:rPr>
      </w:pPr>
      <w:r w:rsidRPr="00C4420B">
        <w:rPr>
          <w:lang w:val="ca-ES"/>
        </w:rPr>
        <w:t>http://tile.opencyclemap.org/cycle/15/9800/14665.png</w:t>
      </w:r>
    </w:p>
    <w:p w14:paraId="61A336E1" w14:textId="77777777" w:rsidR="00C4420B" w:rsidRDefault="00851C18" w:rsidP="00C4420B">
      <w:pPr>
        <w:pStyle w:val="ListParagraph"/>
        <w:numPr>
          <w:ilvl w:val="0"/>
          <w:numId w:val="28"/>
        </w:numPr>
        <w:rPr>
          <w:lang w:val="ca-ES"/>
        </w:rPr>
      </w:pPr>
      <w:r w:rsidRPr="008C0EF0">
        <w:rPr>
          <w:lang w:val="ca-ES"/>
        </w:rPr>
        <w:t>http://maptile.maps.svc.ovi.com/maptiler/maptile/newest/normal.day/15/9800/14665/256/png8</w:t>
      </w:r>
    </w:p>
    <w:p w14:paraId="4D7D3FE9" w14:textId="77777777" w:rsidR="00714618" w:rsidRDefault="0048030A">
      <w:pPr>
        <w:rPr>
          <w:lang w:val="ca-ES"/>
        </w:rPr>
      </w:pPr>
      <w:r w:rsidRPr="0048030A">
        <w:t>The figure also adds</w:t>
      </w:r>
      <w:r w:rsidR="00C4420B">
        <w:t xml:space="preserve"> a Virtual Earth tile to illustrate that even if the tile indexing</w:t>
      </w:r>
      <w:r w:rsidR="002249DD">
        <w:t>,</w:t>
      </w:r>
      <w:r w:rsidR="00C4420B">
        <w:t xml:space="preserve"> that they use</w:t>
      </w:r>
      <w:r w:rsidR="002249DD">
        <w:t>,</w:t>
      </w:r>
      <w:r w:rsidR="00C4420B">
        <w:t xml:space="preserve"> is different</w:t>
      </w:r>
      <w:r w:rsidR="00B86EF0">
        <w:t>,</w:t>
      </w:r>
      <w:r w:rsidR="00C4420B">
        <w:t xml:space="preserve"> they also use the same TileMatrixSet, </w:t>
      </w:r>
      <w:r w:rsidR="00C4420B" w:rsidRPr="00C4420B">
        <w:rPr>
          <w:lang w:val="ca-ES"/>
        </w:rPr>
        <w:t>http://ecn.t0.tiles.virtualearth.net/tiles/a032211203002113.jpeg?g=854</w:t>
      </w:r>
    </w:p>
    <w:p w14:paraId="5909B63E" w14:textId="77777777" w:rsidR="00714618" w:rsidRDefault="00714618">
      <w:pPr>
        <w:rPr>
          <w:lang w:val="ca-ES"/>
        </w:rPr>
      </w:pPr>
    </w:p>
    <w:bookmarkEnd w:id="133"/>
    <w:p w14:paraId="64A1583D" w14:textId="77777777" w:rsidR="0060221F" w:rsidRDefault="006E5DF8">
      <w:pPr>
        <w:spacing w:after="0"/>
        <w:rPr>
          <w:b/>
          <w:sz w:val="28"/>
          <w:szCs w:val="22"/>
        </w:rPr>
      </w:pPr>
      <w:r>
        <w:rPr>
          <w:b/>
          <w:noProof/>
          <w:sz w:val="28"/>
          <w:szCs w:val="22"/>
        </w:rPr>
        <w:lastRenderedPageBreak/>
        <mc:AlternateContent>
          <mc:Choice Requires="wpg">
            <w:drawing>
              <wp:inline distT="0" distB="0" distL="0" distR="0" wp14:anchorId="5ADFCFDA" wp14:editId="5735D33B">
                <wp:extent cx="5486400" cy="3291840"/>
                <wp:effectExtent l="0" t="0" r="0" b="0"/>
                <wp:docPr id="1" name="Canvas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91840"/>
                          <a:chOff x="0" y="0"/>
                          <a:chExt cx="54864" cy="32918"/>
                        </a:xfrm>
                      </wpg:grpSpPr>
                      <wps:wsp>
                        <wps:cNvPr id="2" name="AutoShape 3"/>
                        <wps:cNvSpPr>
                          <a:spLocks noChangeAspect="1" noChangeArrowheads="1"/>
                        </wps:cNvSpPr>
                        <wps:spPr bwMode="auto">
                          <a:xfrm>
                            <a:off x="0" y="0"/>
                            <a:ext cx="54864" cy="3291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54" y="632"/>
                            <a:ext cx="46947" cy="31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Canvas 3" o:spid="_x0000_s1026" style="width:6in;height:259.2pt;mso-position-horizontal-relative:char;mso-position-vertical-relative:line" coordsize="54864,329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">
                <v:rect id="AutoShape 3" o:spid="_x0000_s1027" style="position:absolute;width:54864;height:329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954;top:632;width:46947;height:316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B&#10;+aXCAAAA2gAAAA8AAABkcnMvZG93bnJldi54bWxEj91qAjEUhO+FvkM4BW9Es7XUn9UopSAUFP8f&#10;4LA5bpZuTpZNXNe3N0LBy2FmvmHmy9aWoqHaF44VfAwSEMSZ0wXnCs6nVX8CwgdkjaVjUnAnD8vF&#10;W2eOqXY3PlBzDLmIEPYpKjAhVKmUPjNk0Q9cRRy9i6sthijrXOoabxFuSzlMkpG0WHBcMFjRj6Hs&#10;73i1ChKzdfuvac+PQ2bW063eXTbrRqnue/s9AxGoDa/wf/tXK/iE55V4A+Ti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AfmlwgAAANoAAAAPAAAAAAAAAAAAAAAAAJwCAABk&#10;cnMvZG93bnJldi54bWxQSwUGAAAAAAQABAD3AAAAiwMAAAAA&#10;">
                  <v:imagedata r:id="rId21" o:title=""/>
                </v:shape>
                <w10:anchorlock/>
              </v:group>
            </w:pict>
          </mc:Fallback>
        </mc:AlternateContent>
      </w:r>
    </w:p>
    <w:p w14:paraId="1CC315B2" w14:textId="77777777" w:rsidR="00435958" w:rsidRDefault="00B86EF0">
      <w:pPr>
        <w:pStyle w:val="Figuretitle"/>
      </w:pPr>
      <w:r>
        <w:t xml:space="preserve">Figure D.1: </w:t>
      </w:r>
      <w:r w:rsidR="003F4666">
        <w:t>Several tiles coming from different mass market solutions are shown together.</w:t>
      </w:r>
    </w:p>
    <w:p w14:paraId="032418F9" w14:textId="77777777" w:rsidR="00851C18" w:rsidRDefault="0035544E" w:rsidP="008C0EF0">
      <w:pPr>
        <w:pStyle w:val="AnnexLevel2"/>
        <w:numPr>
          <w:ilvl w:val="0"/>
          <w:numId w:val="0"/>
        </w:numPr>
        <w:ind w:left="576" w:hanging="576"/>
      </w:pPr>
      <w:bookmarkStart w:id="136" w:name="_Toc421700828"/>
      <w:r>
        <w:t>D.2</w:t>
      </w:r>
      <w:r>
        <w:tab/>
      </w:r>
      <w:r w:rsidR="00D16ADE">
        <w:t>A Service</w:t>
      </w:r>
      <w:r w:rsidR="00C4420B">
        <w:t xml:space="preserve"> </w:t>
      </w:r>
      <w:r w:rsidR="00D16ADE">
        <w:t xml:space="preserve">Metadata document for a </w:t>
      </w:r>
      <w:r w:rsidR="00C4420B">
        <w:t xml:space="preserve">current </w:t>
      </w:r>
      <w:r w:rsidR="00D16ADE">
        <w:t>OSM service</w:t>
      </w:r>
      <w:r w:rsidR="00C4420B">
        <w:t>.</w:t>
      </w:r>
      <w:bookmarkEnd w:id="136"/>
    </w:p>
    <w:p w14:paraId="1ADEAAA0" w14:textId="171B7987" w:rsidR="00C4420B" w:rsidRDefault="00C4420B" w:rsidP="0060221F">
      <w:r>
        <w:t xml:space="preserve">The example </w:t>
      </w:r>
      <w:r w:rsidR="00D16ADE">
        <w:t xml:space="preserve">reproduced here and </w:t>
      </w:r>
      <w:r>
        <w:t xml:space="preserve">provided in the folder: </w:t>
      </w:r>
      <w:hyperlink r:id="rId22" w:history="1">
        <w:r w:rsidR="00530D49" w:rsidRPr="00530D49">
          <w:rPr>
            <w:rStyle w:val="Hyperlink"/>
          </w:rPr>
          <w:t>http://schemas.opengis.net/wmts/1.0/profiles/wmts-simple/examples</w:t>
        </w:r>
      </w:hyperlink>
      <w:r w:rsidR="00530D49" w:rsidRPr="00530D49">
        <w:t xml:space="preserve"> </w:t>
      </w:r>
      <w:bookmarkStart w:id="137" w:name="_GoBack"/>
      <w:bookmarkEnd w:id="137"/>
      <w:r>
        <w:t xml:space="preserve">illustrates </w:t>
      </w:r>
      <w:r w:rsidR="00D16ADE">
        <w:t>that an implementation of</w:t>
      </w:r>
      <w:r>
        <w:t xml:space="preserve"> </w:t>
      </w:r>
      <w:r w:rsidR="00C5509D">
        <w:t xml:space="preserve">a </w:t>
      </w:r>
      <w:r>
        <w:t xml:space="preserve">OSM </w:t>
      </w:r>
      <w:r w:rsidR="00D16ADE">
        <w:t>tile distribution service</w:t>
      </w:r>
      <w:r>
        <w:t xml:space="preserve"> </w:t>
      </w:r>
      <w:r w:rsidR="003F4666">
        <w:t>is</w:t>
      </w:r>
      <w:r w:rsidR="00D16ADE">
        <w:t xml:space="preserve"> </w:t>
      </w:r>
      <w:r w:rsidR="003F4666">
        <w:t xml:space="preserve">conformant to this profile and by extension to </w:t>
      </w:r>
      <w:r>
        <w:t xml:space="preserve">WMTS </w:t>
      </w:r>
      <w:r w:rsidR="00D16ADE">
        <w:t xml:space="preserve">1.0 conformance (using the RESTful binding only) by providing </w:t>
      </w:r>
      <w:r w:rsidR="00C5509D">
        <w:t xml:space="preserve">this </w:t>
      </w:r>
      <w:r w:rsidR="003F4666">
        <w:t>S</w:t>
      </w:r>
      <w:r w:rsidR="00C5509D">
        <w:t>ervice</w:t>
      </w:r>
      <w:r w:rsidR="003F4666">
        <w:t>M</w:t>
      </w:r>
      <w:r w:rsidR="00C5509D">
        <w:t>etadata document:</w:t>
      </w:r>
    </w:p>
    <w:p w14:paraId="6B448F5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highlight w:val="white"/>
          <w:lang w:eastAsia="ca-ES"/>
        </w:rPr>
        <w:t>&lt;?xml version="1.0" encoding="UTF-8"?&gt;</w:t>
      </w:r>
    </w:p>
    <w:p w14:paraId="403D18C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FF0000"/>
          <w:highlight w:val="white"/>
          <w:lang w:eastAsia="ca-ES"/>
        </w:rPr>
      </w:pPr>
      <w:r>
        <w:rPr>
          <w:color w:val="0000FF"/>
          <w:highlight w:val="white"/>
          <w:lang w:eastAsia="ca-ES"/>
        </w:rPr>
        <w:t>&lt;</w:t>
      </w:r>
      <w:r>
        <w:rPr>
          <w:color w:val="800000"/>
          <w:highlight w:val="white"/>
          <w:lang w:eastAsia="ca-ES"/>
        </w:rPr>
        <w:t>Capabilities</w:t>
      </w:r>
      <w:r>
        <w:rPr>
          <w:color w:val="FF0000"/>
          <w:highlight w:val="white"/>
          <w:lang w:eastAsia="ca-ES"/>
        </w:rPr>
        <w:t xml:space="preserve"> xmlns</w:t>
      </w:r>
      <w:r>
        <w:rPr>
          <w:color w:val="0000FF"/>
          <w:highlight w:val="white"/>
          <w:lang w:eastAsia="ca-ES"/>
        </w:rPr>
        <w:t>="</w:t>
      </w:r>
      <w:r>
        <w:rPr>
          <w:color w:val="000000"/>
          <w:highlight w:val="white"/>
          <w:lang w:eastAsia="ca-ES"/>
        </w:rPr>
        <w:t>http://www.opengis.net/wmts/1.0</w:t>
      </w:r>
      <w:r>
        <w:rPr>
          <w:color w:val="0000FF"/>
          <w:highlight w:val="white"/>
          <w:lang w:eastAsia="ca-ES"/>
        </w:rPr>
        <w:t>"</w:t>
      </w:r>
      <w:r>
        <w:rPr>
          <w:color w:val="FF0000"/>
          <w:highlight w:val="white"/>
          <w:lang w:eastAsia="ca-ES"/>
        </w:rPr>
        <w:t xml:space="preserve"> </w:t>
      </w:r>
    </w:p>
    <w:p w14:paraId="02ECB8C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FF0000"/>
          <w:highlight w:val="white"/>
          <w:lang w:eastAsia="ca-ES"/>
        </w:rPr>
      </w:pPr>
      <w:r>
        <w:rPr>
          <w:color w:val="FF0000"/>
          <w:highlight w:val="white"/>
          <w:lang w:eastAsia="ca-ES"/>
        </w:rPr>
        <w:tab/>
      </w:r>
      <w:r>
        <w:rPr>
          <w:color w:val="FF0000"/>
          <w:highlight w:val="white"/>
          <w:lang w:eastAsia="ca-ES"/>
        </w:rPr>
        <w:tab/>
      </w:r>
      <w:r>
        <w:rPr>
          <w:color w:val="FF0000"/>
          <w:highlight w:val="white"/>
          <w:lang w:eastAsia="ca-ES"/>
        </w:rPr>
        <w:tab/>
      </w:r>
      <w:r>
        <w:rPr>
          <w:color w:val="FF0000"/>
          <w:highlight w:val="white"/>
          <w:lang w:eastAsia="ca-ES"/>
        </w:rPr>
        <w:tab/>
        <w:t>xmlns:ows</w:t>
      </w:r>
      <w:r>
        <w:rPr>
          <w:color w:val="0000FF"/>
          <w:highlight w:val="white"/>
          <w:lang w:eastAsia="ca-ES"/>
        </w:rPr>
        <w:t>="</w:t>
      </w:r>
      <w:r>
        <w:rPr>
          <w:color w:val="000000"/>
          <w:highlight w:val="white"/>
          <w:lang w:eastAsia="ca-ES"/>
        </w:rPr>
        <w:t>http://www.opengis.net/ows/1.1</w:t>
      </w:r>
      <w:r>
        <w:rPr>
          <w:color w:val="0000FF"/>
          <w:highlight w:val="white"/>
          <w:lang w:eastAsia="ca-ES"/>
        </w:rPr>
        <w:t>"</w:t>
      </w:r>
      <w:r>
        <w:rPr>
          <w:color w:val="FF0000"/>
          <w:highlight w:val="white"/>
          <w:lang w:eastAsia="ca-ES"/>
        </w:rPr>
        <w:t xml:space="preserve"> </w:t>
      </w:r>
    </w:p>
    <w:p w14:paraId="4E7A6BE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FF0000"/>
          <w:highlight w:val="white"/>
          <w:lang w:eastAsia="ca-ES"/>
        </w:rPr>
      </w:pPr>
      <w:r>
        <w:rPr>
          <w:color w:val="FF0000"/>
          <w:highlight w:val="white"/>
          <w:lang w:eastAsia="ca-ES"/>
        </w:rPr>
        <w:tab/>
      </w:r>
      <w:r>
        <w:rPr>
          <w:color w:val="FF0000"/>
          <w:highlight w:val="white"/>
          <w:lang w:eastAsia="ca-ES"/>
        </w:rPr>
        <w:tab/>
      </w:r>
      <w:r>
        <w:rPr>
          <w:color w:val="FF0000"/>
          <w:highlight w:val="white"/>
          <w:lang w:eastAsia="ca-ES"/>
        </w:rPr>
        <w:tab/>
      </w:r>
      <w:r>
        <w:rPr>
          <w:color w:val="FF0000"/>
          <w:highlight w:val="white"/>
          <w:lang w:eastAsia="ca-ES"/>
        </w:rPr>
        <w:tab/>
        <w:t>xmlns:xlink</w:t>
      </w:r>
      <w:r>
        <w:rPr>
          <w:color w:val="0000FF"/>
          <w:highlight w:val="white"/>
          <w:lang w:eastAsia="ca-ES"/>
        </w:rPr>
        <w:t>="</w:t>
      </w:r>
      <w:r>
        <w:rPr>
          <w:color w:val="000000"/>
          <w:highlight w:val="white"/>
          <w:lang w:eastAsia="ca-ES"/>
        </w:rPr>
        <w:t>http://www.w3.org/1999/xlink</w:t>
      </w:r>
      <w:r>
        <w:rPr>
          <w:color w:val="0000FF"/>
          <w:highlight w:val="white"/>
          <w:lang w:eastAsia="ca-ES"/>
        </w:rPr>
        <w:t>"</w:t>
      </w:r>
      <w:r>
        <w:rPr>
          <w:color w:val="FF0000"/>
          <w:highlight w:val="white"/>
          <w:lang w:eastAsia="ca-ES"/>
        </w:rPr>
        <w:t xml:space="preserve"> </w:t>
      </w:r>
    </w:p>
    <w:p w14:paraId="4989AE0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FF0000"/>
          <w:highlight w:val="white"/>
          <w:lang w:eastAsia="ca-ES"/>
        </w:rPr>
      </w:pPr>
      <w:r>
        <w:rPr>
          <w:color w:val="FF0000"/>
          <w:highlight w:val="white"/>
          <w:lang w:eastAsia="ca-ES"/>
        </w:rPr>
        <w:tab/>
      </w:r>
      <w:r>
        <w:rPr>
          <w:color w:val="FF0000"/>
          <w:highlight w:val="white"/>
          <w:lang w:eastAsia="ca-ES"/>
        </w:rPr>
        <w:tab/>
      </w:r>
      <w:r>
        <w:rPr>
          <w:color w:val="FF0000"/>
          <w:highlight w:val="white"/>
          <w:lang w:eastAsia="ca-ES"/>
        </w:rPr>
        <w:tab/>
      </w:r>
      <w:r>
        <w:rPr>
          <w:color w:val="FF0000"/>
          <w:highlight w:val="white"/>
          <w:lang w:eastAsia="ca-ES"/>
        </w:rPr>
        <w:tab/>
        <w:t>xmlns:xsi</w:t>
      </w:r>
      <w:r>
        <w:rPr>
          <w:color w:val="0000FF"/>
          <w:highlight w:val="white"/>
          <w:lang w:eastAsia="ca-ES"/>
        </w:rPr>
        <w:t>="</w:t>
      </w:r>
      <w:r>
        <w:rPr>
          <w:color w:val="000000"/>
          <w:highlight w:val="white"/>
          <w:lang w:eastAsia="ca-ES"/>
        </w:rPr>
        <w:t>http://www.w3.org/2001/XMLSchema-instance</w:t>
      </w:r>
      <w:r>
        <w:rPr>
          <w:color w:val="0000FF"/>
          <w:highlight w:val="white"/>
          <w:lang w:eastAsia="ca-ES"/>
        </w:rPr>
        <w:t>"</w:t>
      </w:r>
      <w:r>
        <w:rPr>
          <w:color w:val="FF0000"/>
          <w:highlight w:val="white"/>
          <w:lang w:eastAsia="ca-ES"/>
        </w:rPr>
        <w:t xml:space="preserve"> </w:t>
      </w:r>
    </w:p>
    <w:p w14:paraId="41E5DC6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FF0000"/>
          <w:highlight w:val="white"/>
          <w:lang w:eastAsia="ca-ES"/>
        </w:rPr>
        <w:tab/>
      </w:r>
      <w:r>
        <w:rPr>
          <w:color w:val="FF0000"/>
          <w:highlight w:val="white"/>
          <w:lang w:eastAsia="ca-ES"/>
        </w:rPr>
        <w:tab/>
      </w:r>
      <w:r>
        <w:rPr>
          <w:color w:val="FF0000"/>
          <w:highlight w:val="white"/>
          <w:lang w:eastAsia="ca-ES"/>
        </w:rPr>
        <w:tab/>
      </w:r>
      <w:r>
        <w:rPr>
          <w:color w:val="FF0000"/>
          <w:highlight w:val="white"/>
          <w:lang w:eastAsia="ca-ES"/>
        </w:rPr>
        <w:tab/>
        <w:t>xsi:schemaLocation</w:t>
      </w:r>
      <w:r>
        <w:rPr>
          <w:color w:val="0000FF"/>
          <w:highlight w:val="white"/>
          <w:lang w:eastAsia="ca-ES"/>
        </w:rPr>
        <w:t>="</w:t>
      </w:r>
      <w:r>
        <w:rPr>
          <w:color w:val="000000"/>
          <w:highlight w:val="white"/>
          <w:lang w:eastAsia="ca-ES"/>
        </w:rPr>
        <w:t xml:space="preserve">http://www.opengis.net/wmts/1.0 </w:t>
      </w:r>
    </w:p>
    <w:p w14:paraId="2A44DBB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t>http://schemas.opengis.net/wmts/1.0/wmtsGetCapabilities_response.xsd</w:t>
      </w:r>
      <w:r>
        <w:rPr>
          <w:color w:val="0000FF"/>
          <w:highlight w:val="white"/>
          <w:lang w:eastAsia="ca-ES"/>
        </w:rPr>
        <w:t>"</w:t>
      </w:r>
      <w:r>
        <w:rPr>
          <w:color w:val="FF0000"/>
          <w:highlight w:val="white"/>
          <w:lang w:eastAsia="ca-ES"/>
        </w:rPr>
        <w:t xml:space="preserve"> version</w:t>
      </w:r>
      <w:r>
        <w:rPr>
          <w:color w:val="0000FF"/>
          <w:highlight w:val="white"/>
          <w:lang w:eastAsia="ca-ES"/>
        </w:rPr>
        <w:t>="</w:t>
      </w:r>
      <w:r>
        <w:rPr>
          <w:color w:val="000000"/>
          <w:highlight w:val="white"/>
          <w:lang w:eastAsia="ca-ES"/>
        </w:rPr>
        <w:t>1.0.0</w:t>
      </w:r>
      <w:r>
        <w:rPr>
          <w:color w:val="0000FF"/>
          <w:highlight w:val="white"/>
          <w:lang w:eastAsia="ca-ES"/>
        </w:rPr>
        <w:t>"&gt;</w:t>
      </w:r>
    </w:p>
    <w:p w14:paraId="2EADF13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ows:ServiceIdentification</w:t>
      </w:r>
      <w:r>
        <w:rPr>
          <w:color w:val="0000FF"/>
          <w:highlight w:val="white"/>
          <w:lang w:eastAsia="ca-ES"/>
        </w:rPr>
        <w:t>&gt;</w:t>
      </w:r>
    </w:p>
    <w:p w14:paraId="620ACC5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ows:Title</w:t>
      </w:r>
      <w:r>
        <w:rPr>
          <w:color w:val="0000FF"/>
          <w:highlight w:val="white"/>
          <w:lang w:eastAsia="ca-ES"/>
        </w:rPr>
        <w:t>&gt;</w:t>
      </w:r>
      <w:r>
        <w:rPr>
          <w:color w:val="000000"/>
          <w:highlight w:val="white"/>
          <w:lang w:eastAsia="ca-ES"/>
        </w:rPr>
        <w:t>OpenStreetMap example Web Map Tile Service</w:t>
      </w:r>
      <w:r>
        <w:rPr>
          <w:color w:val="0000FF"/>
          <w:highlight w:val="white"/>
          <w:lang w:eastAsia="ca-ES"/>
        </w:rPr>
        <w:t>&lt;/</w:t>
      </w:r>
      <w:r>
        <w:rPr>
          <w:color w:val="800000"/>
          <w:highlight w:val="white"/>
          <w:lang w:eastAsia="ca-ES"/>
        </w:rPr>
        <w:t>ows:Title</w:t>
      </w:r>
      <w:r>
        <w:rPr>
          <w:color w:val="0000FF"/>
          <w:highlight w:val="white"/>
          <w:lang w:eastAsia="ca-ES"/>
        </w:rPr>
        <w:t>&gt;</w:t>
      </w:r>
    </w:p>
    <w:p w14:paraId="534E739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ows:Keywords</w:t>
      </w:r>
      <w:r>
        <w:rPr>
          <w:color w:val="0000FF"/>
          <w:highlight w:val="white"/>
          <w:lang w:eastAsia="ca-ES"/>
        </w:rPr>
        <w:t>&gt;</w:t>
      </w:r>
    </w:p>
    <w:p w14:paraId="03B501A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ows:Keyword</w:t>
      </w:r>
      <w:r>
        <w:rPr>
          <w:color w:val="0000FF"/>
          <w:highlight w:val="white"/>
          <w:lang w:eastAsia="ca-ES"/>
        </w:rPr>
        <w:t>&gt;</w:t>
      </w:r>
      <w:r>
        <w:rPr>
          <w:color w:val="000000"/>
          <w:highlight w:val="white"/>
          <w:lang w:eastAsia="ca-ES"/>
        </w:rPr>
        <w:t>World</w:t>
      </w:r>
      <w:r>
        <w:rPr>
          <w:color w:val="0000FF"/>
          <w:highlight w:val="white"/>
          <w:lang w:eastAsia="ca-ES"/>
        </w:rPr>
        <w:t>&lt;/</w:t>
      </w:r>
      <w:r>
        <w:rPr>
          <w:color w:val="800000"/>
          <w:highlight w:val="white"/>
          <w:lang w:eastAsia="ca-ES"/>
        </w:rPr>
        <w:t>ows:Keyword</w:t>
      </w:r>
      <w:r>
        <w:rPr>
          <w:color w:val="0000FF"/>
          <w:highlight w:val="white"/>
          <w:lang w:eastAsia="ca-ES"/>
        </w:rPr>
        <w:t>&gt;</w:t>
      </w:r>
    </w:p>
    <w:p w14:paraId="520C69E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ows:Keyword</w:t>
      </w:r>
      <w:r>
        <w:rPr>
          <w:color w:val="0000FF"/>
          <w:highlight w:val="white"/>
          <w:lang w:eastAsia="ca-ES"/>
        </w:rPr>
        <w:t>&gt;</w:t>
      </w:r>
      <w:r>
        <w:rPr>
          <w:color w:val="000000"/>
          <w:highlight w:val="white"/>
          <w:lang w:eastAsia="ca-ES"/>
        </w:rPr>
        <w:t>Global</w:t>
      </w:r>
      <w:r>
        <w:rPr>
          <w:color w:val="0000FF"/>
          <w:highlight w:val="white"/>
          <w:lang w:eastAsia="ca-ES"/>
        </w:rPr>
        <w:t>&lt;/</w:t>
      </w:r>
      <w:r>
        <w:rPr>
          <w:color w:val="800000"/>
          <w:highlight w:val="white"/>
          <w:lang w:eastAsia="ca-ES"/>
        </w:rPr>
        <w:t>ows:Keyword</w:t>
      </w:r>
      <w:r>
        <w:rPr>
          <w:color w:val="0000FF"/>
          <w:highlight w:val="white"/>
          <w:lang w:eastAsia="ca-ES"/>
        </w:rPr>
        <w:t>&gt;</w:t>
      </w:r>
    </w:p>
    <w:p w14:paraId="4147E31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ows:Keyword</w:t>
      </w:r>
      <w:r>
        <w:rPr>
          <w:color w:val="0000FF"/>
          <w:highlight w:val="white"/>
          <w:lang w:eastAsia="ca-ES"/>
        </w:rPr>
        <w:t>&gt;</w:t>
      </w:r>
      <w:r>
        <w:rPr>
          <w:color w:val="000000"/>
          <w:highlight w:val="white"/>
          <w:lang w:eastAsia="ca-ES"/>
        </w:rPr>
        <w:t>Streets</w:t>
      </w:r>
      <w:r>
        <w:rPr>
          <w:color w:val="0000FF"/>
          <w:highlight w:val="white"/>
          <w:lang w:eastAsia="ca-ES"/>
        </w:rPr>
        <w:t>&lt;/</w:t>
      </w:r>
      <w:r>
        <w:rPr>
          <w:color w:val="800000"/>
          <w:highlight w:val="white"/>
          <w:lang w:eastAsia="ca-ES"/>
        </w:rPr>
        <w:t>ows:Keyword</w:t>
      </w:r>
      <w:r>
        <w:rPr>
          <w:color w:val="0000FF"/>
          <w:highlight w:val="white"/>
          <w:lang w:eastAsia="ca-ES"/>
        </w:rPr>
        <w:t>&gt;</w:t>
      </w:r>
    </w:p>
    <w:p w14:paraId="7DE0B6B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ows:Keywords</w:t>
      </w:r>
      <w:r>
        <w:rPr>
          <w:color w:val="0000FF"/>
          <w:highlight w:val="white"/>
          <w:lang w:eastAsia="ca-ES"/>
        </w:rPr>
        <w:t>&gt;</w:t>
      </w:r>
    </w:p>
    <w:p w14:paraId="30CE428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ows:ServiceType</w:t>
      </w:r>
      <w:r>
        <w:rPr>
          <w:color w:val="0000FF"/>
          <w:highlight w:val="white"/>
          <w:lang w:eastAsia="ca-ES"/>
        </w:rPr>
        <w:t>&gt;</w:t>
      </w:r>
      <w:r>
        <w:rPr>
          <w:color w:val="000000"/>
          <w:highlight w:val="white"/>
          <w:lang w:eastAsia="ca-ES"/>
        </w:rPr>
        <w:t>OGC WMTS</w:t>
      </w:r>
      <w:r>
        <w:rPr>
          <w:color w:val="0000FF"/>
          <w:highlight w:val="white"/>
          <w:lang w:eastAsia="ca-ES"/>
        </w:rPr>
        <w:t>&lt;/</w:t>
      </w:r>
      <w:r>
        <w:rPr>
          <w:color w:val="800000"/>
          <w:highlight w:val="white"/>
          <w:lang w:eastAsia="ca-ES"/>
        </w:rPr>
        <w:t>ows:ServiceType</w:t>
      </w:r>
      <w:r>
        <w:rPr>
          <w:color w:val="0000FF"/>
          <w:highlight w:val="white"/>
          <w:lang w:eastAsia="ca-ES"/>
        </w:rPr>
        <w:t>&gt;</w:t>
      </w:r>
    </w:p>
    <w:p w14:paraId="73DB09C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ows:ServiceTypeVersion</w:t>
      </w:r>
      <w:r>
        <w:rPr>
          <w:color w:val="0000FF"/>
          <w:highlight w:val="white"/>
          <w:lang w:eastAsia="ca-ES"/>
        </w:rPr>
        <w:t>&gt;</w:t>
      </w:r>
      <w:r>
        <w:rPr>
          <w:color w:val="000000"/>
          <w:highlight w:val="white"/>
          <w:lang w:eastAsia="ca-ES"/>
        </w:rPr>
        <w:t>1.0.0</w:t>
      </w:r>
      <w:r>
        <w:rPr>
          <w:color w:val="0000FF"/>
          <w:highlight w:val="white"/>
          <w:lang w:eastAsia="ca-ES"/>
        </w:rPr>
        <w:t>&lt;/</w:t>
      </w:r>
      <w:r>
        <w:rPr>
          <w:color w:val="800000"/>
          <w:highlight w:val="white"/>
          <w:lang w:eastAsia="ca-ES"/>
        </w:rPr>
        <w:t>ows:ServiceTypeVersion</w:t>
      </w:r>
      <w:r>
        <w:rPr>
          <w:color w:val="0000FF"/>
          <w:highlight w:val="white"/>
          <w:lang w:eastAsia="ca-ES"/>
        </w:rPr>
        <w:t>&gt;</w:t>
      </w:r>
    </w:p>
    <w:p w14:paraId="35134E9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ows:Profile</w:t>
      </w:r>
      <w:r>
        <w:rPr>
          <w:color w:val="0000FF"/>
          <w:highlight w:val="white"/>
          <w:lang w:eastAsia="ca-ES"/>
        </w:rPr>
        <w:t>&gt;</w:t>
      </w:r>
      <w:r>
        <w:rPr>
          <w:color w:val="000000"/>
          <w:highlight w:val="white"/>
          <w:lang w:eastAsia="ca-ES"/>
        </w:rPr>
        <w:t>http://www.opengis.net/spec/wmts-simple/1.0/conf/simple-profile</w:t>
      </w:r>
      <w:r>
        <w:rPr>
          <w:color w:val="0000FF"/>
          <w:highlight w:val="white"/>
          <w:lang w:eastAsia="ca-ES"/>
        </w:rPr>
        <w:t>&lt;/</w:t>
      </w:r>
      <w:r>
        <w:rPr>
          <w:color w:val="800000"/>
          <w:highlight w:val="white"/>
          <w:lang w:eastAsia="ca-ES"/>
        </w:rPr>
        <w:t>ows:Profile</w:t>
      </w:r>
      <w:r>
        <w:rPr>
          <w:color w:val="0000FF"/>
          <w:highlight w:val="white"/>
          <w:lang w:eastAsia="ca-ES"/>
        </w:rPr>
        <w:t>&gt;</w:t>
      </w:r>
    </w:p>
    <w:p w14:paraId="40B9F5E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ows:Fees</w:t>
      </w:r>
      <w:r>
        <w:rPr>
          <w:color w:val="0000FF"/>
          <w:highlight w:val="white"/>
          <w:lang w:eastAsia="ca-ES"/>
        </w:rPr>
        <w:t>&gt;</w:t>
      </w:r>
      <w:r>
        <w:rPr>
          <w:color w:val="000000"/>
          <w:highlight w:val="white"/>
          <w:lang w:eastAsia="ca-ES"/>
        </w:rPr>
        <w:t>none</w:t>
      </w:r>
      <w:r>
        <w:rPr>
          <w:color w:val="0000FF"/>
          <w:highlight w:val="white"/>
          <w:lang w:eastAsia="ca-ES"/>
        </w:rPr>
        <w:t>&lt;/</w:t>
      </w:r>
      <w:r>
        <w:rPr>
          <w:color w:val="800000"/>
          <w:highlight w:val="white"/>
          <w:lang w:eastAsia="ca-ES"/>
        </w:rPr>
        <w:t>ows:Fees</w:t>
      </w:r>
      <w:r>
        <w:rPr>
          <w:color w:val="0000FF"/>
          <w:highlight w:val="white"/>
          <w:lang w:eastAsia="ca-ES"/>
        </w:rPr>
        <w:t>&gt;</w:t>
      </w:r>
    </w:p>
    <w:p w14:paraId="391B87F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ows:AccessConstraints</w:t>
      </w:r>
      <w:r>
        <w:rPr>
          <w:color w:val="0000FF"/>
          <w:highlight w:val="white"/>
          <w:lang w:eastAsia="ca-ES"/>
        </w:rPr>
        <w:t>&gt;</w:t>
      </w:r>
      <w:r>
        <w:rPr>
          <w:color w:val="000000"/>
          <w:highlight w:val="white"/>
          <w:lang w:eastAsia="ca-ES"/>
        </w:rPr>
        <w:t>none</w:t>
      </w:r>
      <w:r>
        <w:rPr>
          <w:color w:val="0000FF"/>
          <w:highlight w:val="white"/>
          <w:lang w:eastAsia="ca-ES"/>
        </w:rPr>
        <w:t>&lt;/</w:t>
      </w:r>
      <w:r>
        <w:rPr>
          <w:color w:val="800000"/>
          <w:highlight w:val="white"/>
          <w:lang w:eastAsia="ca-ES"/>
        </w:rPr>
        <w:t>ows:AccessConstraints</w:t>
      </w:r>
      <w:r>
        <w:rPr>
          <w:color w:val="0000FF"/>
          <w:highlight w:val="white"/>
          <w:lang w:eastAsia="ca-ES"/>
        </w:rPr>
        <w:t>&gt;</w:t>
      </w:r>
    </w:p>
    <w:p w14:paraId="703C01E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lastRenderedPageBreak/>
        <w:tab/>
      </w:r>
      <w:r>
        <w:rPr>
          <w:color w:val="0000FF"/>
          <w:highlight w:val="white"/>
          <w:lang w:eastAsia="ca-ES"/>
        </w:rPr>
        <w:t>&lt;/</w:t>
      </w:r>
      <w:r>
        <w:rPr>
          <w:color w:val="800000"/>
          <w:highlight w:val="white"/>
          <w:lang w:eastAsia="ca-ES"/>
        </w:rPr>
        <w:t>ows:ServiceIdentification</w:t>
      </w:r>
      <w:r>
        <w:rPr>
          <w:color w:val="0000FF"/>
          <w:highlight w:val="white"/>
          <w:lang w:eastAsia="ca-ES"/>
        </w:rPr>
        <w:t>&gt;</w:t>
      </w:r>
    </w:p>
    <w:p w14:paraId="49218F0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ows:ServiceProvider</w:t>
      </w:r>
      <w:r>
        <w:rPr>
          <w:color w:val="0000FF"/>
          <w:highlight w:val="white"/>
          <w:lang w:eastAsia="ca-ES"/>
        </w:rPr>
        <w:t>&gt;</w:t>
      </w:r>
    </w:p>
    <w:p w14:paraId="2777C08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ows:ProviderName</w:t>
      </w:r>
      <w:r>
        <w:rPr>
          <w:color w:val="0000FF"/>
          <w:highlight w:val="white"/>
          <w:lang w:eastAsia="ca-ES"/>
        </w:rPr>
        <w:t>&gt;</w:t>
      </w:r>
      <w:r>
        <w:rPr>
          <w:color w:val="000000"/>
          <w:highlight w:val="white"/>
          <w:lang w:eastAsia="ca-ES"/>
        </w:rPr>
        <w:t>OSM</w:t>
      </w:r>
      <w:r>
        <w:rPr>
          <w:color w:val="0000FF"/>
          <w:highlight w:val="white"/>
          <w:lang w:eastAsia="ca-ES"/>
        </w:rPr>
        <w:t>&lt;/</w:t>
      </w:r>
      <w:r>
        <w:rPr>
          <w:color w:val="800000"/>
          <w:highlight w:val="white"/>
          <w:lang w:eastAsia="ca-ES"/>
        </w:rPr>
        <w:t>ows:ProviderName</w:t>
      </w:r>
      <w:r>
        <w:rPr>
          <w:color w:val="0000FF"/>
          <w:highlight w:val="white"/>
          <w:lang w:eastAsia="ca-ES"/>
        </w:rPr>
        <w:t>&gt;</w:t>
      </w:r>
    </w:p>
    <w:p w14:paraId="3822BAF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ows:ProviderSite</w:t>
      </w:r>
      <w:r>
        <w:rPr>
          <w:color w:val="FF0000"/>
          <w:highlight w:val="white"/>
          <w:lang w:eastAsia="ca-ES"/>
        </w:rPr>
        <w:t xml:space="preserve"> xlink:href</w:t>
      </w:r>
      <w:r>
        <w:rPr>
          <w:color w:val="0000FF"/>
          <w:highlight w:val="white"/>
          <w:lang w:eastAsia="ca-ES"/>
        </w:rPr>
        <w:t>="</w:t>
      </w:r>
      <w:r>
        <w:rPr>
          <w:color w:val="000000"/>
          <w:highlight w:val="white"/>
          <w:lang w:eastAsia="ca-ES"/>
        </w:rPr>
        <w:t>http://wiki.openstreetmap.org</w:t>
      </w:r>
      <w:r>
        <w:rPr>
          <w:color w:val="0000FF"/>
          <w:highlight w:val="white"/>
          <w:lang w:eastAsia="ca-ES"/>
        </w:rPr>
        <w:t>"/&gt;</w:t>
      </w:r>
    </w:p>
    <w:p w14:paraId="276C469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ows:ServiceContact</w:t>
      </w:r>
      <w:r>
        <w:rPr>
          <w:color w:val="0000FF"/>
          <w:highlight w:val="white"/>
          <w:lang w:eastAsia="ca-ES"/>
        </w:rPr>
        <w:t>/&gt;</w:t>
      </w:r>
    </w:p>
    <w:p w14:paraId="7FDDD28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ows:ServiceProvider</w:t>
      </w:r>
      <w:r>
        <w:rPr>
          <w:color w:val="0000FF"/>
          <w:highlight w:val="white"/>
          <w:lang w:eastAsia="ca-ES"/>
        </w:rPr>
        <w:t>&gt;</w:t>
      </w:r>
    </w:p>
    <w:p w14:paraId="7BE312B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Contents</w:t>
      </w:r>
      <w:r>
        <w:rPr>
          <w:color w:val="0000FF"/>
          <w:highlight w:val="white"/>
          <w:lang w:eastAsia="ca-ES"/>
        </w:rPr>
        <w:t>&gt;</w:t>
      </w:r>
    </w:p>
    <w:p w14:paraId="51519F7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Layer</w:t>
      </w:r>
      <w:r>
        <w:rPr>
          <w:color w:val="0000FF"/>
          <w:highlight w:val="white"/>
          <w:lang w:eastAsia="ca-ES"/>
        </w:rPr>
        <w:t>&gt;</w:t>
      </w:r>
    </w:p>
    <w:p w14:paraId="435F7FD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ows:Title</w:t>
      </w:r>
      <w:r>
        <w:rPr>
          <w:color w:val="0000FF"/>
          <w:highlight w:val="white"/>
          <w:lang w:eastAsia="ca-ES"/>
        </w:rPr>
        <w:t>&gt;</w:t>
      </w:r>
      <w:r>
        <w:rPr>
          <w:color w:val="000000"/>
          <w:highlight w:val="white"/>
          <w:lang w:eastAsia="ca-ES"/>
        </w:rPr>
        <w:t>Open Street Map</w:t>
      </w:r>
      <w:r>
        <w:rPr>
          <w:color w:val="0000FF"/>
          <w:highlight w:val="white"/>
          <w:lang w:eastAsia="ca-ES"/>
        </w:rPr>
        <w:t>&lt;/</w:t>
      </w:r>
      <w:r>
        <w:rPr>
          <w:color w:val="800000"/>
          <w:highlight w:val="white"/>
          <w:lang w:eastAsia="ca-ES"/>
        </w:rPr>
        <w:t>ows:Title</w:t>
      </w:r>
      <w:r>
        <w:rPr>
          <w:color w:val="0000FF"/>
          <w:highlight w:val="white"/>
          <w:lang w:eastAsia="ca-ES"/>
        </w:rPr>
        <w:t>&gt;</w:t>
      </w:r>
    </w:p>
    <w:p w14:paraId="41B8D66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ows:WGS84BoundingBox</w:t>
      </w:r>
      <w:r>
        <w:rPr>
          <w:color w:val="0000FF"/>
          <w:highlight w:val="white"/>
          <w:lang w:eastAsia="ca-ES"/>
        </w:rPr>
        <w:t>&gt;</w:t>
      </w:r>
    </w:p>
    <w:p w14:paraId="6B0682E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ows:LowerCorner</w:t>
      </w:r>
      <w:r>
        <w:rPr>
          <w:color w:val="0000FF"/>
          <w:highlight w:val="white"/>
          <w:lang w:eastAsia="ca-ES"/>
        </w:rPr>
        <w:t>&gt;</w:t>
      </w:r>
      <w:r>
        <w:rPr>
          <w:color w:val="000000"/>
          <w:highlight w:val="white"/>
          <w:lang w:eastAsia="ca-ES"/>
        </w:rPr>
        <w:t>-180 -90</w:t>
      </w:r>
      <w:r>
        <w:rPr>
          <w:color w:val="0000FF"/>
          <w:highlight w:val="white"/>
          <w:lang w:eastAsia="ca-ES"/>
        </w:rPr>
        <w:t>&lt;/</w:t>
      </w:r>
      <w:r>
        <w:rPr>
          <w:color w:val="800000"/>
          <w:highlight w:val="white"/>
          <w:lang w:eastAsia="ca-ES"/>
        </w:rPr>
        <w:t>ows:LowerCorner</w:t>
      </w:r>
      <w:r>
        <w:rPr>
          <w:color w:val="0000FF"/>
          <w:highlight w:val="white"/>
          <w:lang w:eastAsia="ca-ES"/>
        </w:rPr>
        <w:t>&gt;</w:t>
      </w:r>
    </w:p>
    <w:p w14:paraId="73D82B4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ows:UpperCorner</w:t>
      </w:r>
      <w:r>
        <w:rPr>
          <w:color w:val="0000FF"/>
          <w:highlight w:val="white"/>
          <w:lang w:eastAsia="ca-ES"/>
        </w:rPr>
        <w:t>&gt;</w:t>
      </w:r>
      <w:r>
        <w:rPr>
          <w:color w:val="000000"/>
          <w:highlight w:val="white"/>
          <w:lang w:eastAsia="ca-ES"/>
        </w:rPr>
        <w:t>180 90</w:t>
      </w:r>
      <w:r>
        <w:rPr>
          <w:color w:val="0000FF"/>
          <w:highlight w:val="white"/>
          <w:lang w:eastAsia="ca-ES"/>
        </w:rPr>
        <w:t>&lt;/</w:t>
      </w:r>
      <w:r>
        <w:rPr>
          <w:color w:val="800000"/>
          <w:highlight w:val="white"/>
          <w:lang w:eastAsia="ca-ES"/>
        </w:rPr>
        <w:t>ows:UpperCorner</w:t>
      </w:r>
      <w:r>
        <w:rPr>
          <w:color w:val="0000FF"/>
          <w:highlight w:val="white"/>
          <w:lang w:eastAsia="ca-ES"/>
        </w:rPr>
        <w:t>&gt;</w:t>
      </w:r>
    </w:p>
    <w:p w14:paraId="4700794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ows:WGS84BoundingBox</w:t>
      </w:r>
      <w:r>
        <w:rPr>
          <w:color w:val="0000FF"/>
          <w:highlight w:val="white"/>
          <w:lang w:eastAsia="ca-ES"/>
        </w:rPr>
        <w:t>&gt;</w:t>
      </w:r>
    </w:p>
    <w:p w14:paraId="7839DE8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p>
    <w:p w14:paraId="5F1AC84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ows:BoundingBox</w:t>
      </w:r>
      <w:r>
        <w:rPr>
          <w:color w:val="0000FF"/>
          <w:highlight w:val="white"/>
          <w:lang w:eastAsia="ca-ES"/>
        </w:rPr>
        <w:t>&gt;</w:t>
      </w:r>
    </w:p>
    <w:p w14:paraId="2182CAC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ows:LowerCorner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ows:LowerCorner</w:t>
      </w:r>
      <w:r>
        <w:rPr>
          <w:color w:val="0000FF"/>
          <w:highlight w:val="white"/>
          <w:lang w:eastAsia="ca-ES"/>
        </w:rPr>
        <w:t>&gt;</w:t>
      </w:r>
    </w:p>
    <w:p w14:paraId="31A9EC7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ows:UpperCorner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ows:UpperCorner</w:t>
      </w:r>
      <w:r>
        <w:rPr>
          <w:color w:val="0000FF"/>
          <w:highlight w:val="white"/>
          <w:lang w:eastAsia="ca-ES"/>
        </w:rPr>
        <w:t>&gt;</w:t>
      </w:r>
    </w:p>
    <w:p w14:paraId="5EE25A1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ows:BoundingBox</w:t>
      </w:r>
      <w:r>
        <w:rPr>
          <w:color w:val="0000FF"/>
          <w:highlight w:val="white"/>
          <w:lang w:eastAsia="ca-ES"/>
        </w:rPr>
        <w:t>&gt;</w:t>
      </w:r>
    </w:p>
    <w:p w14:paraId="2CA706A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Style</w:t>
      </w:r>
      <w:r>
        <w:rPr>
          <w:color w:val="FF0000"/>
          <w:highlight w:val="white"/>
          <w:lang w:eastAsia="ca-ES"/>
        </w:rPr>
        <w:t xml:space="preserve"> isDefault</w:t>
      </w:r>
      <w:r>
        <w:rPr>
          <w:color w:val="0000FF"/>
          <w:highlight w:val="white"/>
          <w:lang w:eastAsia="ca-ES"/>
        </w:rPr>
        <w:t>="</w:t>
      </w:r>
      <w:r>
        <w:rPr>
          <w:color w:val="000000"/>
          <w:highlight w:val="white"/>
          <w:lang w:eastAsia="ca-ES"/>
        </w:rPr>
        <w:t>true</w:t>
      </w:r>
      <w:r>
        <w:rPr>
          <w:color w:val="0000FF"/>
          <w:highlight w:val="white"/>
          <w:lang w:eastAsia="ca-ES"/>
        </w:rPr>
        <w:t>"&gt;</w:t>
      </w:r>
    </w:p>
    <w:p w14:paraId="1EB7673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ows:Title</w:t>
      </w:r>
      <w:r>
        <w:rPr>
          <w:color w:val="0000FF"/>
          <w:highlight w:val="white"/>
          <w:lang w:eastAsia="ca-ES"/>
        </w:rPr>
        <w:t>&gt;</w:t>
      </w:r>
      <w:r>
        <w:rPr>
          <w:color w:val="000000"/>
          <w:highlight w:val="white"/>
          <w:lang w:eastAsia="ca-ES"/>
        </w:rPr>
        <w:t>default</w:t>
      </w:r>
      <w:r>
        <w:rPr>
          <w:color w:val="0000FF"/>
          <w:highlight w:val="white"/>
          <w:lang w:eastAsia="ca-ES"/>
        </w:rPr>
        <w:t>&lt;/</w:t>
      </w:r>
      <w:r>
        <w:rPr>
          <w:color w:val="800000"/>
          <w:highlight w:val="white"/>
          <w:lang w:eastAsia="ca-ES"/>
        </w:rPr>
        <w:t>ows:Title</w:t>
      </w:r>
      <w:r>
        <w:rPr>
          <w:color w:val="0000FF"/>
          <w:highlight w:val="white"/>
          <w:lang w:eastAsia="ca-ES"/>
        </w:rPr>
        <w:t>&gt;</w:t>
      </w:r>
    </w:p>
    <w:p w14:paraId="7CFFC9C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p>
    <w:p w14:paraId="7BECA97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Style</w:t>
      </w:r>
      <w:r>
        <w:rPr>
          <w:color w:val="0000FF"/>
          <w:highlight w:val="white"/>
          <w:lang w:eastAsia="ca-ES"/>
        </w:rPr>
        <w:t>&gt;</w:t>
      </w:r>
    </w:p>
    <w:p w14:paraId="412F044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Format</w:t>
      </w:r>
      <w:r>
        <w:rPr>
          <w:color w:val="0000FF"/>
          <w:highlight w:val="white"/>
          <w:lang w:eastAsia="ca-ES"/>
        </w:rPr>
        <w:t>&gt;</w:t>
      </w:r>
      <w:r>
        <w:rPr>
          <w:color w:val="000000"/>
          <w:highlight w:val="white"/>
          <w:lang w:eastAsia="ca-ES"/>
        </w:rPr>
        <w:t>image/png</w:t>
      </w:r>
      <w:r>
        <w:rPr>
          <w:color w:val="0000FF"/>
          <w:highlight w:val="white"/>
          <w:lang w:eastAsia="ca-ES"/>
        </w:rPr>
        <w:t>&lt;/</w:t>
      </w:r>
      <w:r>
        <w:rPr>
          <w:color w:val="800000"/>
          <w:highlight w:val="white"/>
          <w:lang w:eastAsia="ca-ES"/>
        </w:rPr>
        <w:t>Format</w:t>
      </w:r>
      <w:r>
        <w:rPr>
          <w:color w:val="0000FF"/>
          <w:highlight w:val="white"/>
          <w:lang w:eastAsia="ca-ES"/>
        </w:rPr>
        <w:t>&gt;</w:t>
      </w:r>
    </w:p>
    <w:p w14:paraId="43C469A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TileMatrixSetLink</w:t>
      </w:r>
      <w:r>
        <w:rPr>
          <w:color w:val="0000FF"/>
          <w:highlight w:val="white"/>
          <w:lang w:eastAsia="ca-ES"/>
        </w:rPr>
        <w:t>&gt;</w:t>
      </w:r>
    </w:p>
    <w:p w14:paraId="6116965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TileMatrixSet</w:t>
      </w:r>
      <w:r>
        <w:rPr>
          <w:color w:val="0000FF"/>
          <w:highlight w:val="white"/>
          <w:lang w:eastAsia="ca-ES"/>
        </w:rPr>
        <w:t>&gt;</w:t>
      </w:r>
      <w:r>
        <w:rPr>
          <w:color w:val="000000"/>
          <w:highlight w:val="white"/>
          <w:lang w:eastAsia="ca-ES"/>
        </w:rPr>
        <w:t>World</w:t>
      </w:r>
      <w:r w:rsidR="009C2883">
        <w:rPr>
          <w:color w:val="000000"/>
          <w:highlight w:val="white"/>
          <w:lang w:eastAsia="ca-ES"/>
        </w:rPr>
        <w:t>Web</w:t>
      </w:r>
      <w:r>
        <w:rPr>
          <w:color w:val="000000"/>
          <w:highlight w:val="white"/>
          <w:lang w:eastAsia="ca-ES"/>
        </w:rPr>
        <w:t>MercatorQuad</w:t>
      </w:r>
      <w:r>
        <w:rPr>
          <w:color w:val="0000FF"/>
          <w:highlight w:val="white"/>
          <w:lang w:eastAsia="ca-ES"/>
        </w:rPr>
        <w:t>&lt;/</w:t>
      </w:r>
      <w:r>
        <w:rPr>
          <w:color w:val="800000"/>
          <w:highlight w:val="white"/>
          <w:lang w:eastAsia="ca-ES"/>
        </w:rPr>
        <w:t>TileMatrixSet</w:t>
      </w:r>
      <w:r>
        <w:rPr>
          <w:color w:val="0000FF"/>
          <w:highlight w:val="white"/>
          <w:lang w:eastAsia="ca-ES"/>
        </w:rPr>
        <w:t>&gt;</w:t>
      </w:r>
    </w:p>
    <w:p w14:paraId="3A9283E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TileMatrixSetLink</w:t>
      </w:r>
      <w:r>
        <w:rPr>
          <w:color w:val="0000FF"/>
          <w:highlight w:val="white"/>
          <w:lang w:eastAsia="ca-ES"/>
        </w:rPr>
        <w:t>&gt;</w:t>
      </w:r>
    </w:p>
    <w:p w14:paraId="21DB689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ResourceURL</w:t>
      </w:r>
      <w:r>
        <w:rPr>
          <w:color w:val="FF0000"/>
          <w:highlight w:val="white"/>
          <w:lang w:eastAsia="ca-ES"/>
        </w:rPr>
        <w:t xml:space="preserve"> format</w:t>
      </w:r>
      <w:r>
        <w:rPr>
          <w:color w:val="0000FF"/>
          <w:highlight w:val="white"/>
          <w:lang w:eastAsia="ca-ES"/>
        </w:rPr>
        <w:t>="</w:t>
      </w:r>
      <w:r>
        <w:rPr>
          <w:color w:val="000000"/>
          <w:highlight w:val="white"/>
          <w:lang w:eastAsia="ca-ES"/>
        </w:rPr>
        <w:t>image/png</w:t>
      </w:r>
      <w:r>
        <w:rPr>
          <w:color w:val="0000FF"/>
          <w:highlight w:val="white"/>
          <w:lang w:eastAsia="ca-ES"/>
        </w:rPr>
        <w:t>"</w:t>
      </w:r>
      <w:r>
        <w:rPr>
          <w:color w:val="FF0000"/>
          <w:highlight w:val="white"/>
          <w:lang w:eastAsia="ca-ES"/>
        </w:rPr>
        <w:t xml:space="preserve"> resourceType</w:t>
      </w:r>
      <w:r>
        <w:rPr>
          <w:color w:val="0000FF"/>
          <w:highlight w:val="white"/>
          <w:lang w:eastAsia="ca-ES"/>
        </w:rPr>
        <w:t>="</w:t>
      </w:r>
      <w:r>
        <w:rPr>
          <w:color w:val="000000"/>
          <w:highlight w:val="white"/>
          <w:lang w:eastAsia="ca-ES"/>
        </w:rPr>
        <w:t>simpleProfileTile</w:t>
      </w:r>
      <w:r>
        <w:rPr>
          <w:color w:val="0000FF"/>
          <w:highlight w:val="white"/>
          <w:lang w:eastAsia="ca-ES"/>
        </w:rPr>
        <w:t>"</w:t>
      </w:r>
      <w:r>
        <w:rPr>
          <w:color w:val="FF0000"/>
          <w:highlight w:val="white"/>
          <w:lang w:eastAsia="ca-ES"/>
        </w:rPr>
        <w:t xml:space="preserve"> template</w:t>
      </w:r>
      <w:r>
        <w:rPr>
          <w:color w:val="0000FF"/>
          <w:highlight w:val="white"/>
          <w:lang w:eastAsia="ca-ES"/>
        </w:rPr>
        <w:t>="</w:t>
      </w:r>
      <w:r>
        <w:rPr>
          <w:color w:val="000000"/>
          <w:highlight w:val="white"/>
          <w:lang w:eastAsia="ca-ES"/>
        </w:rPr>
        <w:t>http://tile.openstreetmap.org/{TileMatrix}/{TileCol}/{TileRow}.png</w:t>
      </w:r>
      <w:r>
        <w:rPr>
          <w:color w:val="0000FF"/>
          <w:highlight w:val="white"/>
          <w:lang w:eastAsia="ca-ES"/>
        </w:rPr>
        <w:t>"/&gt;</w:t>
      </w:r>
    </w:p>
    <w:p w14:paraId="79487F1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ResourceURL</w:t>
      </w:r>
      <w:r>
        <w:rPr>
          <w:color w:val="FF0000"/>
          <w:highlight w:val="white"/>
          <w:lang w:eastAsia="ca-ES"/>
        </w:rPr>
        <w:t xml:space="preserve"> format</w:t>
      </w:r>
      <w:r>
        <w:rPr>
          <w:color w:val="0000FF"/>
          <w:highlight w:val="white"/>
          <w:lang w:eastAsia="ca-ES"/>
        </w:rPr>
        <w:t>="</w:t>
      </w:r>
      <w:r>
        <w:rPr>
          <w:color w:val="000000"/>
          <w:highlight w:val="white"/>
          <w:lang w:eastAsia="ca-ES"/>
        </w:rPr>
        <w:t>image/png</w:t>
      </w:r>
      <w:r>
        <w:rPr>
          <w:color w:val="0000FF"/>
          <w:highlight w:val="white"/>
          <w:lang w:eastAsia="ca-ES"/>
        </w:rPr>
        <w:t>"</w:t>
      </w:r>
      <w:r>
        <w:rPr>
          <w:color w:val="FF0000"/>
          <w:highlight w:val="white"/>
          <w:lang w:eastAsia="ca-ES"/>
        </w:rPr>
        <w:t xml:space="preserve"> resourceType</w:t>
      </w:r>
      <w:r>
        <w:rPr>
          <w:color w:val="0000FF"/>
          <w:highlight w:val="white"/>
          <w:lang w:eastAsia="ca-ES"/>
        </w:rPr>
        <w:t>="</w:t>
      </w:r>
      <w:r>
        <w:rPr>
          <w:color w:val="000000"/>
          <w:highlight w:val="white"/>
          <w:lang w:eastAsia="ca-ES"/>
        </w:rPr>
        <w:t>tile</w:t>
      </w:r>
      <w:r>
        <w:rPr>
          <w:color w:val="0000FF"/>
          <w:highlight w:val="white"/>
          <w:lang w:eastAsia="ca-ES"/>
        </w:rPr>
        <w:t>"</w:t>
      </w:r>
      <w:r>
        <w:rPr>
          <w:color w:val="FF0000"/>
          <w:highlight w:val="white"/>
          <w:lang w:eastAsia="ca-ES"/>
        </w:rPr>
        <w:t xml:space="preserve"> template</w:t>
      </w:r>
      <w:r>
        <w:rPr>
          <w:color w:val="0000FF"/>
          <w:highlight w:val="white"/>
          <w:lang w:eastAsia="ca-ES"/>
        </w:rPr>
        <w:t>="</w:t>
      </w:r>
      <w:r>
        <w:rPr>
          <w:color w:val="000000"/>
          <w:highlight w:val="white"/>
          <w:lang w:eastAsia="ca-ES"/>
        </w:rPr>
        <w:t>http://tile.openstreetmap.org/{TileMatrix}/{TileCol}/{TileRow}.png</w:t>
      </w:r>
      <w:r>
        <w:rPr>
          <w:color w:val="0000FF"/>
          <w:highlight w:val="white"/>
          <w:lang w:eastAsia="ca-ES"/>
        </w:rPr>
        <w:t>"/&gt;</w:t>
      </w:r>
    </w:p>
    <w:p w14:paraId="6D40501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Layer</w:t>
      </w:r>
      <w:r>
        <w:rPr>
          <w:color w:val="0000FF"/>
          <w:highlight w:val="white"/>
          <w:lang w:eastAsia="ca-ES"/>
        </w:rPr>
        <w:t>&gt;</w:t>
      </w:r>
    </w:p>
    <w:p w14:paraId="574DB88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TileMatrixSet</w:t>
      </w:r>
      <w:r>
        <w:rPr>
          <w:color w:val="0000FF"/>
          <w:highlight w:val="white"/>
          <w:lang w:eastAsia="ca-ES"/>
        </w:rPr>
        <w:t>&gt;</w:t>
      </w:r>
    </w:p>
    <w:p w14:paraId="5BAC1C9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ows:Title</w:t>
      </w:r>
      <w:r>
        <w:rPr>
          <w:color w:val="0000FF"/>
          <w:highlight w:val="white"/>
          <w:lang w:eastAsia="ca-ES"/>
        </w:rPr>
        <w:t>&gt;</w:t>
      </w:r>
      <w:r>
        <w:rPr>
          <w:color w:val="000000"/>
          <w:highlight w:val="white"/>
          <w:lang w:eastAsia="ca-ES"/>
        </w:rPr>
        <w:t>Google Maps Compatible for the World</w:t>
      </w:r>
      <w:r>
        <w:rPr>
          <w:color w:val="0000FF"/>
          <w:highlight w:val="white"/>
          <w:lang w:eastAsia="ca-ES"/>
        </w:rPr>
        <w:t>&lt;/</w:t>
      </w:r>
      <w:r>
        <w:rPr>
          <w:color w:val="800000"/>
          <w:highlight w:val="white"/>
          <w:lang w:eastAsia="ca-ES"/>
        </w:rPr>
        <w:t>ows:Title</w:t>
      </w:r>
      <w:r>
        <w:rPr>
          <w:color w:val="0000FF"/>
          <w:highlight w:val="white"/>
          <w:lang w:eastAsia="ca-ES"/>
        </w:rPr>
        <w:t>&gt;</w:t>
      </w:r>
    </w:p>
    <w:p w14:paraId="74D1534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World</w:t>
      </w:r>
      <w:r w:rsidR="009C2883">
        <w:rPr>
          <w:color w:val="000000"/>
          <w:highlight w:val="white"/>
          <w:lang w:eastAsia="ca-ES"/>
        </w:rPr>
        <w:t>Web</w:t>
      </w:r>
      <w:r>
        <w:rPr>
          <w:color w:val="000000"/>
          <w:highlight w:val="white"/>
          <w:lang w:eastAsia="ca-ES"/>
        </w:rPr>
        <w:t>MercatorQuad</w:t>
      </w:r>
      <w:r>
        <w:rPr>
          <w:color w:val="0000FF"/>
          <w:highlight w:val="white"/>
          <w:lang w:eastAsia="ca-ES"/>
        </w:rPr>
        <w:t>&lt;/</w:t>
      </w:r>
      <w:r>
        <w:rPr>
          <w:color w:val="800000"/>
          <w:highlight w:val="white"/>
          <w:lang w:eastAsia="ca-ES"/>
        </w:rPr>
        <w:t>ows:Identifier</w:t>
      </w:r>
      <w:r>
        <w:rPr>
          <w:color w:val="0000FF"/>
          <w:highlight w:val="white"/>
          <w:lang w:eastAsia="ca-ES"/>
        </w:rPr>
        <w:t>&gt;</w:t>
      </w:r>
    </w:p>
    <w:p w14:paraId="1D757C4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ows:BoundingBox</w:t>
      </w:r>
      <w:r>
        <w:rPr>
          <w:color w:val="FF0000"/>
          <w:highlight w:val="white"/>
          <w:lang w:eastAsia="ca-ES"/>
        </w:rPr>
        <w:t xml:space="preserve"> crs</w:t>
      </w:r>
      <w:r>
        <w:rPr>
          <w:color w:val="0000FF"/>
          <w:highlight w:val="white"/>
          <w:lang w:eastAsia="ca-ES"/>
        </w:rPr>
        <w:t>="</w:t>
      </w:r>
      <w:r>
        <w:rPr>
          <w:color w:val="000000"/>
          <w:highlight w:val="white"/>
          <w:lang w:eastAsia="ca-ES"/>
        </w:rPr>
        <w:t>urn:ogc:def:crs:EPSG::</w:t>
      </w:r>
      <w:r w:rsidR="00E029FA" w:rsidRPr="00E029FA">
        <w:rPr>
          <w:lang w:val="en-US"/>
        </w:rPr>
        <w:t>3857</w:t>
      </w:r>
      <w:r>
        <w:rPr>
          <w:color w:val="0000FF"/>
          <w:highlight w:val="white"/>
          <w:lang w:eastAsia="ca-ES"/>
        </w:rPr>
        <w:t>"&gt;</w:t>
      </w:r>
    </w:p>
    <w:p w14:paraId="3F2D786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ows:LowerCorner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ows:LowerCorner</w:t>
      </w:r>
      <w:r>
        <w:rPr>
          <w:color w:val="0000FF"/>
          <w:highlight w:val="white"/>
          <w:lang w:eastAsia="ca-ES"/>
        </w:rPr>
        <w:t>&gt;</w:t>
      </w:r>
    </w:p>
    <w:p w14:paraId="4E70BB4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ows:UpperCorner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ows:UpperCorner</w:t>
      </w:r>
      <w:r>
        <w:rPr>
          <w:color w:val="0000FF"/>
          <w:highlight w:val="white"/>
          <w:lang w:eastAsia="ca-ES"/>
        </w:rPr>
        <w:t>&gt;</w:t>
      </w:r>
    </w:p>
    <w:p w14:paraId="55CD143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ows:BoundingBox</w:t>
      </w:r>
      <w:r>
        <w:rPr>
          <w:color w:val="0000FF"/>
          <w:highlight w:val="white"/>
          <w:lang w:eastAsia="ca-ES"/>
        </w:rPr>
        <w:t>&gt;</w:t>
      </w:r>
    </w:p>
    <w:p w14:paraId="378D6D2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ows:SupportedCRS</w:t>
      </w:r>
      <w:r>
        <w:rPr>
          <w:color w:val="0000FF"/>
          <w:highlight w:val="white"/>
          <w:lang w:eastAsia="ca-ES"/>
        </w:rPr>
        <w:t>&gt;</w:t>
      </w:r>
    </w:p>
    <w:p w14:paraId="47A05B1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 xml:space="preserve">             urn:ogc:def:crs:EPSG::</w:t>
      </w:r>
      <w:r w:rsidR="00E029FA" w:rsidRPr="00E029FA">
        <w:rPr>
          <w:lang w:val="en-US"/>
        </w:rPr>
        <w:t>3857</w:t>
      </w:r>
    </w:p>
    <w:p w14:paraId="6DD33B7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 xml:space="preserve">         </w:t>
      </w:r>
      <w:r>
        <w:rPr>
          <w:color w:val="0000FF"/>
          <w:highlight w:val="white"/>
          <w:lang w:eastAsia="ca-ES"/>
        </w:rPr>
        <w:t>&lt;/</w:t>
      </w:r>
      <w:r>
        <w:rPr>
          <w:color w:val="800000"/>
          <w:highlight w:val="white"/>
          <w:lang w:eastAsia="ca-ES"/>
        </w:rPr>
        <w:t>ows:SupportedCRS</w:t>
      </w:r>
      <w:r>
        <w:rPr>
          <w:color w:val="0000FF"/>
          <w:highlight w:val="white"/>
          <w:lang w:eastAsia="ca-ES"/>
        </w:rPr>
        <w:t>&gt;</w:t>
      </w:r>
    </w:p>
    <w:p w14:paraId="5B9E758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WellKnownScaleSet</w:t>
      </w:r>
      <w:r>
        <w:rPr>
          <w:color w:val="0000FF"/>
          <w:highlight w:val="white"/>
          <w:lang w:eastAsia="ca-ES"/>
        </w:rPr>
        <w:t>&gt;</w:t>
      </w:r>
      <w:r>
        <w:rPr>
          <w:color w:val="000000"/>
          <w:highlight w:val="white"/>
          <w:lang w:eastAsia="ca-ES"/>
        </w:rPr>
        <w:t>urn:ogc:def:wkss:OGC:1.0:GoogleMapsCompatible</w:t>
      </w:r>
      <w:r w:rsidR="00910EB3">
        <w:rPr>
          <w:color w:val="000000"/>
          <w:highlight w:val="white"/>
          <w:lang w:eastAsia="ca-ES"/>
        </w:rPr>
        <w:br/>
      </w:r>
      <w:r w:rsidR="00910EB3">
        <w:rPr>
          <w:color w:val="000000"/>
          <w:highlight w:val="white"/>
          <w:lang w:eastAsia="ca-ES"/>
        </w:rPr>
        <w:tab/>
      </w:r>
      <w:r w:rsidR="00910EB3">
        <w:rPr>
          <w:color w:val="000000"/>
          <w:highlight w:val="white"/>
          <w:lang w:eastAsia="ca-ES"/>
        </w:rPr>
        <w:tab/>
      </w:r>
      <w:r w:rsidR="00910EB3">
        <w:rPr>
          <w:color w:val="000000"/>
          <w:highlight w:val="white"/>
          <w:lang w:eastAsia="ca-ES"/>
        </w:rPr>
        <w:tab/>
      </w:r>
      <w:r>
        <w:rPr>
          <w:color w:val="0000FF"/>
          <w:highlight w:val="white"/>
          <w:lang w:eastAsia="ca-ES"/>
        </w:rPr>
        <w:t>&lt;/</w:t>
      </w:r>
      <w:r>
        <w:rPr>
          <w:color w:val="800000"/>
          <w:highlight w:val="white"/>
          <w:lang w:eastAsia="ca-ES"/>
        </w:rPr>
        <w:t>WellKnownScaleSet</w:t>
      </w:r>
      <w:r>
        <w:rPr>
          <w:color w:val="0000FF"/>
          <w:highlight w:val="white"/>
          <w:lang w:eastAsia="ca-ES"/>
        </w:rPr>
        <w:t>&gt;</w:t>
      </w:r>
    </w:p>
    <w:p w14:paraId="6910197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9AD6DA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0</w:t>
      </w:r>
      <w:r>
        <w:rPr>
          <w:color w:val="0000FF"/>
          <w:highlight w:val="white"/>
          <w:lang w:eastAsia="ca-ES"/>
        </w:rPr>
        <w:t>&lt;/</w:t>
      </w:r>
      <w:r>
        <w:rPr>
          <w:color w:val="800000"/>
          <w:highlight w:val="white"/>
          <w:lang w:eastAsia="ca-ES"/>
        </w:rPr>
        <w:t>ows:Identifier</w:t>
      </w:r>
      <w:r>
        <w:rPr>
          <w:color w:val="0000FF"/>
          <w:highlight w:val="white"/>
          <w:lang w:eastAsia="ca-ES"/>
        </w:rPr>
        <w:t>&gt;</w:t>
      </w:r>
    </w:p>
    <w:p w14:paraId="7D556D5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559082264.0287178</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514FDD1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7FE0E62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71EA9EF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50E05AB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1</w:t>
      </w:r>
      <w:r>
        <w:rPr>
          <w:color w:val="0000FF"/>
          <w:highlight w:val="white"/>
          <w:lang w:eastAsia="ca-ES"/>
        </w:rPr>
        <w:t>&lt;/</w:t>
      </w:r>
      <w:r>
        <w:rPr>
          <w:color w:val="800000"/>
          <w:highlight w:val="white"/>
          <w:lang w:eastAsia="ca-ES"/>
        </w:rPr>
        <w:t>MatrixWidth</w:t>
      </w:r>
      <w:r>
        <w:rPr>
          <w:color w:val="0000FF"/>
          <w:highlight w:val="white"/>
          <w:lang w:eastAsia="ca-ES"/>
        </w:rPr>
        <w:t>&gt;</w:t>
      </w:r>
    </w:p>
    <w:p w14:paraId="4A041BB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1</w:t>
      </w:r>
      <w:r>
        <w:rPr>
          <w:color w:val="0000FF"/>
          <w:highlight w:val="white"/>
          <w:lang w:eastAsia="ca-ES"/>
        </w:rPr>
        <w:t>&lt;/</w:t>
      </w:r>
      <w:r>
        <w:rPr>
          <w:color w:val="800000"/>
          <w:highlight w:val="white"/>
          <w:lang w:eastAsia="ca-ES"/>
        </w:rPr>
        <w:t>MatrixHeight</w:t>
      </w:r>
      <w:r>
        <w:rPr>
          <w:color w:val="0000FF"/>
          <w:highlight w:val="white"/>
          <w:lang w:eastAsia="ca-ES"/>
        </w:rPr>
        <w:t>&gt;</w:t>
      </w:r>
    </w:p>
    <w:p w14:paraId="1AA8B03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547C512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041D04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w:t>
      </w:r>
      <w:r>
        <w:rPr>
          <w:color w:val="0000FF"/>
          <w:highlight w:val="white"/>
          <w:lang w:eastAsia="ca-ES"/>
        </w:rPr>
        <w:t>&lt;/</w:t>
      </w:r>
      <w:r>
        <w:rPr>
          <w:color w:val="800000"/>
          <w:highlight w:val="white"/>
          <w:lang w:eastAsia="ca-ES"/>
        </w:rPr>
        <w:t>ows:Identifier</w:t>
      </w:r>
      <w:r>
        <w:rPr>
          <w:color w:val="0000FF"/>
          <w:highlight w:val="white"/>
          <w:lang w:eastAsia="ca-ES"/>
        </w:rPr>
        <w:t>&gt;</w:t>
      </w:r>
    </w:p>
    <w:p w14:paraId="37DF495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279541132.0143589</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0C0CA45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5C0A218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BB53C8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42DF733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2</w:t>
      </w:r>
      <w:r>
        <w:rPr>
          <w:color w:val="0000FF"/>
          <w:highlight w:val="white"/>
          <w:lang w:eastAsia="ca-ES"/>
        </w:rPr>
        <w:t>&lt;/</w:t>
      </w:r>
      <w:r>
        <w:rPr>
          <w:color w:val="800000"/>
          <w:highlight w:val="white"/>
          <w:lang w:eastAsia="ca-ES"/>
        </w:rPr>
        <w:t>MatrixWidth</w:t>
      </w:r>
      <w:r>
        <w:rPr>
          <w:color w:val="0000FF"/>
          <w:highlight w:val="white"/>
          <w:lang w:eastAsia="ca-ES"/>
        </w:rPr>
        <w:t>&gt;</w:t>
      </w:r>
    </w:p>
    <w:p w14:paraId="1152CD1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2</w:t>
      </w:r>
      <w:r>
        <w:rPr>
          <w:color w:val="0000FF"/>
          <w:highlight w:val="white"/>
          <w:lang w:eastAsia="ca-ES"/>
        </w:rPr>
        <w:t>&lt;/</w:t>
      </w:r>
      <w:r>
        <w:rPr>
          <w:color w:val="800000"/>
          <w:highlight w:val="white"/>
          <w:lang w:eastAsia="ca-ES"/>
        </w:rPr>
        <w:t>MatrixHeight</w:t>
      </w:r>
      <w:r>
        <w:rPr>
          <w:color w:val="0000FF"/>
          <w:highlight w:val="white"/>
          <w:lang w:eastAsia="ca-ES"/>
        </w:rPr>
        <w:t>&gt;</w:t>
      </w:r>
    </w:p>
    <w:p w14:paraId="3093686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218872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lastRenderedPageBreak/>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206310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2</w:t>
      </w:r>
      <w:r>
        <w:rPr>
          <w:color w:val="0000FF"/>
          <w:highlight w:val="white"/>
          <w:lang w:eastAsia="ca-ES"/>
        </w:rPr>
        <w:t>&lt;/</w:t>
      </w:r>
      <w:r>
        <w:rPr>
          <w:color w:val="800000"/>
          <w:highlight w:val="white"/>
          <w:lang w:eastAsia="ca-ES"/>
        </w:rPr>
        <w:t>ows:Identifier</w:t>
      </w:r>
      <w:r>
        <w:rPr>
          <w:color w:val="0000FF"/>
          <w:highlight w:val="white"/>
          <w:lang w:eastAsia="ca-ES"/>
        </w:rPr>
        <w:t>&gt;</w:t>
      </w:r>
    </w:p>
    <w:p w14:paraId="62927F3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139770566.0071794</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2926BC3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4E0E768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1BE5BA8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5731FB0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4</w:t>
      </w:r>
      <w:r>
        <w:rPr>
          <w:color w:val="0000FF"/>
          <w:highlight w:val="white"/>
          <w:lang w:eastAsia="ca-ES"/>
        </w:rPr>
        <w:t>&lt;/</w:t>
      </w:r>
      <w:r>
        <w:rPr>
          <w:color w:val="800000"/>
          <w:highlight w:val="white"/>
          <w:lang w:eastAsia="ca-ES"/>
        </w:rPr>
        <w:t>MatrixWidth</w:t>
      </w:r>
      <w:r>
        <w:rPr>
          <w:color w:val="0000FF"/>
          <w:highlight w:val="white"/>
          <w:lang w:eastAsia="ca-ES"/>
        </w:rPr>
        <w:t>&gt;</w:t>
      </w:r>
    </w:p>
    <w:p w14:paraId="33780C8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4</w:t>
      </w:r>
      <w:r>
        <w:rPr>
          <w:color w:val="0000FF"/>
          <w:highlight w:val="white"/>
          <w:lang w:eastAsia="ca-ES"/>
        </w:rPr>
        <w:t>&lt;/</w:t>
      </w:r>
      <w:r>
        <w:rPr>
          <w:color w:val="800000"/>
          <w:highlight w:val="white"/>
          <w:lang w:eastAsia="ca-ES"/>
        </w:rPr>
        <w:t>MatrixHeight</w:t>
      </w:r>
      <w:r>
        <w:rPr>
          <w:color w:val="0000FF"/>
          <w:highlight w:val="white"/>
          <w:lang w:eastAsia="ca-ES"/>
        </w:rPr>
        <w:t>&gt;</w:t>
      </w:r>
    </w:p>
    <w:p w14:paraId="1F85F18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708FE1B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5AD33E9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3</w:t>
      </w:r>
      <w:r>
        <w:rPr>
          <w:color w:val="0000FF"/>
          <w:highlight w:val="white"/>
          <w:lang w:eastAsia="ca-ES"/>
        </w:rPr>
        <w:t>&lt;/</w:t>
      </w:r>
      <w:r>
        <w:rPr>
          <w:color w:val="800000"/>
          <w:highlight w:val="white"/>
          <w:lang w:eastAsia="ca-ES"/>
        </w:rPr>
        <w:t>ows:Identifier</w:t>
      </w:r>
      <w:r>
        <w:rPr>
          <w:color w:val="0000FF"/>
          <w:highlight w:val="white"/>
          <w:lang w:eastAsia="ca-ES"/>
        </w:rPr>
        <w:t>&gt;</w:t>
      </w:r>
    </w:p>
    <w:p w14:paraId="7514EC5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69885283.00358972</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3EBAA18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18D3008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71C7D7A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1AA97D6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8</w:t>
      </w:r>
      <w:r>
        <w:rPr>
          <w:color w:val="0000FF"/>
          <w:highlight w:val="white"/>
          <w:lang w:eastAsia="ca-ES"/>
        </w:rPr>
        <w:t>&lt;/</w:t>
      </w:r>
      <w:r>
        <w:rPr>
          <w:color w:val="800000"/>
          <w:highlight w:val="white"/>
          <w:lang w:eastAsia="ca-ES"/>
        </w:rPr>
        <w:t>MatrixWidth</w:t>
      </w:r>
      <w:r>
        <w:rPr>
          <w:color w:val="0000FF"/>
          <w:highlight w:val="white"/>
          <w:lang w:eastAsia="ca-ES"/>
        </w:rPr>
        <w:t>&gt;</w:t>
      </w:r>
    </w:p>
    <w:p w14:paraId="733DDBB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8</w:t>
      </w:r>
      <w:r>
        <w:rPr>
          <w:color w:val="0000FF"/>
          <w:highlight w:val="white"/>
          <w:lang w:eastAsia="ca-ES"/>
        </w:rPr>
        <w:t>&lt;/</w:t>
      </w:r>
      <w:r>
        <w:rPr>
          <w:color w:val="800000"/>
          <w:highlight w:val="white"/>
          <w:lang w:eastAsia="ca-ES"/>
        </w:rPr>
        <w:t>MatrixHeight</w:t>
      </w:r>
      <w:r>
        <w:rPr>
          <w:color w:val="0000FF"/>
          <w:highlight w:val="white"/>
          <w:lang w:eastAsia="ca-ES"/>
        </w:rPr>
        <w:t>&gt;</w:t>
      </w:r>
    </w:p>
    <w:p w14:paraId="27231E3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94B5EA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B7A0BE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4</w:t>
      </w:r>
      <w:r>
        <w:rPr>
          <w:color w:val="0000FF"/>
          <w:highlight w:val="white"/>
          <w:lang w:eastAsia="ca-ES"/>
        </w:rPr>
        <w:t>&lt;/</w:t>
      </w:r>
      <w:r>
        <w:rPr>
          <w:color w:val="800000"/>
          <w:highlight w:val="white"/>
          <w:lang w:eastAsia="ca-ES"/>
        </w:rPr>
        <w:t>ows:Identifier</w:t>
      </w:r>
      <w:r>
        <w:rPr>
          <w:color w:val="0000FF"/>
          <w:highlight w:val="white"/>
          <w:lang w:eastAsia="ca-ES"/>
        </w:rPr>
        <w:t>&gt;</w:t>
      </w:r>
    </w:p>
    <w:p w14:paraId="04264B7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34942641.50179486</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4C2B06A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29ABF5E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4504D38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6534394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16</w:t>
      </w:r>
      <w:r>
        <w:rPr>
          <w:color w:val="0000FF"/>
          <w:highlight w:val="white"/>
          <w:lang w:eastAsia="ca-ES"/>
        </w:rPr>
        <w:t>&lt;/</w:t>
      </w:r>
      <w:r>
        <w:rPr>
          <w:color w:val="800000"/>
          <w:highlight w:val="white"/>
          <w:lang w:eastAsia="ca-ES"/>
        </w:rPr>
        <w:t>MatrixWidth</w:t>
      </w:r>
      <w:r>
        <w:rPr>
          <w:color w:val="0000FF"/>
          <w:highlight w:val="white"/>
          <w:lang w:eastAsia="ca-ES"/>
        </w:rPr>
        <w:t>&gt;</w:t>
      </w:r>
    </w:p>
    <w:p w14:paraId="1F87864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16</w:t>
      </w:r>
      <w:r>
        <w:rPr>
          <w:color w:val="0000FF"/>
          <w:highlight w:val="white"/>
          <w:lang w:eastAsia="ca-ES"/>
        </w:rPr>
        <w:t>&lt;/</w:t>
      </w:r>
      <w:r>
        <w:rPr>
          <w:color w:val="800000"/>
          <w:highlight w:val="white"/>
          <w:lang w:eastAsia="ca-ES"/>
        </w:rPr>
        <w:t>MatrixHeight</w:t>
      </w:r>
      <w:r>
        <w:rPr>
          <w:color w:val="0000FF"/>
          <w:highlight w:val="white"/>
          <w:lang w:eastAsia="ca-ES"/>
        </w:rPr>
        <w:t>&gt;</w:t>
      </w:r>
    </w:p>
    <w:p w14:paraId="2D37584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F42EA7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528EFE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5</w:t>
      </w:r>
      <w:r>
        <w:rPr>
          <w:color w:val="0000FF"/>
          <w:highlight w:val="white"/>
          <w:lang w:eastAsia="ca-ES"/>
        </w:rPr>
        <w:t>&lt;/</w:t>
      </w:r>
      <w:r>
        <w:rPr>
          <w:color w:val="800000"/>
          <w:highlight w:val="white"/>
          <w:lang w:eastAsia="ca-ES"/>
        </w:rPr>
        <w:t>ows:Identifier</w:t>
      </w:r>
      <w:r>
        <w:rPr>
          <w:color w:val="0000FF"/>
          <w:highlight w:val="white"/>
          <w:lang w:eastAsia="ca-ES"/>
        </w:rPr>
        <w:t>&gt;</w:t>
      </w:r>
    </w:p>
    <w:p w14:paraId="0E885E9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17471320.75089743</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20A283E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15AA163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3923471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196C55D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32</w:t>
      </w:r>
      <w:r>
        <w:rPr>
          <w:color w:val="0000FF"/>
          <w:highlight w:val="white"/>
          <w:lang w:eastAsia="ca-ES"/>
        </w:rPr>
        <w:t>&lt;/</w:t>
      </w:r>
      <w:r>
        <w:rPr>
          <w:color w:val="800000"/>
          <w:highlight w:val="white"/>
          <w:lang w:eastAsia="ca-ES"/>
        </w:rPr>
        <w:t>MatrixWidth</w:t>
      </w:r>
      <w:r>
        <w:rPr>
          <w:color w:val="0000FF"/>
          <w:highlight w:val="white"/>
          <w:lang w:eastAsia="ca-ES"/>
        </w:rPr>
        <w:t>&gt;</w:t>
      </w:r>
    </w:p>
    <w:p w14:paraId="6C26E4D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32</w:t>
      </w:r>
      <w:r>
        <w:rPr>
          <w:color w:val="0000FF"/>
          <w:highlight w:val="white"/>
          <w:lang w:eastAsia="ca-ES"/>
        </w:rPr>
        <w:t>&lt;/</w:t>
      </w:r>
      <w:r>
        <w:rPr>
          <w:color w:val="800000"/>
          <w:highlight w:val="white"/>
          <w:lang w:eastAsia="ca-ES"/>
        </w:rPr>
        <w:t>MatrixHeight</w:t>
      </w:r>
      <w:r>
        <w:rPr>
          <w:color w:val="0000FF"/>
          <w:highlight w:val="white"/>
          <w:lang w:eastAsia="ca-ES"/>
        </w:rPr>
        <w:t>&gt;</w:t>
      </w:r>
    </w:p>
    <w:p w14:paraId="2B24DE2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06A2E1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477189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6</w:t>
      </w:r>
      <w:r>
        <w:rPr>
          <w:color w:val="0000FF"/>
          <w:highlight w:val="white"/>
          <w:lang w:eastAsia="ca-ES"/>
        </w:rPr>
        <w:t>&lt;/</w:t>
      </w:r>
      <w:r>
        <w:rPr>
          <w:color w:val="800000"/>
          <w:highlight w:val="white"/>
          <w:lang w:eastAsia="ca-ES"/>
        </w:rPr>
        <w:t>ows:Identifier</w:t>
      </w:r>
      <w:r>
        <w:rPr>
          <w:color w:val="0000FF"/>
          <w:highlight w:val="white"/>
          <w:lang w:eastAsia="ca-ES"/>
        </w:rPr>
        <w:t>&gt;</w:t>
      </w:r>
    </w:p>
    <w:p w14:paraId="27F7832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8735660.375448715</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5D6FDD7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278F033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347AC2D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6491DA5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64</w:t>
      </w:r>
      <w:r>
        <w:rPr>
          <w:color w:val="0000FF"/>
          <w:highlight w:val="white"/>
          <w:lang w:eastAsia="ca-ES"/>
        </w:rPr>
        <w:t>&lt;/</w:t>
      </w:r>
      <w:r>
        <w:rPr>
          <w:color w:val="800000"/>
          <w:highlight w:val="white"/>
          <w:lang w:eastAsia="ca-ES"/>
        </w:rPr>
        <w:t>MatrixWidth</w:t>
      </w:r>
      <w:r>
        <w:rPr>
          <w:color w:val="0000FF"/>
          <w:highlight w:val="white"/>
          <w:lang w:eastAsia="ca-ES"/>
        </w:rPr>
        <w:t>&gt;</w:t>
      </w:r>
    </w:p>
    <w:p w14:paraId="4A714D5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64</w:t>
      </w:r>
      <w:r>
        <w:rPr>
          <w:color w:val="0000FF"/>
          <w:highlight w:val="white"/>
          <w:lang w:eastAsia="ca-ES"/>
        </w:rPr>
        <w:t>&lt;/</w:t>
      </w:r>
      <w:r>
        <w:rPr>
          <w:color w:val="800000"/>
          <w:highlight w:val="white"/>
          <w:lang w:eastAsia="ca-ES"/>
        </w:rPr>
        <w:t>MatrixHeight</w:t>
      </w:r>
      <w:r>
        <w:rPr>
          <w:color w:val="0000FF"/>
          <w:highlight w:val="white"/>
          <w:lang w:eastAsia="ca-ES"/>
        </w:rPr>
        <w:t>&gt;</w:t>
      </w:r>
    </w:p>
    <w:p w14:paraId="77AFC18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C9FBB6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6E5E96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7</w:t>
      </w:r>
      <w:r>
        <w:rPr>
          <w:color w:val="0000FF"/>
          <w:highlight w:val="white"/>
          <w:lang w:eastAsia="ca-ES"/>
        </w:rPr>
        <w:t>&lt;/</w:t>
      </w:r>
      <w:r>
        <w:rPr>
          <w:color w:val="800000"/>
          <w:highlight w:val="white"/>
          <w:lang w:eastAsia="ca-ES"/>
        </w:rPr>
        <w:t>ows:Identifier</w:t>
      </w:r>
      <w:r>
        <w:rPr>
          <w:color w:val="0000FF"/>
          <w:highlight w:val="white"/>
          <w:lang w:eastAsia="ca-ES"/>
        </w:rPr>
        <w:t>&gt;</w:t>
      </w:r>
    </w:p>
    <w:p w14:paraId="3D375BE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4367830.187724357</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0FCE483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77B5843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99E96E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240F590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128</w:t>
      </w:r>
      <w:r>
        <w:rPr>
          <w:color w:val="0000FF"/>
          <w:highlight w:val="white"/>
          <w:lang w:eastAsia="ca-ES"/>
        </w:rPr>
        <w:t>&lt;/</w:t>
      </w:r>
      <w:r>
        <w:rPr>
          <w:color w:val="800000"/>
          <w:highlight w:val="white"/>
          <w:lang w:eastAsia="ca-ES"/>
        </w:rPr>
        <w:t>MatrixWidth</w:t>
      </w:r>
      <w:r>
        <w:rPr>
          <w:color w:val="0000FF"/>
          <w:highlight w:val="white"/>
          <w:lang w:eastAsia="ca-ES"/>
        </w:rPr>
        <w:t>&gt;</w:t>
      </w:r>
    </w:p>
    <w:p w14:paraId="7BD673B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128</w:t>
      </w:r>
      <w:r>
        <w:rPr>
          <w:color w:val="0000FF"/>
          <w:highlight w:val="white"/>
          <w:lang w:eastAsia="ca-ES"/>
        </w:rPr>
        <w:t>&lt;/</w:t>
      </w:r>
      <w:r>
        <w:rPr>
          <w:color w:val="800000"/>
          <w:highlight w:val="white"/>
          <w:lang w:eastAsia="ca-ES"/>
        </w:rPr>
        <w:t>MatrixHeight</w:t>
      </w:r>
      <w:r>
        <w:rPr>
          <w:color w:val="0000FF"/>
          <w:highlight w:val="white"/>
          <w:lang w:eastAsia="ca-ES"/>
        </w:rPr>
        <w:t>&gt;</w:t>
      </w:r>
    </w:p>
    <w:p w14:paraId="6D2168E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5C3304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1C1FE81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8</w:t>
      </w:r>
      <w:r>
        <w:rPr>
          <w:color w:val="0000FF"/>
          <w:highlight w:val="white"/>
          <w:lang w:eastAsia="ca-ES"/>
        </w:rPr>
        <w:t>&lt;/</w:t>
      </w:r>
      <w:r>
        <w:rPr>
          <w:color w:val="800000"/>
          <w:highlight w:val="white"/>
          <w:lang w:eastAsia="ca-ES"/>
        </w:rPr>
        <w:t>ows:Identifier</w:t>
      </w:r>
      <w:r>
        <w:rPr>
          <w:color w:val="0000FF"/>
          <w:highlight w:val="white"/>
          <w:lang w:eastAsia="ca-ES"/>
        </w:rPr>
        <w:t>&gt;</w:t>
      </w:r>
    </w:p>
    <w:p w14:paraId="0F177B1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2183915.093862179</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12DA1F2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54EA40C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39C33CA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11FA94E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MatrixWidth</w:t>
      </w:r>
      <w:r>
        <w:rPr>
          <w:color w:val="0000FF"/>
          <w:highlight w:val="white"/>
          <w:lang w:eastAsia="ca-ES"/>
        </w:rPr>
        <w:t>&gt;</w:t>
      </w:r>
    </w:p>
    <w:p w14:paraId="552F51A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MatrixHeight</w:t>
      </w:r>
      <w:r>
        <w:rPr>
          <w:color w:val="0000FF"/>
          <w:highlight w:val="white"/>
          <w:lang w:eastAsia="ca-ES"/>
        </w:rPr>
        <w:t>&gt;</w:t>
      </w:r>
    </w:p>
    <w:p w14:paraId="135BAD6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F177A4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lastRenderedPageBreak/>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2BA719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9</w:t>
      </w:r>
      <w:r>
        <w:rPr>
          <w:color w:val="0000FF"/>
          <w:highlight w:val="white"/>
          <w:lang w:eastAsia="ca-ES"/>
        </w:rPr>
        <w:t>&lt;/</w:t>
      </w:r>
      <w:r>
        <w:rPr>
          <w:color w:val="800000"/>
          <w:highlight w:val="white"/>
          <w:lang w:eastAsia="ca-ES"/>
        </w:rPr>
        <w:t>ows:Identifier</w:t>
      </w:r>
      <w:r>
        <w:rPr>
          <w:color w:val="0000FF"/>
          <w:highlight w:val="white"/>
          <w:lang w:eastAsia="ca-ES"/>
        </w:rPr>
        <w:t>&gt;</w:t>
      </w:r>
    </w:p>
    <w:p w14:paraId="45A4CDD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1091957.546931089</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5E79104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6572C24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7E94A82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280422D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512</w:t>
      </w:r>
      <w:r>
        <w:rPr>
          <w:color w:val="0000FF"/>
          <w:highlight w:val="white"/>
          <w:lang w:eastAsia="ca-ES"/>
        </w:rPr>
        <w:t>&lt;/</w:t>
      </w:r>
      <w:r>
        <w:rPr>
          <w:color w:val="800000"/>
          <w:highlight w:val="white"/>
          <w:lang w:eastAsia="ca-ES"/>
        </w:rPr>
        <w:t>MatrixWidth</w:t>
      </w:r>
      <w:r>
        <w:rPr>
          <w:color w:val="0000FF"/>
          <w:highlight w:val="white"/>
          <w:lang w:eastAsia="ca-ES"/>
        </w:rPr>
        <w:t>&gt;</w:t>
      </w:r>
    </w:p>
    <w:p w14:paraId="41B91B9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512</w:t>
      </w:r>
      <w:r>
        <w:rPr>
          <w:color w:val="0000FF"/>
          <w:highlight w:val="white"/>
          <w:lang w:eastAsia="ca-ES"/>
        </w:rPr>
        <w:t>&lt;/</w:t>
      </w:r>
      <w:r>
        <w:rPr>
          <w:color w:val="800000"/>
          <w:highlight w:val="white"/>
          <w:lang w:eastAsia="ca-ES"/>
        </w:rPr>
        <w:t>MatrixHeight</w:t>
      </w:r>
      <w:r>
        <w:rPr>
          <w:color w:val="0000FF"/>
          <w:highlight w:val="white"/>
          <w:lang w:eastAsia="ca-ES"/>
        </w:rPr>
        <w:t>&gt;</w:t>
      </w:r>
    </w:p>
    <w:p w14:paraId="75657F3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51CE8D1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7C078E0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10</w:t>
      </w:r>
      <w:r>
        <w:rPr>
          <w:color w:val="0000FF"/>
          <w:highlight w:val="white"/>
          <w:lang w:eastAsia="ca-ES"/>
        </w:rPr>
        <w:t>&lt;/</w:t>
      </w:r>
      <w:r>
        <w:rPr>
          <w:color w:val="800000"/>
          <w:highlight w:val="white"/>
          <w:lang w:eastAsia="ca-ES"/>
        </w:rPr>
        <w:t>ows:Identifier</w:t>
      </w:r>
      <w:r>
        <w:rPr>
          <w:color w:val="0000FF"/>
          <w:highlight w:val="white"/>
          <w:lang w:eastAsia="ca-ES"/>
        </w:rPr>
        <w:t>&gt;</w:t>
      </w:r>
    </w:p>
    <w:p w14:paraId="48E0D19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545978.7734655447</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73D4DA3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47C4DD8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6672703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4F4792F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1024</w:t>
      </w:r>
      <w:r>
        <w:rPr>
          <w:color w:val="0000FF"/>
          <w:highlight w:val="white"/>
          <w:lang w:eastAsia="ca-ES"/>
        </w:rPr>
        <w:t>&lt;/</w:t>
      </w:r>
      <w:r>
        <w:rPr>
          <w:color w:val="800000"/>
          <w:highlight w:val="white"/>
          <w:lang w:eastAsia="ca-ES"/>
        </w:rPr>
        <w:t>MatrixWidth</w:t>
      </w:r>
      <w:r>
        <w:rPr>
          <w:color w:val="0000FF"/>
          <w:highlight w:val="white"/>
          <w:lang w:eastAsia="ca-ES"/>
        </w:rPr>
        <w:t>&gt;</w:t>
      </w:r>
    </w:p>
    <w:p w14:paraId="07DF102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1024</w:t>
      </w:r>
      <w:r>
        <w:rPr>
          <w:color w:val="0000FF"/>
          <w:highlight w:val="white"/>
          <w:lang w:eastAsia="ca-ES"/>
        </w:rPr>
        <w:t>&lt;/</w:t>
      </w:r>
      <w:r>
        <w:rPr>
          <w:color w:val="800000"/>
          <w:highlight w:val="white"/>
          <w:lang w:eastAsia="ca-ES"/>
        </w:rPr>
        <w:t>MatrixHeight</w:t>
      </w:r>
      <w:r>
        <w:rPr>
          <w:color w:val="0000FF"/>
          <w:highlight w:val="white"/>
          <w:lang w:eastAsia="ca-ES"/>
        </w:rPr>
        <w:t>&gt;</w:t>
      </w:r>
    </w:p>
    <w:p w14:paraId="137ADDD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6B9D53C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DA2D40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11</w:t>
      </w:r>
      <w:r>
        <w:rPr>
          <w:color w:val="0000FF"/>
          <w:highlight w:val="white"/>
          <w:lang w:eastAsia="ca-ES"/>
        </w:rPr>
        <w:t>&lt;/</w:t>
      </w:r>
      <w:r>
        <w:rPr>
          <w:color w:val="800000"/>
          <w:highlight w:val="white"/>
          <w:lang w:eastAsia="ca-ES"/>
        </w:rPr>
        <w:t>ows:Identifier</w:t>
      </w:r>
      <w:r>
        <w:rPr>
          <w:color w:val="0000FF"/>
          <w:highlight w:val="white"/>
          <w:lang w:eastAsia="ca-ES"/>
        </w:rPr>
        <w:t>&gt;</w:t>
      </w:r>
    </w:p>
    <w:p w14:paraId="3AABE98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272989.3867327723</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702ABE9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32DEFCA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2F8E688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054C09A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2048</w:t>
      </w:r>
      <w:r>
        <w:rPr>
          <w:color w:val="0000FF"/>
          <w:highlight w:val="white"/>
          <w:lang w:eastAsia="ca-ES"/>
        </w:rPr>
        <w:t>&lt;/</w:t>
      </w:r>
      <w:r>
        <w:rPr>
          <w:color w:val="800000"/>
          <w:highlight w:val="white"/>
          <w:lang w:eastAsia="ca-ES"/>
        </w:rPr>
        <w:t>MatrixWidth</w:t>
      </w:r>
      <w:r>
        <w:rPr>
          <w:color w:val="0000FF"/>
          <w:highlight w:val="white"/>
          <w:lang w:eastAsia="ca-ES"/>
        </w:rPr>
        <w:t>&gt;</w:t>
      </w:r>
    </w:p>
    <w:p w14:paraId="511B685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2048</w:t>
      </w:r>
      <w:r>
        <w:rPr>
          <w:color w:val="0000FF"/>
          <w:highlight w:val="white"/>
          <w:lang w:eastAsia="ca-ES"/>
        </w:rPr>
        <w:t>&lt;/</w:t>
      </w:r>
      <w:r>
        <w:rPr>
          <w:color w:val="800000"/>
          <w:highlight w:val="white"/>
          <w:lang w:eastAsia="ca-ES"/>
        </w:rPr>
        <w:t>MatrixHeight</w:t>
      </w:r>
      <w:r>
        <w:rPr>
          <w:color w:val="0000FF"/>
          <w:highlight w:val="white"/>
          <w:lang w:eastAsia="ca-ES"/>
        </w:rPr>
        <w:t>&gt;</w:t>
      </w:r>
    </w:p>
    <w:p w14:paraId="237ECA8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522CF06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10FFC0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12</w:t>
      </w:r>
      <w:r>
        <w:rPr>
          <w:color w:val="0000FF"/>
          <w:highlight w:val="white"/>
          <w:lang w:eastAsia="ca-ES"/>
        </w:rPr>
        <w:t>&lt;/</w:t>
      </w:r>
      <w:r>
        <w:rPr>
          <w:color w:val="800000"/>
          <w:highlight w:val="white"/>
          <w:lang w:eastAsia="ca-ES"/>
        </w:rPr>
        <w:t>ows:Identifier</w:t>
      </w:r>
      <w:r>
        <w:rPr>
          <w:color w:val="0000FF"/>
          <w:highlight w:val="white"/>
          <w:lang w:eastAsia="ca-ES"/>
        </w:rPr>
        <w:t>&gt;</w:t>
      </w:r>
    </w:p>
    <w:p w14:paraId="7D43A8F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136494.6933663862</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27B646E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16CADBD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7F61A63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603292A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Pr>
          <w:color w:val="000000"/>
          <w:highlight w:val="white"/>
          <w:lang w:eastAsia="ca-ES"/>
        </w:rPr>
        <w:t>4096</w:t>
      </w:r>
      <w:r>
        <w:rPr>
          <w:color w:val="0000FF"/>
          <w:highlight w:val="white"/>
          <w:lang w:eastAsia="ca-ES"/>
        </w:rPr>
        <w:t>&lt;/</w:t>
      </w:r>
      <w:r>
        <w:rPr>
          <w:color w:val="800000"/>
          <w:highlight w:val="white"/>
          <w:lang w:eastAsia="ca-ES"/>
        </w:rPr>
        <w:t>MatrixWidth</w:t>
      </w:r>
      <w:r>
        <w:rPr>
          <w:color w:val="0000FF"/>
          <w:highlight w:val="white"/>
          <w:lang w:eastAsia="ca-ES"/>
        </w:rPr>
        <w:t>&gt;</w:t>
      </w:r>
    </w:p>
    <w:p w14:paraId="0F2FEDB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Pr>
          <w:color w:val="000000"/>
          <w:highlight w:val="white"/>
          <w:lang w:eastAsia="ca-ES"/>
        </w:rPr>
        <w:t>4096</w:t>
      </w:r>
      <w:r>
        <w:rPr>
          <w:color w:val="0000FF"/>
          <w:highlight w:val="white"/>
          <w:lang w:eastAsia="ca-ES"/>
        </w:rPr>
        <w:t>&lt;/</w:t>
      </w:r>
      <w:r>
        <w:rPr>
          <w:color w:val="800000"/>
          <w:highlight w:val="white"/>
          <w:lang w:eastAsia="ca-ES"/>
        </w:rPr>
        <w:t>MatrixHeight</w:t>
      </w:r>
      <w:r>
        <w:rPr>
          <w:color w:val="0000FF"/>
          <w:highlight w:val="white"/>
          <w:lang w:eastAsia="ca-ES"/>
        </w:rPr>
        <w:t>&gt;</w:t>
      </w:r>
    </w:p>
    <w:p w14:paraId="3CBEC33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7D550BD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2B4540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13</w:t>
      </w:r>
      <w:r>
        <w:rPr>
          <w:color w:val="0000FF"/>
          <w:highlight w:val="white"/>
          <w:lang w:eastAsia="ca-ES"/>
        </w:rPr>
        <w:t>&lt;/</w:t>
      </w:r>
      <w:r>
        <w:rPr>
          <w:color w:val="800000"/>
          <w:highlight w:val="white"/>
          <w:lang w:eastAsia="ca-ES"/>
        </w:rPr>
        <w:t>ows:Identifier</w:t>
      </w:r>
      <w:r>
        <w:rPr>
          <w:color w:val="0000FF"/>
          <w:highlight w:val="white"/>
          <w:lang w:eastAsia="ca-ES"/>
        </w:rPr>
        <w:t>&gt;</w:t>
      </w:r>
    </w:p>
    <w:p w14:paraId="1B0791F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68247.34668319309</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0C7878C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04BDD99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25115E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7BC2F50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8192</w:t>
      </w:r>
      <w:r>
        <w:rPr>
          <w:color w:val="0000FF"/>
          <w:highlight w:val="white"/>
          <w:lang w:eastAsia="ca-ES"/>
        </w:rPr>
        <w:t>&lt;/</w:t>
      </w:r>
      <w:r>
        <w:rPr>
          <w:color w:val="800000"/>
          <w:highlight w:val="white"/>
          <w:lang w:eastAsia="ca-ES"/>
        </w:rPr>
        <w:t>MatrixWidth</w:t>
      </w:r>
      <w:r>
        <w:rPr>
          <w:color w:val="0000FF"/>
          <w:highlight w:val="white"/>
          <w:lang w:eastAsia="ca-ES"/>
        </w:rPr>
        <w:t>&gt;</w:t>
      </w:r>
    </w:p>
    <w:p w14:paraId="013F9FF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8192</w:t>
      </w:r>
      <w:r>
        <w:rPr>
          <w:color w:val="0000FF"/>
          <w:highlight w:val="white"/>
          <w:lang w:eastAsia="ca-ES"/>
        </w:rPr>
        <w:t>&lt;/</w:t>
      </w:r>
      <w:r>
        <w:rPr>
          <w:color w:val="800000"/>
          <w:highlight w:val="white"/>
          <w:lang w:eastAsia="ca-ES"/>
        </w:rPr>
        <w:t>MatrixHeight</w:t>
      </w:r>
      <w:r>
        <w:rPr>
          <w:color w:val="0000FF"/>
          <w:highlight w:val="white"/>
          <w:lang w:eastAsia="ca-ES"/>
        </w:rPr>
        <w:t>&gt;</w:t>
      </w:r>
    </w:p>
    <w:p w14:paraId="00E764D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813B3B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6E165C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14</w:t>
      </w:r>
      <w:r>
        <w:rPr>
          <w:color w:val="0000FF"/>
          <w:highlight w:val="white"/>
          <w:lang w:eastAsia="ca-ES"/>
        </w:rPr>
        <w:t>&lt;/</w:t>
      </w:r>
      <w:r>
        <w:rPr>
          <w:color w:val="800000"/>
          <w:highlight w:val="white"/>
          <w:lang w:eastAsia="ca-ES"/>
        </w:rPr>
        <w:t>ows:Identifier</w:t>
      </w:r>
      <w:r>
        <w:rPr>
          <w:color w:val="0000FF"/>
          <w:highlight w:val="white"/>
          <w:lang w:eastAsia="ca-ES"/>
        </w:rPr>
        <w:t>&gt;</w:t>
      </w:r>
    </w:p>
    <w:p w14:paraId="00095D2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34123.67334159654</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02486CC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2F82CC1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47DB764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49551161"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16384</w:t>
      </w:r>
      <w:r>
        <w:rPr>
          <w:color w:val="0000FF"/>
          <w:highlight w:val="white"/>
          <w:lang w:eastAsia="ca-ES"/>
        </w:rPr>
        <w:t>&lt;/</w:t>
      </w:r>
      <w:r>
        <w:rPr>
          <w:color w:val="800000"/>
          <w:highlight w:val="white"/>
          <w:lang w:eastAsia="ca-ES"/>
        </w:rPr>
        <w:t>MatrixWidth</w:t>
      </w:r>
      <w:r>
        <w:rPr>
          <w:color w:val="0000FF"/>
          <w:highlight w:val="white"/>
          <w:lang w:eastAsia="ca-ES"/>
        </w:rPr>
        <w:t>&gt;</w:t>
      </w:r>
    </w:p>
    <w:p w14:paraId="5F8887A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16384</w:t>
      </w:r>
      <w:r>
        <w:rPr>
          <w:color w:val="0000FF"/>
          <w:highlight w:val="white"/>
          <w:lang w:eastAsia="ca-ES"/>
        </w:rPr>
        <w:t>&lt;/</w:t>
      </w:r>
      <w:r>
        <w:rPr>
          <w:color w:val="800000"/>
          <w:highlight w:val="white"/>
          <w:lang w:eastAsia="ca-ES"/>
        </w:rPr>
        <w:t>MatrixHeight</w:t>
      </w:r>
      <w:r>
        <w:rPr>
          <w:color w:val="0000FF"/>
          <w:highlight w:val="white"/>
          <w:lang w:eastAsia="ca-ES"/>
        </w:rPr>
        <w:t>&gt;</w:t>
      </w:r>
    </w:p>
    <w:p w14:paraId="13CA2F6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E8A1CD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380954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15</w:t>
      </w:r>
      <w:r>
        <w:rPr>
          <w:color w:val="0000FF"/>
          <w:highlight w:val="white"/>
          <w:lang w:eastAsia="ca-ES"/>
        </w:rPr>
        <w:t>&lt;/</w:t>
      </w:r>
      <w:r>
        <w:rPr>
          <w:color w:val="800000"/>
          <w:highlight w:val="white"/>
          <w:lang w:eastAsia="ca-ES"/>
        </w:rPr>
        <w:t>ows:Identifier</w:t>
      </w:r>
      <w:r>
        <w:rPr>
          <w:color w:val="0000FF"/>
          <w:highlight w:val="white"/>
          <w:lang w:eastAsia="ca-ES"/>
        </w:rPr>
        <w:t>&gt;</w:t>
      </w:r>
    </w:p>
    <w:p w14:paraId="16EBC1B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17061.83667079827</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6D72C1FF"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668948E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3BBE83B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16D0978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32768</w:t>
      </w:r>
      <w:r>
        <w:rPr>
          <w:color w:val="0000FF"/>
          <w:highlight w:val="white"/>
          <w:lang w:eastAsia="ca-ES"/>
        </w:rPr>
        <w:t>&lt;/</w:t>
      </w:r>
      <w:r>
        <w:rPr>
          <w:color w:val="800000"/>
          <w:highlight w:val="white"/>
          <w:lang w:eastAsia="ca-ES"/>
        </w:rPr>
        <w:t>MatrixWidth</w:t>
      </w:r>
      <w:r>
        <w:rPr>
          <w:color w:val="0000FF"/>
          <w:highlight w:val="white"/>
          <w:lang w:eastAsia="ca-ES"/>
        </w:rPr>
        <w:t>&gt;</w:t>
      </w:r>
    </w:p>
    <w:p w14:paraId="5B51831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32768</w:t>
      </w:r>
      <w:r>
        <w:rPr>
          <w:color w:val="0000FF"/>
          <w:highlight w:val="white"/>
          <w:lang w:eastAsia="ca-ES"/>
        </w:rPr>
        <w:t>&lt;/</w:t>
      </w:r>
      <w:r>
        <w:rPr>
          <w:color w:val="800000"/>
          <w:highlight w:val="white"/>
          <w:lang w:eastAsia="ca-ES"/>
        </w:rPr>
        <w:t>MatrixHeight</w:t>
      </w:r>
      <w:r>
        <w:rPr>
          <w:color w:val="0000FF"/>
          <w:highlight w:val="white"/>
          <w:lang w:eastAsia="ca-ES"/>
        </w:rPr>
        <w:t>&gt;</w:t>
      </w:r>
    </w:p>
    <w:p w14:paraId="611EBE8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7381261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lastRenderedPageBreak/>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C9E949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16</w:t>
      </w:r>
      <w:r>
        <w:rPr>
          <w:color w:val="0000FF"/>
          <w:highlight w:val="white"/>
          <w:lang w:eastAsia="ca-ES"/>
        </w:rPr>
        <w:t>&lt;/</w:t>
      </w:r>
      <w:r>
        <w:rPr>
          <w:color w:val="800000"/>
          <w:highlight w:val="white"/>
          <w:lang w:eastAsia="ca-ES"/>
        </w:rPr>
        <w:t>ows:Identifier</w:t>
      </w:r>
      <w:r>
        <w:rPr>
          <w:color w:val="0000FF"/>
          <w:highlight w:val="white"/>
          <w:lang w:eastAsia="ca-ES"/>
        </w:rPr>
        <w:t>&gt;</w:t>
      </w:r>
    </w:p>
    <w:p w14:paraId="2AB7886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8530.918335399136</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5DF98514"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4873350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6C6CC9A"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13A3EF1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65536</w:t>
      </w:r>
      <w:r>
        <w:rPr>
          <w:color w:val="0000FF"/>
          <w:highlight w:val="white"/>
          <w:lang w:eastAsia="ca-ES"/>
        </w:rPr>
        <w:t>&lt;/</w:t>
      </w:r>
      <w:r>
        <w:rPr>
          <w:color w:val="800000"/>
          <w:highlight w:val="white"/>
          <w:lang w:eastAsia="ca-ES"/>
        </w:rPr>
        <w:t>MatrixWidth</w:t>
      </w:r>
      <w:r>
        <w:rPr>
          <w:color w:val="0000FF"/>
          <w:highlight w:val="white"/>
          <w:lang w:eastAsia="ca-ES"/>
        </w:rPr>
        <w:t>&gt;</w:t>
      </w:r>
    </w:p>
    <w:p w14:paraId="1318E3BC"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65536</w:t>
      </w:r>
      <w:r>
        <w:rPr>
          <w:color w:val="0000FF"/>
          <w:highlight w:val="white"/>
          <w:lang w:eastAsia="ca-ES"/>
        </w:rPr>
        <w:t>&lt;/</w:t>
      </w:r>
      <w:r>
        <w:rPr>
          <w:color w:val="800000"/>
          <w:highlight w:val="white"/>
          <w:lang w:eastAsia="ca-ES"/>
        </w:rPr>
        <w:t>MatrixHeight</w:t>
      </w:r>
      <w:r>
        <w:rPr>
          <w:color w:val="0000FF"/>
          <w:highlight w:val="white"/>
          <w:lang w:eastAsia="ca-ES"/>
        </w:rPr>
        <w:t>&gt;</w:t>
      </w:r>
    </w:p>
    <w:p w14:paraId="3CE55F9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4691EC57"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6724AB6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17</w:t>
      </w:r>
      <w:r>
        <w:rPr>
          <w:color w:val="0000FF"/>
          <w:highlight w:val="white"/>
          <w:lang w:eastAsia="ca-ES"/>
        </w:rPr>
        <w:t>&lt;/</w:t>
      </w:r>
      <w:r>
        <w:rPr>
          <w:color w:val="800000"/>
          <w:highlight w:val="white"/>
          <w:lang w:eastAsia="ca-ES"/>
        </w:rPr>
        <w:t>ows:Identifier</w:t>
      </w:r>
      <w:r>
        <w:rPr>
          <w:color w:val="0000FF"/>
          <w:highlight w:val="white"/>
          <w:lang w:eastAsia="ca-ES"/>
        </w:rPr>
        <w:t>&gt;</w:t>
      </w:r>
    </w:p>
    <w:p w14:paraId="04D1956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4265.459167699568</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775D15E2"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491D894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D27F3D0"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50C11A9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131072</w:t>
      </w:r>
      <w:r>
        <w:rPr>
          <w:color w:val="0000FF"/>
          <w:highlight w:val="white"/>
          <w:lang w:eastAsia="ca-ES"/>
        </w:rPr>
        <w:t>&lt;/</w:t>
      </w:r>
      <w:r>
        <w:rPr>
          <w:color w:val="800000"/>
          <w:highlight w:val="white"/>
          <w:lang w:eastAsia="ca-ES"/>
        </w:rPr>
        <w:t>MatrixWidth</w:t>
      </w:r>
      <w:r>
        <w:rPr>
          <w:color w:val="0000FF"/>
          <w:highlight w:val="white"/>
          <w:lang w:eastAsia="ca-ES"/>
        </w:rPr>
        <w:t>&gt;</w:t>
      </w:r>
    </w:p>
    <w:p w14:paraId="1B25531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131072</w:t>
      </w:r>
      <w:r>
        <w:rPr>
          <w:color w:val="0000FF"/>
          <w:highlight w:val="white"/>
          <w:lang w:eastAsia="ca-ES"/>
        </w:rPr>
        <w:t>&lt;/</w:t>
      </w:r>
      <w:r>
        <w:rPr>
          <w:color w:val="800000"/>
          <w:highlight w:val="white"/>
          <w:lang w:eastAsia="ca-ES"/>
        </w:rPr>
        <w:t>MatrixHeight</w:t>
      </w:r>
      <w:r>
        <w:rPr>
          <w:color w:val="0000FF"/>
          <w:highlight w:val="white"/>
          <w:lang w:eastAsia="ca-ES"/>
        </w:rPr>
        <w:t>&gt;</w:t>
      </w:r>
    </w:p>
    <w:p w14:paraId="01F1837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294CDAC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0471AB69"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ows:Identifier</w:t>
      </w:r>
      <w:r>
        <w:rPr>
          <w:color w:val="0000FF"/>
          <w:highlight w:val="white"/>
          <w:lang w:eastAsia="ca-ES"/>
        </w:rPr>
        <w:t>&gt;</w:t>
      </w:r>
      <w:r>
        <w:rPr>
          <w:color w:val="000000"/>
          <w:highlight w:val="white"/>
          <w:lang w:eastAsia="ca-ES"/>
        </w:rPr>
        <w:t>18</w:t>
      </w:r>
      <w:r>
        <w:rPr>
          <w:color w:val="0000FF"/>
          <w:highlight w:val="white"/>
          <w:lang w:eastAsia="ca-ES"/>
        </w:rPr>
        <w:t>&lt;/</w:t>
      </w:r>
      <w:r>
        <w:rPr>
          <w:color w:val="800000"/>
          <w:highlight w:val="white"/>
          <w:lang w:eastAsia="ca-ES"/>
        </w:rPr>
        <w:t>ows:Identifier</w:t>
      </w:r>
      <w:r>
        <w:rPr>
          <w:color w:val="0000FF"/>
          <w:highlight w:val="white"/>
          <w:lang w:eastAsia="ca-ES"/>
        </w:rPr>
        <w:t>&gt;</w:t>
      </w:r>
    </w:p>
    <w:p w14:paraId="17C99E95"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ScaleDenominator</w:t>
      </w:r>
      <w:r>
        <w:rPr>
          <w:color w:val="0000FF"/>
          <w:highlight w:val="white"/>
          <w:lang w:eastAsia="ca-ES"/>
        </w:rPr>
        <w:t>&gt;</w:t>
      </w:r>
      <w:r>
        <w:rPr>
          <w:color w:val="000000"/>
          <w:highlight w:val="white"/>
          <w:lang w:eastAsia="ca-ES"/>
        </w:rPr>
        <w:t>2132.729583849784</w:t>
      </w:r>
      <w:r>
        <w:rPr>
          <w:color w:val="0000FF"/>
          <w:highlight w:val="white"/>
          <w:lang w:eastAsia="ca-ES"/>
        </w:rPr>
        <w:t>&lt;/</w:t>
      </w:r>
      <w:r>
        <w:rPr>
          <w:color w:val="800000"/>
          <w:highlight w:val="white"/>
          <w:lang w:eastAsia="ca-ES"/>
        </w:rPr>
        <w:t>ScaleDenominator</w:t>
      </w:r>
      <w:r>
        <w:rPr>
          <w:color w:val="0000FF"/>
          <w:highlight w:val="white"/>
          <w:lang w:eastAsia="ca-ES"/>
        </w:rPr>
        <w:t>&gt;</w:t>
      </w:r>
    </w:p>
    <w:p w14:paraId="2CD57FE3"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TopLeftCorner</w:t>
      </w:r>
      <w:r>
        <w:rPr>
          <w:color w:val="0000FF"/>
          <w:highlight w:val="white"/>
          <w:lang w:eastAsia="ca-ES"/>
        </w:rPr>
        <w:t>&gt;</w:t>
      </w:r>
      <w:r>
        <w:rPr>
          <w:color w:val="000000"/>
          <w:highlight w:val="white"/>
          <w:lang w:eastAsia="ca-ES"/>
        </w:rPr>
        <w:t>-20037508.3427892 20037508.3427892</w:t>
      </w:r>
      <w:r>
        <w:rPr>
          <w:color w:val="0000FF"/>
          <w:highlight w:val="white"/>
          <w:lang w:eastAsia="ca-ES"/>
        </w:rPr>
        <w:t>&lt;/</w:t>
      </w:r>
      <w:r>
        <w:rPr>
          <w:color w:val="800000"/>
          <w:highlight w:val="white"/>
          <w:lang w:eastAsia="ca-ES"/>
        </w:rPr>
        <w:t>TopLeftCorner</w:t>
      </w:r>
      <w:r>
        <w:rPr>
          <w:color w:val="0000FF"/>
          <w:highlight w:val="white"/>
          <w:lang w:eastAsia="ca-ES"/>
        </w:rPr>
        <w:t>&gt;</w:t>
      </w:r>
    </w:p>
    <w:p w14:paraId="1598056E"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TileWidth</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TileWidth</w:t>
      </w:r>
      <w:r>
        <w:rPr>
          <w:color w:val="0000FF"/>
          <w:highlight w:val="white"/>
          <w:lang w:eastAsia="ca-ES"/>
        </w:rPr>
        <w:t>&gt;</w:t>
      </w:r>
    </w:p>
    <w:p w14:paraId="0414F7E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TileHeight</w:t>
      </w:r>
      <w:r>
        <w:rPr>
          <w:color w:val="0000FF"/>
          <w:highlight w:val="white"/>
          <w:lang w:eastAsia="ca-ES"/>
        </w:rPr>
        <w:t>&gt;</w:t>
      </w:r>
      <w:r>
        <w:rPr>
          <w:color w:val="000000"/>
          <w:highlight w:val="white"/>
          <w:lang w:eastAsia="ca-ES"/>
        </w:rPr>
        <w:t>256</w:t>
      </w:r>
      <w:r>
        <w:rPr>
          <w:color w:val="0000FF"/>
          <w:highlight w:val="white"/>
          <w:lang w:eastAsia="ca-ES"/>
        </w:rPr>
        <w:t>&lt;/</w:t>
      </w:r>
      <w:r>
        <w:rPr>
          <w:color w:val="800000"/>
          <w:highlight w:val="white"/>
          <w:lang w:eastAsia="ca-ES"/>
        </w:rPr>
        <w:t>TileHeight</w:t>
      </w:r>
      <w:r>
        <w:rPr>
          <w:color w:val="0000FF"/>
          <w:highlight w:val="white"/>
          <w:lang w:eastAsia="ca-ES"/>
        </w:rPr>
        <w:t>&gt;</w:t>
      </w:r>
    </w:p>
    <w:p w14:paraId="3376E91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MatrixWidth</w:t>
      </w:r>
      <w:r>
        <w:rPr>
          <w:color w:val="0000FF"/>
          <w:highlight w:val="white"/>
          <w:lang w:eastAsia="ca-ES"/>
        </w:rPr>
        <w:t>&gt;</w:t>
      </w:r>
      <w:r w:rsidR="00B275D3">
        <w:rPr>
          <w:color w:val="000000"/>
          <w:highlight w:val="white"/>
          <w:lang w:eastAsia="ca-ES"/>
        </w:rPr>
        <w:t>262144</w:t>
      </w:r>
      <w:r>
        <w:rPr>
          <w:color w:val="0000FF"/>
          <w:highlight w:val="white"/>
          <w:lang w:eastAsia="ca-ES"/>
        </w:rPr>
        <w:t>&lt;/</w:t>
      </w:r>
      <w:r>
        <w:rPr>
          <w:color w:val="800000"/>
          <w:highlight w:val="white"/>
          <w:lang w:eastAsia="ca-ES"/>
        </w:rPr>
        <w:t>MatrixWidth</w:t>
      </w:r>
      <w:r>
        <w:rPr>
          <w:color w:val="0000FF"/>
          <w:highlight w:val="white"/>
          <w:lang w:eastAsia="ca-ES"/>
        </w:rPr>
        <w:t>&gt;</w:t>
      </w:r>
    </w:p>
    <w:p w14:paraId="73D96D46"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MatrixHeight</w:t>
      </w:r>
      <w:r>
        <w:rPr>
          <w:color w:val="0000FF"/>
          <w:highlight w:val="white"/>
          <w:lang w:eastAsia="ca-ES"/>
        </w:rPr>
        <w:t>&gt;</w:t>
      </w:r>
      <w:r w:rsidR="00B275D3">
        <w:rPr>
          <w:color w:val="000000"/>
          <w:highlight w:val="white"/>
          <w:lang w:eastAsia="ca-ES"/>
        </w:rPr>
        <w:t>262144</w:t>
      </w:r>
      <w:r>
        <w:rPr>
          <w:color w:val="0000FF"/>
          <w:highlight w:val="white"/>
          <w:lang w:eastAsia="ca-ES"/>
        </w:rPr>
        <w:t>&lt;/</w:t>
      </w:r>
      <w:r>
        <w:rPr>
          <w:color w:val="800000"/>
          <w:highlight w:val="white"/>
          <w:lang w:eastAsia="ca-ES"/>
        </w:rPr>
        <w:t>MatrixHeight</w:t>
      </w:r>
      <w:r>
        <w:rPr>
          <w:color w:val="0000FF"/>
          <w:highlight w:val="white"/>
          <w:lang w:eastAsia="ca-ES"/>
        </w:rPr>
        <w:t>&gt;</w:t>
      </w:r>
    </w:p>
    <w:p w14:paraId="774206A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w:t>
      </w:r>
      <w:r>
        <w:rPr>
          <w:color w:val="0000FF"/>
          <w:highlight w:val="white"/>
          <w:lang w:eastAsia="ca-ES"/>
        </w:rPr>
        <w:t>&gt;</w:t>
      </w:r>
    </w:p>
    <w:p w14:paraId="3B06D23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00"/>
          <w:highlight w:val="white"/>
          <w:lang w:eastAsia="ca-ES"/>
        </w:rPr>
        <w:tab/>
      </w:r>
      <w:r>
        <w:rPr>
          <w:color w:val="0000FF"/>
          <w:highlight w:val="white"/>
          <w:lang w:eastAsia="ca-ES"/>
        </w:rPr>
        <w:t>&lt;/</w:t>
      </w:r>
      <w:r>
        <w:rPr>
          <w:color w:val="800000"/>
          <w:highlight w:val="white"/>
          <w:lang w:eastAsia="ca-ES"/>
        </w:rPr>
        <w:t>TileMatrixSet</w:t>
      </w:r>
      <w:r>
        <w:rPr>
          <w:color w:val="0000FF"/>
          <w:highlight w:val="white"/>
          <w:lang w:eastAsia="ca-ES"/>
        </w:rPr>
        <w:t>&gt;</w:t>
      </w:r>
    </w:p>
    <w:p w14:paraId="0FBB912D"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Contents</w:t>
      </w:r>
      <w:r>
        <w:rPr>
          <w:color w:val="0000FF"/>
          <w:highlight w:val="white"/>
          <w:lang w:eastAsia="ca-ES"/>
        </w:rPr>
        <w:t>&gt;</w:t>
      </w:r>
    </w:p>
    <w:p w14:paraId="29BD353B"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00"/>
          <w:highlight w:val="white"/>
          <w:lang w:eastAsia="ca-ES"/>
        </w:rPr>
        <w:tab/>
      </w:r>
      <w:r>
        <w:rPr>
          <w:color w:val="0000FF"/>
          <w:highlight w:val="white"/>
          <w:lang w:eastAsia="ca-ES"/>
        </w:rPr>
        <w:t>&lt;</w:t>
      </w:r>
      <w:r>
        <w:rPr>
          <w:color w:val="800000"/>
          <w:highlight w:val="white"/>
          <w:lang w:eastAsia="ca-ES"/>
        </w:rPr>
        <w:t>ServiceMetadataURL</w:t>
      </w:r>
      <w:r>
        <w:rPr>
          <w:color w:val="FF0000"/>
          <w:highlight w:val="white"/>
          <w:lang w:eastAsia="ca-ES"/>
        </w:rPr>
        <w:t xml:space="preserve"> xlink:href</w:t>
      </w:r>
      <w:r>
        <w:rPr>
          <w:color w:val="0000FF"/>
          <w:highlight w:val="white"/>
          <w:lang w:eastAsia="ca-ES"/>
        </w:rPr>
        <w:t>="</w:t>
      </w:r>
      <w:r>
        <w:rPr>
          <w:color w:val="000000"/>
          <w:highlight w:val="white"/>
          <w:lang w:eastAsia="ca-ES"/>
        </w:rPr>
        <w:t>http://tile.openstreetmap.org/1.0.0/WMTSCapabilities.xml</w:t>
      </w:r>
      <w:r>
        <w:rPr>
          <w:color w:val="0000FF"/>
          <w:highlight w:val="white"/>
          <w:lang w:eastAsia="ca-ES"/>
        </w:rPr>
        <w:t>"/&gt;</w:t>
      </w:r>
    </w:p>
    <w:p w14:paraId="5AAFCFA8" w14:textId="77777777" w:rsidR="00D130A9" w:rsidRDefault="00D130A9" w:rsidP="00D130A9">
      <w:pPr>
        <w:pStyle w:val="CODE"/>
        <w:tabs>
          <w:tab w:val="left" w:pos="284"/>
          <w:tab w:val="left" w:pos="567"/>
          <w:tab w:val="left" w:pos="851"/>
          <w:tab w:val="left" w:pos="1134"/>
          <w:tab w:val="left" w:pos="1418"/>
          <w:tab w:val="left" w:pos="1701"/>
          <w:tab w:val="left" w:pos="1985"/>
          <w:tab w:val="left" w:pos="2268"/>
          <w:tab w:val="left" w:pos="2552"/>
        </w:tabs>
        <w:rPr>
          <w:color w:val="000000"/>
          <w:highlight w:val="white"/>
          <w:lang w:eastAsia="ca-ES"/>
        </w:rPr>
      </w:pPr>
      <w:r>
        <w:rPr>
          <w:color w:val="0000FF"/>
          <w:highlight w:val="white"/>
          <w:lang w:eastAsia="ca-ES"/>
        </w:rPr>
        <w:t>&lt;/</w:t>
      </w:r>
      <w:r>
        <w:rPr>
          <w:color w:val="800000"/>
          <w:highlight w:val="white"/>
          <w:lang w:eastAsia="ca-ES"/>
        </w:rPr>
        <w:t>Capabilities</w:t>
      </w:r>
      <w:r>
        <w:rPr>
          <w:color w:val="0000FF"/>
          <w:highlight w:val="white"/>
          <w:lang w:eastAsia="ca-ES"/>
        </w:rPr>
        <w:t>&gt;</w:t>
      </w:r>
    </w:p>
    <w:p w14:paraId="25BE34DA" w14:textId="77777777" w:rsidR="00714618" w:rsidRDefault="00714618">
      <w:pPr>
        <w:pStyle w:val="CODE"/>
        <w:tabs>
          <w:tab w:val="left" w:pos="284"/>
          <w:tab w:val="left" w:pos="567"/>
          <w:tab w:val="left" w:pos="851"/>
          <w:tab w:val="left" w:pos="1134"/>
          <w:tab w:val="left" w:pos="1418"/>
          <w:tab w:val="left" w:pos="1701"/>
          <w:tab w:val="left" w:pos="1985"/>
          <w:tab w:val="left" w:pos="2268"/>
          <w:tab w:val="left" w:pos="2552"/>
        </w:tabs>
      </w:pPr>
    </w:p>
    <w:p w14:paraId="0CFE5A5A" w14:textId="77777777" w:rsidR="00851C18" w:rsidRDefault="0035544E" w:rsidP="008C0EF0">
      <w:pPr>
        <w:pStyle w:val="AnnexLevel2"/>
        <w:numPr>
          <w:ilvl w:val="0"/>
          <w:numId w:val="0"/>
        </w:numPr>
        <w:ind w:left="576" w:hanging="576"/>
      </w:pPr>
      <w:bookmarkStart w:id="138" w:name="_Toc421700829"/>
      <w:r>
        <w:t>D.3</w:t>
      </w:r>
      <w:r>
        <w:tab/>
      </w:r>
      <w:r w:rsidR="00D16ADE">
        <w:t>Sharing URL templates by email.</w:t>
      </w:r>
      <w:bookmarkEnd w:id="138"/>
    </w:p>
    <w:p w14:paraId="14DCE94B" w14:textId="77777777" w:rsidR="00D16ADE" w:rsidRDefault="00D16ADE" w:rsidP="0060221F">
      <w:r>
        <w:t xml:space="preserve">Note that </w:t>
      </w:r>
      <w:r w:rsidR="002F36AF">
        <w:t xml:space="preserve">subclause </w:t>
      </w:r>
      <w:r w:rsidR="00F9160B">
        <w:fldChar w:fldCharType="begin"/>
      </w:r>
      <w:r w:rsidR="002F36AF">
        <w:instrText xml:space="preserve"> REF _Ref402072745 \r \h </w:instrText>
      </w:r>
      <w:r w:rsidR="00F9160B">
        <w:fldChar w:fldCharType="separate"/>
      </w:r>
      <w:r w:rsidR="00C55DDF">
        <w:t>6.3</w:t>
      </w:r>
      <w:r w:rsidR="00F9160B">
        <w:fldChar w:fldCharType="end"/>
      </w:r>
      <w:r>
        <w:t xml:space="preserve"> emphasizes on the </w:t>
      </w:r>
      <w:r w:rsidR="00C5509D">
        <w:t xml:space="preserve">possibility that a client can ignore </w:t>
      </w:r>
      <w:r>
        <w:t xml:space="preserve">the Service Metadata document </w:t>
      </w:r>
      <w:r w:rsidR="00C5509D">
        <w:t xml:space="preserve">of a WMTS service conformant to this </w:t>
      </w:r>
      <w:r>
        <w:t xml:space="preserve">profile. Service discovery is made possible by communicating the URL template of a layer in the WMTS service directly by any communication means such as Facebook, Twitter, or an email. The following email fragment illustrates how </w:t>
      </w:r>
      <w:r w:rsidR="00C614F4">
        <w:t>this can be done</w:t>
      </w:r>
      <w:r>
        <w:t>.</w:t>
      </w:r>
    </w:p>
    <w:p w14:paraId="79EE975E" w14:textId="77777777" w:rsidR="00714618" w:rsidRDefault="0048030A">
      <w:pPr>
        <w:pStyle w:val="CODE"/>
      </w:pPr>
      <w:r w:rsidRPr="0048030A">
        <w:rPr>
          <w:lang w:val="en-US"/>
        </w:rPr>
        <w:t xml:space="preserve">Hey, </w:t>
      </w:r>
    </w:p>
    <w:p w14:paraId="5131E908" w14:textId="77777777" w:rsidR="00714618" w:rsidRDefault="0048030A">
      <w:pPr>
        <w:pStyle w:val="CODE"/>
      </w:pPr>
      <w:r w:rsidRPr="0048030A">
        <w:rPr>
          <w:lang w:val="en-US"/>
        </w:rPr>
        <w:t>I have a WMTS 1.0.0 service up at "http://mycompany.com/wmts".</w:t>
      </w:r>
    </w:p>
    <w:p w14:paraId="02C5C9BA" w14:textId="77777777" w:rsidR="00714618" w:rsidRDefault="0048030A">
      <w:pPr>
        <w:pStyle w:val="CODE"/>
      </w:pPr>
      <w:r w:rsidRPr="0048030A">
        <w:rPr>
          <w:lang w:val="en-US"/>
        </w:rPr>
        <w:t xml:space="preserve">It can be accessed with a standard WMTS client application. </w:t>
      </w:r>
    </w:p>
    <w:p w14:paraId="78D894AC" w14:textId="77777777" w:rsidR="00714618" w:rsidRDefault="0048030A">
      <w:pPr>
        <w:pStyle w:val="CODE"/>
      </w:pPr>
      <w:r w:rsidRPr="0048030A">
        <w:rPr>
          <w:lang w:val="en-US"/>
        </w:rPr>
        <w:t xml:space="preserve">It's also compatible with the WMTS-Simple profile, with the </w:t>
      </w:r>
    </w:p>
    <w:p w14:paraId="27CC7BDB" w14:textId="77777777" w:rsidR="00714618" w:rsidRDefault="0048030A">
      <w:pPr>
        <w:pStyle w:val="CODE"/>
      </w:pPr>
      <w:r w:rsidRPr="0048030A">
        <w:rPr>
          <w:lang w:val="en-US"/>
        </w:rPr>
        <w:t>following URL templates:</w:t>
      </w:r>
    </w:p>
    <w:p w14:paraId="6AB84437" w14:textId="77777777" w:rsidR="00714618" w:rsidRDefault="00714618">
      <w:pPr>
        <w:pStyle w:val="CODE"/>
      </w:pPr>
    </w:p>
    <w:p w14:paraId="3A1DF302" w14:textId="77777777" w:rsidR="00714618" w:rsidRDefault="0048030A">
      <w:pPr>
        <w:pStyle w:val="CODE"/>
      </w:pPr>
      <w:r w:rsidRPr="0048030A">
        <w:rPr>
          <w:lang w:val="en-US"/>
        </w:rPr>
        <w:t>"Oceans" layer:</w:t>
      </w:r>
    </w:p>
    <w:p w14:paraId="2A006553" w14:textId="77777777" w:rsidR="00714618" w:rsidRDefault="00714618">
      <w:pPr>
        <w:pStyle w:val="CODE"/>
      </w:pPr>
    </w:p>
    <w:p w14:paraId="6C3BF392" w14:textId="77777777" w:rsidR="00714618" w:rsidRDefault="0048030A">
      <w:pPr>
        <w:pStyle w:val="CODE"/>
      </w:pPr>
      <w:r w:rsidRPr="0048030A">
        <w:t>http://mycompany.com/wmts/1.0.0/tiles/oceans/default/smerc/{TileMatrix}/{TileCol}/{TileRow}.png</w:t>
      </w:r>
    </w:p>
    <w:p w14:paraId="52FC20BF" w14:textId="77777777" w:rsidR="00714618" w:rsidRDefault="00714618">
      <w:pPr>
        <w:pStyle w:val="CODE"/>
      </w:pPr>
    </w:p>
    <w:p w14:paraId="2D813134" w14:textId="77777777" w:rsidR="00714618" w:rsidRDefault="0048030A">
      <w:pPr>
        <w:pStyle w:val="CODE"/>
      </w:pPr>
      <w:r w:rsidRPr="0048030A">
        <w:rPr>
          <w:lang w:val="en-US"/>
        </w:rPr>
        <w:t>The "Transportation" layer (Rand-McNally style):</w:t>
      </w:r>
    </w:p>
    <w:p w14:paraId="50496E5B" w14:textId="77777777" w:rsidR="00714618" w:rsidRDefault="00714618">
      <w:pPr>
        <w:pStyle w:val="CODE"/>
      </w:pPr>
    </w:p>
    <w:p w14:paraId="2C1B8A6D" w14:textId="77777777" w:rsidR="00714618" w:rsidRDefault="0048030A">
      <w:pPr>
        <w:pStyle w:val="CODE"/>
      </w:pPr>
      <w:r w:rsidRPr="0048030A">
        <w:t>http://mycompany.com/wmts/1.0.0/tiles/transportation/RandMcNally/smerc/{TileMatrix}/{TileCol}/{TileRow}.png</w:t>
      </w:r>
    </w:p>
    <w:p w14:paraId="379A4A9E" w14:textId="77777777" w:rsidR="00DB4F07" w:rsidRPr="00D00DA1" w:rsidRDefault="0048030A">
      <w:pPr>
        <w:spacing w:after="0"/>
        <w:rPr>
          <w:b/>
          <w:sz w:val="28"/>
          <w:szCs w:val="22"/>
          <w:lang w:val="fr-FR"/>
        </w:rPr>
      </w:pPr>
      <w:r w:rsidRPr="0048030A">
        <w:rPr>
          <w:b/>
          <w:sz w:val="28"/>
          <w:szCs w:val="22"/>
          <w:lang w:val="fr-FR"/>
        </w:rPr>
        <w:br w:type="page"/>
      </w:r>
    </w:p>
    <w:p w14:paraId="352D7321" w14:textId="77777777" w:rsidR="00851C18" w:rsidRDefault="009A7B37" w:rsidP="008C0EF0">
      <w:pPr>
        <w:pStyle w:val="AnnexLevel1main"/>
      </w:pPr>
      <w:bookmarkStart w:id="139" w:name="_Toc421700830"/>
      <w:r>
        <w:lastRenderedPageBreak/>
        <w:t xml:space="preserve">Annex </w:t>
      </w:r>
      <w:r w:rsidR="00741248">
        <w:t>E</w:t>
      </w:r>
      <w:r>
        <w:t>: Revision history</w:t>
      </w:r>
      <w:bookmarkEnd w:id="121"/>
      <w:bookmarkEnd w:id="139"/>
    </w:p>
    <w:p w14:paraId="2BA689C3"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990"/>
        <w:gridCol w:w="2130"/>
        <w:gridCol w:w="3345"/>
      </w:tblGrid>
      <w:tr w:rsidR="009A7B37" w:rsidRPr="00C2313E" w14:paraId="51B8CC42" w14:textId="77777777">
        <w:tc>
          <w:tcPr>
            <w:tcW w:w="1095" w:type="dxa"/>
            <w:tcBorders>
              <w:top w:val="single" w:sz="4" w:space="0" w:color="auto"/>
              <w:left w:val="single" w:sz="4" w:space="0" w:color="auto"/>
              <w:bottom w:val="single" w:sz="4" w:space="0" w:color="auto"/>
              <w:right w:val="single" w:sz="4" w:space="0" w:color="auto"/>
            </w:tcBorders>
          </w:tcPr>
          <w:p w14:paraId="2EFFD056" w14:textId="77777777" w:rsidR="009A7B37" w:rsidRPr="00C2313E" w:rsidRDefault="009A7B37">
            <w:pPr>
              <w:pStyle w:val="OGCtableheader"/>
            </w:pPr>
            <w:r w:rsidRPr="00C2313E">
              <w:t>Date</w:t>
            </w:r>
          </w:p>
        </w:tc>
        <w:tc>
          <w:tcPr>
            <w:tcW w:w="990" w:type="dxa"/>
            <w:tcBorders>
              <w:top w:val="single" w:sz="4" w:space="0" w:color="auto"/>
              <w:left w:val="single" w:sz="4" w:space="0" w:color="auto"/>
              <w:bottom w:val="single" w:sz="4" w:space="0" w:color="auto"/>
              <w:right w:val="single" w:sz="4" w:space="0" w:color="auto"/>
            </w:tcBorders>
          </w:tcPr>
          <w:p w14:paraId="26E84C8F" w14:textId="77777777" w:rsidR="009A7B37" w:rsidRPr="00C2313E" w:rsidRDefault="009A7B37">
            <w:pPr>
              <w:pStyle w:val="OGCtableheader"/>
            </w:pPr>
            <w:r w:rsidRPr="00C2313E">
              <w:t>Release</w:t>
            </w:r>
          </w:p>
        </w:tc>
        <w:tc>
          <w:tcPr>
            <w:tcW w:w="990" w:type="dxa"/>
            <w:tcBorders>
              <w:top w:val="single" w:sz="4" w:space="0" w:color="auto"/>
              <w:left w:val="single" w:sz="4" w:space="0" w:color="auto"/>
              <w:bottom w:val="single" w:sz="4" w:space="0" w:color="auto"/>
              <w:right w:val="single" w:sz="4" w:space="0" w:color="auto"/>
            </w:tcBorders>
          </w:tcPr>
          <w:p w14:paraId="38CDD135" w14:textId="77777777" w:rsidR="009A7B37" w:rsidRPr="00C2313E" w:rsidRDefault="009A7B37">
            <w:pPr>
              <w:pStyle w:val="OGCtableheader"/>
            </w:pPr>
            <w:r w:rsidRPr="00C2313E">
              <w:t>Author</w:t>
            </w:r>
          </w:p>
        </w:tc>
        <w:tc>
          <w:tcPr>
            <w:tcW w:w="2130" w:type="dxa"/>
            <w:tcBorders>
              <w:top w:val="single" w:sz="4" w:space="0" w:color="auto"/>
              <w:left w:val="single" w:sz="4" w:space="0" w:color="auto"/>
              <w:bottom w:val="single" w:sz="4" w:space="0" w:color="auto"/>
              <w:right w:val="single" w:sz="4" w:space="0" w:color="auto"/>
            </w:tcBorders>
          </w:tcPr>
          <w:p w14:paraId="4ADFAE21" w14:textId="77777777" w:rsidR="009A7B37" w:rsidRPr="00C2313E" w:rsidRDefault="009A7B37">
            <w:pPr>
              <w:pStyle w:val="OGCtableheader"/>
            </w:pPr>
            <w:r w:rsidRPr="00C2313E">
              <w:t>Paragraph modified</w:t>
            </w:r>
          </w:p>
        </w:tc>
        <w:tc>
          <w:tcPr>
            <w:tcW w:w="3345" w:type="dxa"/>
            <w:tcBorders>
              <w:top w:val="single" w:sz="4" w:space="0" w:color="auto"/>
              <w:left w:val="single" w:sz="4" w:space="0" w:color="auto"/>
              <w:bottom w:val="single" w:sz="4" w:space="0" w:color="auto"/>
              <w:right w:val="single" w:sz="4" w:space="0" w:color="auto"/>
            </w:tcBorders>
          </w:tcPr>
          <w:p w14:paraId="0227F398" w14:textId="77777777" w:rsidR="009A7B37" w:rsidRPr="00C2313E" w:rsidRDefault="009A7B37">
            <w:pPr>
              <w:pStyle w:val="OGCtableheader"/>
            </w:pPr>
            <w:r w:rsidRPr="00C2313E">
              <w:t>Description</w:t>
            </w:r>
          </w:p>
        </w:tc>
      </w:tr>
      <w:tr w:rsidR="009A7B37" w:rsidRPr="00C2313E" w14:paraId="7B08AEAF" w14:textId="77777777">
        <w:tc>
          <w:tcPr>
            <w:tcW w:w="1095" w:type="dxa"/>
            <w:tcBorders>
              <w:top w:val="single" w:sz="4" w:space="0" w:color="auto"/>
              <w:left w:val="single" w:sz="4" w:space="0" w:color="auto"/>
              <w:bottom w:val="single" w:sz="4" w:space="0" w:color="auto"/>
              <w:right w:val="single" w:sz="4" w:space="0" w:color="auto"/>
            </w:tcBorders>
          </w:tcPr>
          <w:p w14:paraId="3980E91B" w14:textId="77777777" w:rsidR="009A7B37" w:rsidRPr="00C2313E" w:rsidRDefault="00C2313E">
            <w:pPr>
              <w:pStyle w:val="OGCtabletext"/>
              <w:rPr>
                <w:color w:val="auto"/>
              </w:rPr>
            </w:pPr>
            <w:r w:rsidRPr="00C2313E">
              <w:rPr>
                <w:color w:val="auto"/>
              </w:rPr>
              <w:t>17-10-2012</w:t>
            </w:r>
          </w:p>
        </w:tc>
        <w:tc>
          <w:tcPr>
            <w:tcW w:w="990" w:type="dxa"/>
            <w:tcBorders>
              <w:top w:val="single" w:sz="4" w:space="0" w:color="auto"/>
              <w:left w:val="single" w:sz="4" w:space="0" w:color="auto"/>
              <w:bottom w:val="single" w:sz="4" w:space="0" w:color="auto"/>
              <w:right w:val="single" w:sz="4" w:space="0" w:color="auto"/>
            </w:tcBorders>
          </w:tcPr>
          <w:p w14:paraId="217B7538" w14:textId="77777777" w:rsidR="009A7B37" w:rsidRPr="00C2313E" w:rsidRDefault="00C2313E">
            <w:pPr>
              <w:pStyle w:val="OGCtabletext"/>
              <w:rPr>
                <w:color w:val="auto"/>
              </w:rPr>
            </w:pPr>
            <w:r w:rsidRPr="00C2313E">
              <w:rPr>
                <w:color w:val="auto"/>
              </w:rPr>
              <w:t>1</w:t>
            </w:r>
          </w:p>
        </w:tc>
        <w:tc>
          <w:tcPr>
            <w:tcW w:w="990" w:type="dxa"/>
            <w:tcBorders>
              <w:top w:val="single" w:sz="4" w:space="0" w:color="auto"/>
              <w:left w:val="single" w:sz="4" w:space="0" w:color="auto"/>
              <w:bottom w:val="single" w:sz="4" w:space="0" w:color="auto"/>
              <w:right w:val="single" w:sz="4" w:space="0" w:color="auto"/>
            </w:tcBorders>
          </w:tcPr>
          <w:p w14:paraId="184CB8F7" w14:textId="77777777" w:rsidR="009A7B37" w:rsidRPr="00C2313E" w:rsidRDefault="00C2313E">
            <w:pPr>
              <w:pStyle w:val="OGCtabletext"/>
              <w:rPr>
                <w:color w:val="auto"/>
              </w:rPr>
            </w:pPr>
            <w:r w:rsidRPr="00C2313E">
              <w:rPr>
                <w:color w:val="auto"/>
              </w:rPr>
              <w:t>Joan Masó</w:t>
            </w:r>
          </w:p>
        </w:tc>
        <w:tc>
          <w:tcPr>
            <w:tcW w:w="2130" w:type="dxa"/>
            <w:tcBorders>
              <w:top w:val="single" w:sz="4" w:space="0" w:color="auto"/>
              <w:left w:val="single" w:sz="4" w:space="0" w:color="auto"/>
              <w:bottom w:val="single" w:sz="4" w:space="0" w:color="auto"/>
              <w:right w:val="single" w:sz="4" w:space="0" w:color="auto"/>
            </w:tcBorders>
          </w:tcPr>
          <w:p w14:paraId="5260AA7B" w14:textId="77777777" w:rsidR="009A7B37" w:rsidRPr="00C2313E" w:rsidRDefault="00C2313E">
            <w:pPr>
              <w:pStyle w:val="OGCtabletext"/>
              <w:rPr>
                <w:color w:val="auto"/>
              </w:rPr>
            </w:pPr>
            <w:r w:rsidRPr="00C2313E">
              <w:rPr>
                <w:color w:val="auto"/>
              </w:rPr>
              <w:t>all</w:t>
            </w:r>
          </w:p>
        </w:tc>
        <w:tc>
          <w:tcPr>
            <w:tcW w:w="3345" w:type="dxa"/>
            <w:tcBorders>
              <w:top w:val="single" w:sz="4" w:space="0" w:color="auto"/>
              <w:left w:val="single" w:sz="4" w:space="0" w:color="auto"/>
              <w:bottom w:val="single" w:sz="4" w:space="0" w:color="auto"/>
              <w:right w:val="single" w:sz="4" w:space="0" w:color="auto"/>
            </w:tcBorders>
          </w:tcPr>
          <w:p w14:paraId="617906D9" w14:textId="77777777" w:rsidR="009A7B37" w:rsidRPr="00C2313E" w:rsidRDefault="00C2313E">
            <w:pPr>
              <w:pStyle w:val="OGCtabletext"/>
              <w:rPr>
                <w:color w:val="auto"/>
              </w:rPr>
            </w:pPr>
            <w:r w:rsidRPr="00C2313E">
              <w:rPr>
                <w:color w:val="auto"/>
              </w:rPr>
              <w:t>Done based on debates on OWS9 twiki</w:t>
            </w:r>
            <w:r w:rsidR="00781E0C">
              <w:rPr>
                <w:color w:val="auto"/>
              </w:rPr>
              <w:t>.</w:t>
            </w:r>
          </w:p>
        </w:tc>
      </w:tr>
      <w:tr w:rsidR="009A7B37" w:rsidRPr="00C2313E" w14:paraId="0E1D4B2B" w14:textId="77777777">
        <w:tc>
          <w:tcPr>
            <w:tcW w:w="1095" w:type="dxa"/>
            <w:tcBorders>
              <w:top w:val="single" w:sz="4" w:space="0" w:color="auto"/>
              <w:left w:val="single" w:sz="4" w:space="0" w:color="auto"/>
              <w:bottom w:val="single" w:sz="4" w:space="0" w:color="auto"/>
              <w:right w:val="single" w:sz="4" w:space="0" w:color="auto"/>
            </w:tcBorders>
          </w:tcPr>
          <w:p w14:paraId="17227972" w14:textId="77777777" w:rsidR="009A7B37" w:rsidRPr="00C2313E" w:rsidRDefault="00781E0C" w:rsidP="00781E0C">
            <w:pPr>
              <w:pStyle w:val="OGCtabletext"/>
              <w:rPr>
                <w:color w:val="auto"/>
              </w:rPr>
            </w:pPr>
            <w:r>
              <w:rPr>
                <w:color w:val="auto"/>
              </w:rPr>
              <w:t>05</w:t>
            </w:r>
            <w:r w:rsidRPr="00C2313E">
              <w:rPr>
                <w:color w:val="auto"/>
              </w:rPr>
              <w:t>-</w:t>
            </w:r>
            <w:r>
              <w:rPr>
                <w:color w:val="auto"/>
              </w:rPr>
              <w:t>01</w:t>
            </w:r>
            <w:r w:rsidRPr="00C2313E">
              <w:rPr>
                <w:color w:val="auto"/>
              </w:rPr>
              <w:t>-201</w:t>
            </w:r>
            <w:r>
              <w:rPr>
                <w:color w:val="auto"/>
              </w:rPr>
              <w:t>3</w:t>
            </w:r>
          </w:p>
        </w:tc>
        <w:tc>
          <w:tcPr>
            <w:tcW w:w="990" w:type="dxa"/>
            <w:tcBorders>
              <w:top w:val="single" w:sz="4" w:space="0" w:color="auto"/>
              <w:left w:val="single" w:sz="4" w:space="0" w:color="auto"/>
              <w:bottom w:val="single" w:sz="4" w:space="0" w:color="auto"/>
              <w:right w:val="single" w:sz="4" w:space="0" w:color="auto"/>
            </w:tcBorders>
          </w:tcPr>
          <w:p w14:paraId="2099C649" w14:textId="77777777" w:rsidR="009A7B37" w:rsidRPr="00C2313E" w:rsidRDefault="00781E0C">
            <w:pPr>
              <w:pStyle w:val="OGCtabletext"/>
              <w:rPr>
                <w:color w:val="auto"/>
              </w:rPr>
            </w:pPr>
            <w:r>
              <w:rPr>
                <w:color w:val="auto"/>
              </w:rPr>
              <w:t>2</w:t>
            </w:r>
          </w:p>
        </w:tc>
        <w:tc>
          <w:tcPr>
            <w:tcW w:w="990" w:type="dxa"/>
            <w:tcBorders>
              <w:top w:val="single" w:sz="4" w:space="0" w:color="auto"/>
              <w:left w:val="single" w:sz="4" w:space="0" w:color="auto"/>
              <w:bottom w:val="single" w:sz="4" w:space="0" w:color="auto"/>
              <w:right w:val="single" w:sz="4" w:space="0" w:color="auto"/>
            </w:tcBorders>
          </w:tcPr>
          <w:p w14:paraId="46589704" w14:textId="77777777" w:rsidR="009A7B37" w:rsidRPr="00C2313E" w:rsidRDefault="00781E0C">
            <w:pPr>
              <w:pStyle w:val="OGCtabletext"/>
              <w:rPr>
                <w:color w:val="auto"/>
              </w:rPr>
            </w:pPr>
            <w:r w:rsidRPr="00C2313E">
              <w:rPr>
                <w:color w:val="auto"/>
              </w:rPr>
              <w:t>Joan Masó</w:t>
            </w:r>
          </w:p>
        </w:tc>
        <w:tc>
          <w:tcPr>
            <w:tcW w:w="2130" w:type="dxa"/>
            <w:tcBorders>
              <w:top w:val="single" w:sz="4" w:space="0" w:color="auto"/>
              <w:left w:val="single" w:sz="4" w:space="0" w:color="auto"/>
              <w:bottom w:val="single" w:sz="4" w:space="0" w:color="auto"/>
              <w:right w:val="single" w:sz="4" w:space="0" w:color="auto"/>
            </w:tcBorders>
          </w:tcPr>
          <w:p w14:paraId="4FA64CA5" w14:textId="77777777" w:rsidR="009A7B37" w:rsidRPr="00C2313E" w:rsidRDefault="00781E0C">
            <w:pPr>
              <w:pStyle w:val="OGCtabletext"/>
              <w:rPr>
                <w:color w:val="auto"/>
              </w:rPr>
            </w:pPr>
            <w:r w:rsidRPr="00C2313E">
              <w:rPr>
                <w:color w:val="auto"/>
              </w:rPr>
              <w:t>all</w:t>
            </w:r>
          </w:p>
        </w:tc>
        <w:tc>
          <w:tcPr>
            <w:tcW w:w="3345" w:type="dxa"/>
            <w:tcBorders>
              <w:top w:val="single" w:sz="4" w:space="0" w:color="auto"/>
              <w:left w:val="single" w:sz="4" w:space="0" w:color="auto"/>
              <w:bottom w:val="single" w:sz="4" w:space="0" w:color="auto"/>
              <w:right w:val="single" w:sz="4" w:space="0" w:color="auto"/>
            </w:tcBorders>
          </w:tcPr>
          <w:p w14:paraId="39D727C4" w14:textId="77777777" w:rsidR="009A7B37" w:rsidRPr="00C2313E" w:rsidRDefault="00781E0C" w:rsidP="00781E0C">
            <w:pPr>
              <w:pStyle w:val="OGCtabletext"/>
              <w:rPr>
                <w:color w:val="auto"/>
              </w:rPr>
            </w:pPr>
            <w:r>
              <w:rPr>
                <w:color w:val="auto"/>
              </w:rPr>
              <w:t>Some conclusions of the WMS.SWG discussions adopted.</w:t>
            </w:r>
          </w:p>
        </w:tc>
      </w:tr>
      <w:tr w:rsidR="004961AB" w:rsidRPr="00C2313E" w14:paraId="0CC88A31" w14:textId="77777777">
        <w:tc>
          <w:tcPr>
            <w:tcW w:w="1095" w:type="dxa"/>
            <w:tcBorders>
              <w:top w:val="single" w:sz="4" w:space="0" w:color="auto"/>
              <w:left w:val="single" w:sz="4" w:space="0" w:color="auto"/>
              <w:bottom w:val="single" w:sz="4" w:space="0" w:color="auto"/>
              <w:right w:val="single" w:sz="4" w:space="0" w:color="auto"/>
            </w:tcBorders>
          </w:tcPr>
          <w:p w14:paraId="14D9769B" w14:textId="77777777" w:rsidR="004961AB" w:rsidRDefault="004961AB" w:rsidP="004961AB">
            <w:pPr>
              <w:pStyle w:val="OGCtabletext"/>
              <w:rPr>
                <w:color w:val="auto"/>
              </w:rPr>
            </w:pPr>
            <w:r>
              <w:rPr>
                <w:color w:val="auto"/>
              </w:rPr>
              <w:t>15</w:t>
            </w:r>
            <w:r w:rsidRPr="00C2313E">
              <w:rPr>
                <w:color w:val="auto"/>
              </w:rPr>
              <w:t>-</w:t>
            </w:r>
            <w:r>
              <w:rPr>
                <w:color w:val="auto"/>
              </w:rPr>
              <w:t>08</w:t>
            </w:r>
            <w:r w:rsidRPr="00C2313E">
              <w:rPr>
                <w:color w:val="auto"/>
              </w:rPr>
              <w:t>-201</w:t>
            </w:r>
            <w:r>
              <w:rPr>
                <w:color w:val="auto"/>
              </w:rPr>
              <w:t>3</w:t>
            </w:r>
          </w:p>
        </w:tc>
        <w:tc>
          <w:tcPr>
            <w:tcW w:w="990" w:type="dxa"/>
            <w:tcBorders>
              <w:top w:val="single" w:sz="4" w:space="0" w:color="auto"/>
              <w:left w:val="single" w:sz="4" w:space="0" w:color="auto"/>
              <w:bottom w:val="single" w:sz="4" w:space="0" w:color="auto"/>
              <w:right w:val="single" w:sz="4" w:space="0" w:color="auto"/>
            </w:tcBorders>
          </w:tcPr>
          <w:p w14:paraId="75A7E4CF" w14:textId="77777777" w:rsidR="004961AB" w:rsidRDefault="004961AB">
            <w:pPr>
              <w:pStyle w:val="OGCtabletext"/>
              <w:rPr>
                <w:color w:val="auto"/>
              </w:rPr>
            </w:pPr>
            <w:r>
              <w:rPr>
                <w:color w:val="auto"/>
              </w:rPr>
              <w:t>4</w:t>
            </w:r>
          </w:p>
        </w:tc>
        <w:tc>
          <w:tcPr>
            <w:tcW w:w="990" w:type="dxa"/>
            <w:tcBorders>
              <w:top w:val="single" w:sz="4" w:space="0" w:color="auto"/>
              <w:left w:val="single" w:sz="4" w:space="0" w:color="auto"/>
              <w:bottom w:val="single" w:sz="4" w:space="0" w:color="auto"/>
              <w:right w:val="single" w:sz="4" w:space="0" w:color="auto"/>
            </w:tcBorders>
          </w:tcPr>
          <w:p w14:paraId="4501C47F" w14:textId="77777777" w:rsidR="004961AB" w:rsidRPr="00C2313E" w:rsidRDefault="004961AB">
            <w:pPr>
              <w:pStyle w:val="OGCtabletext"/>
              <w:rPr>
                <w:color w:val="auto"/>
              </w:rPr>
            </w:pPr>
            <w:r w:rsidRPr="00C2313E">
              <w:rPr>
                <w:color w:val="auto"/>
              </w:rPr>
              <w:t>Joan Masó</w:t>
            </w:r>
          </w:p>
        </w:tc>
        <w:tc>
          <w:tcPr>
            <w:tcW w:w="2130" w:type="dxa"/>
            <w:tcBorders>
              <w:top w:val="single" w:sz="4" w:space="0" w:color="auto"/>
              <w:left w:val="single" w:sz="4" w:space="0" w:color="auto"/>
              <w:bottom w:val="single" w:sz="4" w:space="0" w:color="auto"/>
              <w:right w:val="single" w:sz="4" w:space="0" w:color="auto"/>
            </w:tcBorders>
          </w:tcPr>
          <w:p w14:paraId="6FDC1A2B" w14:textId="77777777" w:rsidR="004961AB" w:rsidRPr="00C2313E" w:rsidRDefault="004961AB">
            <w:pPr>
              <w:pStyle w:val="OGCtabletext"/>
              <w:rPr>
                <w:color w:val="auto"/>
              </w:rPr>
            </w:pPr>
            <w:r w:rsidRPr="00C2313E">
              <w:rPr>
                <w:color w:val="auto"/>
              </w:rPr>
              <w:t>all</w:t>
            </w:r>
          </w:p>
        </w:tc>
        <w:tc>
          <w:tcPr>
            <w:tcW w:w="3345" w:type="dxa"/>
            <w:tcBorders>
              <w:top w:val="single" w:sz="4" w:space="0" w:color="auto"/>
              <w:left w:val="single" w:sz="4" w:space="0" w:color="auto"/>
              <w:bottom w:val="single" w:sz="4" w:space="0" w:color="auto"/>
              <w:right w:val="single" w:sz="4" w:space="0" w:color="auto"/>
            </w:tcBorders>
          </w:tcPr>
          <w:p w14:paraId="69E4E23F" w14:textId="77777777" w:rsidR="004961AB" w:rsidRDefault="004961AB" w:rsidP="00781E0C">
            <w:pPr>
              <w:pStyle w:val="OGCtabletext"/>
              <w:rPr>
                <w:color w:val="auto"/>
              </w:rPr>
            </w:pPr>
            <w:r>
              <w:rPr>
                <w:color w:val="auto"/>
              </w:rPr>
              <w:t xml:space="preserve">Candidate for </w:t>
            </w:r>
            <w:r w:rsidR="00F55D09">
              <w:rPr>
                <w:color w:val="auto"/>
              </w:rPr>
              <w:t xml:space="preserve">internal </w:t>
            </w:r>
            <w:r>
              <w:rPr>
                <w:color w:val="auto"/>
              </w:rPr>
              <w:t>WMS.SWG vote.</w:t>
            </w:r>
          </w:p>
        </w:tc>
      </w:tr>
      <w:tr w:rsidR="003F4666" w:rsidRPr="00C2313E" w14:paraId="2E654BA4" w14:textId="77777777">
        <w:tc>
          <w:tcPr>
            <w:tcW w:w="1095" w:type="dxa"/>
            <w:tcBorders>
              <w:top w:val="single" w:sz="4" w:space="0" w:color="auto"/>
              <w:left w:val="single" w:sz="4" w:space="0" w:color="auto"/>
              <w:bottom w:val="single" w:sz="4" w:space="0" w:color="auto"/>
              <w:right w:val="single" w:sz="4" w:space="0" w:color="auto"/>
            </w:tcBorders>
          </w:tcPr>
          <w:p w14:paraId="046A4495" w14:textId="77777777" w:rsidR="00714618" w:rsidRDefault="003F4666">
            <w:pPr>
              <w:pStyle w:val="OGCtabletext"/>
            </w:pPr>
            <w:r>
              <w:rPr>
                <w:color w:val="auto"/>
              </w:rPr>
              <w:t>26</w:t>
            </w:r>
            <w:r w:rsidRPr="00C2313E">
              <w:rPr>
                <w:color w:val="auto"/>
              </w:rPr>
              <w:t>-</w:t>
            </w:r>
            <w:r>
              <w:rPr>
                <w:color w:val="auto"/>
              </w:rPr>
              <w:t>10</w:t>
            </w:r>
            <w:r w:rsidRPr="00C2313E">
              <w:rPr>
                <w:color w:val="auto"/>
              </w:rPr>
              <w:t>-201</w:t>
            </w:r>
            <w:r>
              <w:rPr>
                <w:color w:val="auto"/>
              </w:rPr>
              <w:t>4</w:t>
            </w:r>
          </w:p>
        </w:tc>
        <w:tc>
          <w:tcPr>
            <w:tcW w:w="990" w:type="dxa"/>
            <w:tcBorders>
              <w:top w:val="single" w:sz="4" w:space="0" w:color="auto"/>
              <w:left w:val="single" w:sz="4" w:space="0" w:color="auto"/>
              <w:bottom w:val="single" w:sz="4" w:space="0" w:color="auto"/>
              <w:right w:val="single" w:sz="4" w:space="0" w:color="auto"/>
            </w:tcBorders>
          </w:tcPr>
          <w:p w14:paraId="7BD5C63E" w14:textId="77777777" w:rsidR="00714618" w:rsidRDefault="003F4666">
            <w:pPr>
              <w:pStyle w:val="OGCtabletext"/>
            </w:pPr>
            <w:r>
              <w:rPr>
                <w:color w:val="auto"/>
              </w:rPr>
              <w:t>7</w:t>
            </w:r>
          </w:p>
        </w:tc>
        <w:tc>
          <w:tcPr>
            <w:tcW w:w="990" w:type="dxa"/>
            <w:tcBorders>
              <w:top w:val="single" w:sz="4" w:space="0" w:color="auto"/>
              <w:left w:val="single" w:sz="4" w:space="0" w:color="auto"/>
              <w:bottom w:val="single" w:sz="4" w:space="0" w:color="auto"/>
              <w:right w:val="single" w:sz="4" w:space="0" w:color="auto"/>
            </w:tcBorders>
          </w:tcPr>
          <w:p w14:paraId="5323289E" w14:textId="77777777" w:rsidR="00714618" w:rsidRDefault="003F4666">
            <w:pPr>
              <w:pStyle w:val="OGCtabletext"/>
            </w:pPr>
            <w:r w:rsidRPr="00C2313E">
              <w:rPr>
                <w:color w:val="auto"/>
              </w:rPr>
              <w:t>Joan Masó</w:t>
            </w:r>
            <w:r w:rsidR="009D2D7B">
              <w:rPr>
                <w:color w:val="auto"/>
              </w:rPr>
              <w:t xml:space="preserve"> and Keith Pomakis</w:t>
            </w:r>
          </w:p>
        </w:tc>
        <w:tc>
          <w:tcPr>
            <w:tcW w:w="2130" w:type="dxa"/>
            <w:tcBorders>
              <w:top w:val="single" w:sz="4" w:space="0" w:color="auto"/>
              <w:left w:val="single" w:sz="4" w:space="0" w:color="auto"/>
              <w:bottom w:val="single" w:sz="4" w:space="0" w:color="auto"/>
              <w:right w:val="single" w:sz="4" w:space="0" w:color="auto"/>
            </w:tcBorders>
          </w:tcPr>
          <w:p w14:paraId="06DA050D" w14:textId="77777777" w:rsidR="00714618" w:rsidRDefault="003F4666">
            <w:pPr>
              <w:pStyle w:val="OGCtabletext"/>
            </w:pPr>
            <w:r w:rsidRPr="00C2313E">
              <w:rPr>
                <w:color w:val="auto"/>
              </w:rPr>
              <w:t>all</w:t>
            </w:r>
          </w:p>
        </w:tc>
        <w:tc>
          <w:tcPr>
            <w:tcW w:w="3345" w:type="dxa"/>
            <w:tcBorders>
              <w:top w:val="single" w:sz="4" w:space="0" w:color="auto"/>
              <w:left w:val="single" w:sz="4" w:space="0" w:color="auto"/>
              <w:bottom w:val="single" w:sz="4" w:space="0" w:color="auto"/>
              <w:right w:val="single" w:sz="4" w:space="0" w:color="auto"/>
            </w:tcBorders>
          </w:tcPr>
          <w:p w14:paraId="75007A6B" w14:textId="77777777" w:rsidR="00714618" w:rsidRDefault="003F4666">
            <w:pPr>
              <w:pStyle w:val="OGCtabletext"/>
            </w:pPr>
            <w:r>
              <w:rPr>
                <w:color w:val="auto"/>
              </w:rPr>
              <w:t>All CRs received in the RFC period have been considered.</w:t>
            </w:r>
            <w:r w:rsidR="00D130A9">
              <w:rPr>
                <w:color w:val="auto"/>
              </w:rPr>
              <w:t xml:space="preserve"> The need for </w:t>
            </w:r>
            <w:r w:rsidR="00D130A9" w:rsidRPr="00D130A9">
              <w:rPr>
                <w:color w:val="auto"/>
              </w:rPr>
              <w:t>resourceType</w:t>
            </w:r>
            <w:r w:rsidR="00D130A9">
              <w:rPr>
                <w:color w:val="auto"/>
              </w:rPr>
              <w:t xml:space="preserve"> </w:t>
            </w:r>
            <w:r w:rsidR="00D130A9" w:rsidRPr="00D130A9">
              <w:rPr>
                <w:color w:val="auto"/>
              </w:rPr>
              <w:t>"simpleProfileTile"</w:t>
            </w:r>
            <w:r w:rsidR="00D130A9">
              <w:rPr>
                <w:color w:val="auto"/>
              </w:rPr>
              <w:t xml:space="preserve"> and </w:t>
            </w:r>
            <w:r w:rsidR="00D130A9" w:rsidRPr="00D130A9">
              <w:rPr>
                <w:color w:val="auto"/>
              </w:rPr>
              <w:t>"simpleProfile</w:t>
            </w:r>
            <w:r w:rsidR="00D130A9">
              <w:rPr>
                <w:color w:val="auto"/>
              </w:rPr>
              <w:t>CRS84</w:t>
            </w:r>
            <w:r w:rsidR="00D130A9" w:rsidRPr="00D130A9">
              <w:rPr>
                <w:color w:val="auto"/>
              </w:rPr>
              <w:t>Tile"</w:t>
            </w:r>
            <w:r w:rsidR="00D130A9">
              <w:rPr>
                <w:color w:val="auto"/>
              </w:rPr>
              <w:t xml:space="preserve"> is introduced</w:t>
            </w:r>
          </w:p>
        </w:tc>
      </w:tr>
      <w:tr w:rsidR="009A4158" w:rsidRPr="00C2313E" w14:paraId="404B0031" w14:textId="77777777">
        <w:tc>
          <w:tcPr>
            <w:tcW w:w="1095" w:type="dxa"/>
            <w:tcBorders>
              <w:top w:val="single" w:sz="4" w:space="0" w:color="auto"/>
              <w:left w:val="single" w:sz="4" w:space="0" w:color="auto"/>
              <w:bottom w:val="single" w:sz="4" w:space="0" w:color="auto"/>
              <w:right w:val="single" w:sz="4" w:space="0" w:color="auto"/>
            </w:tcBorders>
          </w:tcPr>
          <w:p w14:paraId="7F139449" w14:textId="77777777" w:rsidR="009A4158" w:rsidRDefault="009A4158">
            <w:pPr>
              <w:pStyle w:val="OGCtabletext"/>
              <w:rPr>
                <w:color w:val="auto"/>
              </w:rPr>
            </w:pPr>
            <w:r>
              <w:rPr>
                <w:color w:val="auto"/>
              </w:rPr>
              <w:t>08-11-2014</w:t>
            </w:r>
          </w:p>
        </w:tc>
        <w:tc>
          <w:tcPr>
            <w:tcW w:w="990" w:type="dxa"/>
            <w:tcBorders>
              <w:top w:val="single" w:sz="4" w:space="0" w:color="auto"/>
              <w:left w:val="single" w:sz="4" w:space="0" w:color="auto"/>
              <w:bottom w:val="single" w:sz="4" w:space="0" w:color="auto"/>
              <w:right w:val="single" w:sz="4" w:space="0" w:color="auto"/>
            </w:tcBorders>
          </w:tcPr>
          <w:p w14:paraId="2D2CC030" w14:textId="77777777" w:rsidR="009A4158" w:rsidRDefault="009A4158">
            <w:pPr>
              <w:pStyle w:val="OGCtabletext"/>
              <w:rPr>
                <w:color w:val="auto"/>
              </w:rPr>
            </w:pPr>
            <w:r>
              <w:rPr>
                <w:color w:val="auto"/>
              </w:rPr>
              <w:t>11</w:t>
            </w:r>
          </w:p>
        </w:tc>
        <w:tc>
          <w:tcPr>
            <w:tcW w:w="990" w:type="dxa"/>
            <w:tcBorders>
              <w:top w:val="single" w:sz="4" w:space="0" w:color="auto"/>
              <w:left w:val="single" w:sz="4" w:space="0" w:color="auto"/>
              <w:bottom w:val="single" w:sz="4" w:space="0" w:color="auto"/>
              <w:right w:val="single" w:sz="4" w:space="0" w:color="auto"/>
            </w:tcBorders>
          </w:tcPr>
          <w:p w14:paraId="28D5BB18" w14:textId="77777777" w:rsidR="009A4158" w:rsidRPr="00C2313E" w:rsidRDefault="009A4158">
            <w:pPr>
              <w:pStyle w:val="OGCtabletext"/>
              <w:rPr>
                <w:color w:val="auto"/>
              </w:rPr>
            </w:pPr>
            <w:r>
              <w:rPr>
                <w:color w:val="auto"/>
              </w:rPr>
              <w:t>Joan Masó</w:t>
            </w:r>
          </w:p>
        </w:tc>
        <w:tc>
          <w:tcPr>
            <w:tcW w:w="2130" w:type="dxa"/>
            <w:tcBorders>
              <w:top w:val="single" w:sz="4" w:space="0" w:color="auto"/>
              <w:left w:val="single" w:sz="4" w:space="0" w:color="auto"/>
              <w:bottom w:val="single" w:sz="4" w:space="0" w:color="auto"/>
              <w:right w:val="single" w:sz="4" w:space="0" w:color="auto"/>
            </w:tcBorders>
          </w:tcPr>
          <w:p w14:paraId="2A775067" w14:textId="77777777" w:rsidR="009A4158" w:rsidRPr="00C2313E" w:rsidRDefault="009A4158">
            <w:pPr>
              <w:pStyle w:val="OGCtabletext"/>
              <w:rPr>
                <w:color w:val="auto"/>
              </w:rPr>
            </w:pPr>
            <w:r>
              <w:rPr>
                <w:color w:val="auto"/>
              </w:rPr>
              <w:t>7.5 and Annex B.2</w:t>
            </w:r>
          </w:p>
        </w:tc>
        <w:tc>
          <w:tcPr>
            <w:tcW w:w="3345" w:type="dxa"/>
            <w:tcBorders>
              <w:top w:val="single" w:sz="4" w:space="0" w:color="auto"/>
              <w:left w:val="single" w:sz="4" w:space="0" w:color="auto"/>
              <w:bottom w:val="single" w:sz="4" w:space="0" w:color="auto"/>
              <w:right w:val="single" w:sz="4" w:space="0" w:color="auto"/>
            </w:tcBorders>
          </w:tcPr>
          <w:p w14:paraId="3E543A3D" w14:textId="77777777" w:rsidR="009A4158" w:rsidRDefault="009A4158" w:rsidP="009A4158">
            <w:pPr>
              <w:pStyle w:val="OGCtabletext"/>
              <w:rPr>
                <w:color w:val="auto"/>
              </w:rPr>
            </w:pPr>
            <w:r>
              <w:rPr>
                <w:color w:val="auto"/>
              </w:rPr>
              <w:t>Support for InspireCRS84Quad is introduced.</w:t>
            </w:r>
          </w:p>
        </w:tc>
      </w:tr>
      <w:tr w:rsidR="00EE297A" w:rsidRPr="00C2313E" w14:paraId="4E0D37A8" w14:textId="77777777">
        <w:tc>
          <w:tcPr>
            <w:tcW w:w="1095" w:type="dxa"/>
            <w:tcBorders>
              <w:top w:val="single" w:sz="4" w:space="0" w:color="auto"/>
              <w:left w:val="single" w:sz="4" w:space="0" w:color="auto"/>
              <w:bottom w:val="single" w:sz="4" w:space="0" w:color="auto"/>
              <w:right w:val="single" w:sz="4" w:space="0" w:color="auto"/>
            </w:tcBorders>
          </w:tcPr>
          <w:p w14:paraId="18531CF6" w14:textId="77777777" w:rsidR="00EE297A" w:rsidRDefault="00EE297A">
            <w:pPr>
              <w:pStyle w:val="OGCtabletext"/>
              <w:rPr>
                <w:color w:val="auto"/>
              </w:rPr>
            </w:pPr>
            <w:r>
              <w:rPr>
                <w:color w:val="auto"/>
              </w:rPr>
              <w:t>09-06-2015</w:t>
            </w:r>
          </w:p>
        </w:tc>
        <w:tc>
          <w:tcPr>
            <w:tcW w:w="990" w:type="dxa"/>
            <w:tcBorders>
              <w:top w:val="single" w:sz="4" w:space="0" w:color="auto"/>
              <w:left w:val="single" w:sz="4" w:space="0" w:color="auto"/>
              <w:bottom w:val="single" w:sz="4" w:space="0" w:color="auto"/>
              <w:right w:val="single" w:sz="4" w:space="0" w:color="auto"/>
            </w:tcBorders>
          </w:tcPr>
          <w:p w14:paraId="478AD5F2" w14:textId="77777777" w:rsidR="00EE297A" w:rsidRDefault="00EE297A">
            <w:pPr>
              <w:pStyle w:val="OGCtabletext"/>
              <w:rPr>
                <w:color w:val="auto"/>
              </w:rPr>
            </w:pPr>
            <w:r>
              <w:rPr>
                <w:color w:val="auto"/>
              </w:rPr>
              <w:t>Version 1.0</w:t>
            </w:r>
          </w:p>
        </w:tc>
        <w:tc>
          <w:tcPr>
            <w:tcW w:w="990" w:type="dxa"/>
            <w:tcBorders>
              <w:top w:val="single" w:sz="4" w:space="0" w:color="auto"/>
              <w:left w:val="single" w:sz="4" w:space="0" w:color="auto"/>
              <w:bottom w:val="single" w:sz="4" w:space="0" w:color="auto"/>
              <w:right w:val="single" w:sz="4" w:space="0" w:color="auto"/>
            </w:tcBorders>
          </w:tcPr>
          <w:p w14:paraId="343E70D1" w14:textId="77777777" w:rsidR="00EE297A" w:rsidRDefault="00EE297A">
            <w:pPr>
              <w:pStyle w:val="OGCtabletext"/>
              <w:rPr>
                <w:color w:val="auto"/>
              </w:rPr>
            </w:pPr>
            <w:r>
              <w:rPr>
                <w:color w:val="auto"/>
              </w:rPr>
              <w:t>Carl Reed</w:t>
            </w:r>
          </w:p>
        </w:tc>
        <w:tc>
          <w:tcPr>
            <w:tcW w:w="2130" w:type="dxa"/>
            <w:tcBorders>
              <w:top w:val="single" w:sz="4" w:space="0" w:color="auto"/>
              <w:left w:val="single" w:sz="4" w:space="0" w:color="auto"/>
              <w:bottom w:val="single" w:sz="4" w:space="0" w:color="auto"/>
              <w:right w:val="single" w:sz="4" w:space="0" w:color="auto"/>
            </w:tcBorders>
          </w:tcPr>
          <w:p w14:paraId="5A7ADBD7" w14:textId="77777777" w:rsidR="00EE297A" w:rsidRDefault="00EE297A">
            <w:pPr>
              <w:pStyle w:val="OGCtabletext"/>
              <w:rPr>
                <w:color w:val="auto"/>
              </w:rPr>
            </w:pPr>
            <w:r>
              <w:rPr>
                <w:color w:val="auto"/>
              </w:rPr>
              <w:t>Numerous</w:t>
            </w:r>
          </w:p>
        </w:tc>
        <w:tc>
          <w:tcPr>
            <w:tcW w:w="3345" w:type="dxa"/>
            <w:tcBorders>
              <w:top w:val="single" w:sz="4" w:space="0" w:color="auto"/>
              <w:left w:val="single" w:sz="4" w:space="0" w:color="auto"/>
              <w:bottom w:val="single" w:sz="4" w:space="0" w:color="auto"/>
              <w:right w:val="single" w:sz="4" w:space="0" w:color="auto"/>
            </w:tcBorders>
          </w:tcPr>
          <w:p w14:paraId="36509FBF" w14:textId="77777777" w:rsidR="00EE297A" w:rsidRDefault="00EE297A" w:rsidP="009A4158">
            <w:pPr>
              <w:pStyle w:val="OGCtabletext"/>
              <w:rPr>
                <w:color w:val="auto"/>
              </w:rPr>
            </w:pPr>
            <w:r>
              <w:rPr>
                <w:color w:val="auto"/>
              </w:rPr>
              <w:t>Prepare for publication</w:t>
            </w:r>
          </w:p>
        </w:tc>
      </w:tr>
    </w:tbl>
    <w:p w14:paraId="6C1CF6A1" w14:textId="77777777" w:rsidR="009A7B37" w:rsidRDefault="009A7B37"/>
    <w:p w14:paraId="2E2E6D15" w14:textId="77777777" w:rsidR="00851C18" w:rsidRDefault="009A7B37" w:rsidP="008C0EF0">
      <w:pPr>
        <w:pStyle w:val="AnnexLevel1main"/>
      </w:pPr>
      <w:r>
        <w:br w:type="page"/>
      </w:r>
      <w:bookmarkStart w:id="140" w:name="_Toc421700831"/>
      <w:r>
        <w:lastRenderedPageBreak/>
        <w:t xml:space="preserve">Annex </w:t>
      </w:r>
      <w:r w:rsidR="00741248">
        <w:t>F</w:t>
      </w:r>
      <w:r>
        <w:t>: Bibliography</w:t>
      </w:r>
      <w:bookmarkEnd w:id="140"/>
    </w:p>
    <w:p w14:paraId="461B9C5D" w14:textId="77777777" w:rsidR="004A5507" w:rsidRDefault="00326145">
      <w:r w:rsidRPr="00326145">
        <w:t>OGC 12-157</w:t>
      </w:r>
      <w:r>
        <w:t xml:space="preserve"> </w:t>
      </w:r>
      <w:r w:rsidRPr="00326145">
        <w:t>OWS-9 Engineering Report - OWS Innovations - M</w:t>
      </w:r>
      <w:r>
        <w:t xml:space="preserve">ap Tiling Methods Harmonization, </w:t>
      </w:r>
      <w:r w:rsidRPr="00326145">
        <w:t>Joan Masó</w:t>
      </w:r>
      <w:r>
        <w:t>,</w:t>
      </w:r>
      <w:r w:rsidRPr="00326145">
        <w:t xml:space="preserve"> 2013</w:t>
      </w:r>
      <w:r>
        <w:t>.</w:t>
      </w:r>
    </w:p>
    <w:p w14:paraId="2C4A7E8B" w14:textId="77777777" w:rsidR="00326145" w:rsidRDefault="00326145">
      <w:r>
        <w:t xml:space="preserve">OGC </w:t>
      </w:r>
      <w:r w:rsidRPr="00326145">
        <w:t>09-006</w:t>
      </w:r>
      <w:r>
        <w:t xml:space="preserve"> </w:t>
      </w:r>
      <w:r w:rsidRPr="00326145">
        <w:t>OWS-6 DSS Engineering Report - SOAP/XML and REST in WMTS</w:t>
      </w:r>
      <w:r>
        <w:t xml:space="preserve">, </w:t>
      </w:r>
      <w:r w:rsidRPr="00326145">
        <w:t>Keith Pomakis</w:t>
      </w:r>
      <w:r>
        <w:t>,</w:t>
      </w:r>
      <w:r w:rsidRPr="00326145">
        <w:t xml:space="preserve"> 2009</w:t>
      </w:r>
    </w:p>
    <w:p w14:paraId="40E55D68" w14:textId="77777777" w:rsidR="00D50D1D" w:rsidRDefault="00D86979" w:rsidP="00D50D1D">
      <w:r>
        <w:t>Technical Guidance for the implementation of INSPIRE View Services</w:t>
      </w:r>
      <w:r w:rsidR="00D50D1D">
        <w:t>,</w:t>
      </w:r>
      <w:r>
        <w:t xml:space="preserve"> </w:t>
      </w:r>
      <w:r w:rsidR="00D50D1D">
        <w:t>IOC Task Force for Network Services, 2011-11-07, Version 3.1</w:t>
      </w:r>
    </w:p>
    <w:p w14:paraId="3A3D407D" w14:textId="77777777" w:rsidR="00714618" w:rsidRDefault="00714618"/>
    <w:sectPr w:rsidR="00714618" w:rsidSect="009B0B46">
      <w:headerReference w:type="default" r:id="rId23"/>
      <w:footerReference w:type="even" r:id="rId24"/>
      <w:footerReference w:type="defaul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CD061" w14:textId="77777777" w:rsidR="00C55DDF" w:rsidRDefault="00C55DDF">
      <w:pPr>
        <w:spacing w:after="0"/>
      </w:pPr>
      <w:r>
        <w:separator/>
      </w:r>
    </w:p>
  </w:endnote>
  <w:endnote w:type="continuationSeparator" w:id="0">
    <w:p w14:paraId="79DD403A" w14:textId="77777777" w:rsidR="00C55DDF" w:rsidRDefault="00C55D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5348D" w14:textId="77777777" w:rsidR="00C55DDF" w:rsidRDefault="00C55DDF" w:rsidP="00B65ADD">
    <w:pPr>
      <w:pStyle w:val="Footer"/>
      <w:tabs>
        <w:tab w:val="clear" w:pos="4252"/>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C2CCB" w14:textId="0B7C7B41" w:rsidR="00C55DDF" w:rsidRDefault="00E20B1E">
    <w:pPr>
      <w:pStyle w:val="Footer"/>
    </w:pPr>
    <w:fldSimple w:instr=" COMMENTS   \* MERGEFORMAT ">
      <w:r w:rsidR="00C55DDF" w:rsidRPr="00C55DDF">
        <w:rPr>
          <w:sz w:val="20"/>
        </w:rPr>
        <w:t>Copyright © 2016 Open Geospatial Consortium</w:t>
      </w:r>
      <w:r w:rsidR="00C55DDF">
        <w:t>.</w:t>
      </w:r>
    </w:fldSimple>
    <w:r w:rsidR="00C55DDF">
      <w:rPr>
        <w:sz w:val="20"/>
      </w:rPr>
      <w:tab/>
    </w:r>
    <w:r w:rsidR="00C55DDF">
      <w:rPr>
        <w:sz w:val="20"/>
      </w:rPr>
      <w:tab/>
    </w:r>
    <w:r w:rsidR="00C55DDF" w:rsidRPr="009B0B46">
      <w:rPr>
        <w:sz w:val="20"/>
      </w:rPr>
      <w:fldChar w:fldCharType="begin"/>
    </w:r>
    <w:r w:rsidR="00C55DDF" w:rsidRPr="009B0B46">
      <w:rPr>
        <w:sz w:val="20"/>
      </w:rPr>
      <w:instrText xml:space="preserve"> PAGE   \* MERGEFORMAT </w:instrText>
    </w:r>
    <w:r w:rsidR="00C55DDF" w:rsidRPr="009B0B46">
      <w:rPr>
        <w:sz w:val="20"/>
      </w:rPr>
      <w:fldChar w:fldCharType="separate"/>
    </w:r>
    <w:r w:rsidR="00530D49">
      <w:rPr>
        <w:noProof/>
        <w:sz w:val="20"/>
      </w:rPr>
      <w:t>ii</w:t>
    </w:r>
    <w:r w:rsidR="00C55DDF" w:rsidRPr="009B0B46">
      <w:rPr>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AAFB" w14:textId="77777777" w:rsidR="00C55DDF" w:rsidRDefault="00C55DDF" w:rsidP="00B65ADD">
    <w:pPr>
      <w:pStyle w:val="Footer"/>
      <w:tabs>
        <w:tab w:val="clear" w:pos="4252"/>
      </w:tabs>
    </w:pPr>
    <w:r>
      <w:fldChar w:fldCharType="begin"/>
    </w:r>
    <w:r>
      <w:instrText xml:space="preserve"> PAGE   \* MERGEFORMAT </w:instrText>
    </w:r>
    <w:r>
      <w:fldChar w:fldCharType="separate"/>
    </w:r>
    <w:r w:rsidR="00530D49">
      <w:rPr>
        <w:noProof/>
      </w:rPr>
      <w:t>i</w:t>
    </w:r>
    <w:r>
      <w:rPr>
        <w:noProof/>
      </w:rPr>
      <w:fldChar w:fldCharType="end"/>
    </w:r>
    <w:r>
      <w:tab/>
    </w:r>
    <w:fldSimple w:instr=" COMMENTS   \* MERGEFORMAT ">
      <w:r w:rsidRPr="00C55DDF">
        <w:rPr>
          <w:sz w:val="20"/>
        </w:rPr>
        <w:t>Copyright © 2016 Open Geospatial Consortium</w:t>
      </w:r>
      <w:r>
        <w:t>.</w:t>
      </w:r>
    </w:fldSimple>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78459" w14:textId="4191197F" w:rsidR="00C55DDF" w:rsidRDefault="00E20B1E">
    <w:pPr>
      <w:pStyle w:val="Footer"/>
    </w:pPr>
    <w:fldSimple w:instr=" COMMENTS   \* MERGEFORMAT ">
      <w:r w:rsidR="00C55DDF" w:rsidRPr="00C55DDF">
        <w:rPr>
          <w:sz w:val="20"/>
        </w:rPr>
        <w:t>Copyright © 2016 Open Geospatial Consortium</w:t>
      </w:r>
      <w:r w:rsidR="00C55DDF">
        <w:t>.</w:t>
      </w:r>
    </w:fldSimple>
    <w:r w:rsidR="00C55DDF">
      <w:rPr>
        <w:sz w:val="20"/>
      </w:rPr>
      <w:tab/>
    </w:r>
    <w:r w:rsidR="00C55DDF">
      <w:rPr>
        <w:sz w:val="20"/>
      </w:rPr>
      <w:tab/>
    </w:r>
    <w:r w:rsidR="00C55DDF" w:rsidRPr="009B0B46">
      <w:rPr>
        <w:sz w:val="20"/>
      </w:rPr>
      <w:fldChar w:fldCharType="begin"/>
    </w:r>
    <w:r w:rsidR="00C55DDF" w:rsidRPr="009B0B46">
      <w:rPr>
        <w:sz w:val="20"/>
      </w:rPr>
      <w:instrText xml:space="preserve"> PAGE   \* MERGEFORMAT </w:instrText>
    </w:r>
    <w:r w:rsidR="00C55DDF" w:rsidRPr="009B0B46">
      <w:rPr>
        <w:sz w:val="20"/>
      </w:rPr>
      <w:fldChar w:fldCharType="separate"/>
    </w:r>
    <w:r w:rsidR="00530D49">
      <w:rPr>
        <w:noProof/>
        <w:sz w:val="20"/>
      </w:rPr>
      <w:t>26</w:t>
    </w:r>
    <w:r w:rsidR="00C55DDF" w:rsidRPr="009B0B46">
      <w:rPr>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2E23E" w14:textId="77777777" w:rsidR="00C55DDF" w:rsidRDefault="00C55DDF" w:rsidP="00B65ADD">
    <w:pPr>
      <w:pStyle w:val="Footer"/>
      <w:tabs>
        <w:tab w:val="clear" w:pos="4252"/>
      </w:tabs>
    </w:pPr>
    <w:r>
      <w:fldChar w:fldCharType="begin"/>
    </w:r>
    <w:r>
      <w:instrText xml:space="preserve"> PAGE   \* MERGEFORMAT </w:instrText>
    </w:r>
    <w:r>
      <w:fldChar w:fldCharType="separate"/>
    </w:r>
    <w:r w:rsidR="00530D49">
      <w:rPr>
        <w:noProof/>
      </w:rPr>
      <w:t>25</w:t>
    </w:r>
    <w:r>
      <w:rPr>
        <w:noProof/>
      </w:rPr>
      <w:fldChar w:fldCharType="end"/>
    </w:r>
    <w:r>
      <w:tab/>
    </w:r>
    <w:fldSimple w:instr=" COMMENTS   \* MERGEFORMAT ">
      <w:r w:rsidRPr="00C55DDF">
        <w:rPr>
          <w:sz w:val="20"/>
        </w:rPr>
        <w:t>Copyright © 2016 Open Geospatial Consortium</w:t>
      </w:r>
      <w:r>
        <w:t>.</w:t>
      </w:r>
    </w:fldSimple>
    <w:bookmarkStart w:id="141" w:name="Cover_RemoveText2"/>
    <w:bookmarkEnd w:id="141"/>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573FF" w14:textId="77777777" w:rsidR="00C55DDF" w:rsidRDefault="00C55DDF">
      <w:pPr>
        <w:spacing w:after="0"/>
      </w:pPr>
      <w:r>
        <w:separator/>
      </w:r>
    </w:p>
  </w:footnote>
  <w:footnote w:type="continuationSeparator" w:id="0">
    <w:p w14:paraId="4AA19561" w14:textId="77777777" w:rsidR="00C55DDF" w:rsidRDefault="00C55DDF">
      <w:pPr>
        <w:spacing w:after="0"/>
      </w:pPr>
      <w:r>
        <w:continuationSeparator/>
      </w:r>
    </w:p>
  </w:footnote>
  <w:footnote w:id="1">
    <w:p w14:paraId="178EE4D9" w14:textId="77777777" w:rsidR="00C55DDF" w:rsidRDefault="00C55DDF">
      <w:pPr>
        <w:pStyle w:val="FootnoteText"/>
      </w:pPr>
      <w:r>
        <w:rPr>
          <w:rStyle w:val="FootnoteReference"/>
        </w:rPr>
        <w:footnoteRef/>
      </w:r>
      <w:r>
        <w:t xml:space="preserve"> </w:t>
      </w:r>
      <w:r w:rsidRPr="0010673E">
        <w:t>http://www.opengeospatial.org/standards/wmts</w:t>
      </w:r>
    </w:p>
  </w:footnote>
  <w:footnote w:id="2">
    <w:p w14:paraId="5FEE29E7" w14:textId="77777777" w:rsidR="00C55DDF" w:rsidRDefault="00C55DDF">
      <w:pPr>
        <w:pStyle w:val="FootnoteText"/>
      </w:pPr>
      <w:r>
        <w:rPr>
          <w:rStyle w:val="FootnoteReference"/>
        </w:rPr>
        <w:footnoteRef/>
      </w:r>
      <w:r>
        <w:t xml:space="preserve"> Also known as </w:t>
      </w:r>
      <w:r w:rsidRPr="00CD3CFA">
        <w:rPr>
          <w:bCs/>
          <w:color w:val="000000"/>
        </w:rPr>
        <w:t>Spherical Mercator</w:t>
      </w:r>
      <w:r>
        <w:rPr>
          <w:bCs/>
          <w:color w:val="000000"/>
        </w:rPr>
        <w:t xml:space="preserve"> and</w:t>
      </w:r>
      <w:r w:rsidRPr="006D0AC5">
        <w:rPr>
          <w:bCs/>
          <w:color w:val="000000"/>
        </w:rPr>
        <w:t xml:space="preserve"> WGS 84 Web Mercator</w:t>
      </w:r>
      <w:r w:rsidRPr="00CD3CFA">
        <w:rPr>
          <w:color w:val="000000"/>
          <w:vertAlign w:val="superscript"/>
        </w:rPr>
        <w:t>[</w:t>
      </w:r>
    </w:p>
  </w:footnote>
  <w:footnote w:id="3">
    <w:p w14:paraId="4ECA7149" w14:textId="77777777" w:rsidR="00C55DDF" w:rsidRDefault="00C55DDF">
      <w:pPr>
        <w:pStyle w:val="FootnoteText"/>
      </w:pPr>
      <w:r w:rsidRPr="009C2883">
        <w:rPr>
          <w:vertAlign w:val="superscript"/>
        </w:rPr>
        <w:footnoteRef/>
      </w:r>
      <w:r>
        <w:t xml:space="preserve"> </w:t>
      </w:r>
      <w:hyperlink r:id="rId1" w:history="1">
        <w:r>
          <w:rPr>
            <w:rStyle w:val="Hyperlink"/>
          </w:rPr>
          <w:t>www.opengeospatial.org/cite</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C79CB" w14:textId="77777777" w:rsidR="00C55DDF" w:rsidRPr="00B65ADD" w:rsidRDefault="00C55DDF" w:rsidP="00B65ADD">
    <w:pPr>
      <w:pStyle w:val="Header"/>
      <w:spacing w:after="480" w:line="220" w:lineRule="exact"/>
      <w:jc w:val="right"/>
      <w:rPr>
        <w:b/>
      </w:rP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269C0" w14:textId="77777777" w:rsidR="00C55DDF" w:rsidRPr="00B65ADD" w:rsidRDefault="00C55DDF" w:rsidP="00B65ADD">
    <w:pPr>
      <w:pStyle w:val="Header"/>
      <w:spacing w:after="480"/>
      <w:rPr>
        <w: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696BC" w14:textId="77777777" w:rsidR="00C55DDF" w:rsidRPr="00B65ADD" w:rsidRDefault="00E20B1E" w:rsidP="00B65ADD">
    <w:pPr>
      <w:pStyle w:val="Header"/>
      <w:spacing w:after="480"/>
      <w:rPr>
        <w:b/>
      </w:rPr>
    </w:pPr>
    <w:fldSimple w:instr=" TITLE   \* MERGEFORMAT ">
      <w:r w:rsidR="00C55DDF" w:rsidRPr="00C55DDF">
        <w:rPr>
          <w:b/>
        </w:rPr>
        <w:t>OGC 13-082r2</w:t>
      </w:r>
    </w:fldSimple>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C50B1" w14:textId="77777777" w:rsidR="00C55DDF" w:rsidRPr="00B65ADD" w:rsidRDefault="00E20B1E" w:rsidP="00B65ADD">
    <w:pPr>
      <w:pStyle w:val="Header"/>
      <w:spacing w:after="480"/>
      <w:rPr>
        <w:b/>
      </w:rPr>
    </w:pPr>
    <w:fldSimple w:instr=" TITLE   \* MERGEFORMAT ">
      <w:r w:rsidR="00C55DDF" w:rsidRPr="00C55DDF">
        <w:rPr>
          <w:b/>
        </w:rPr>
        <w:t>OGC 13-082r2</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C141B48"/>
    <w:lvl w:ilvl="0">
      <w:start w:val="1"/>
      <w:numFmt w:val="decimal"/>
      <w:pStyle w:val="ListNumber2"/>
      <w:lvlText w:val="%1."/>
      <w:lvlJc w:val="left"/>
      <w:pPr>
        <w:tabs>
          <w:tab w:val="num" w:pos="643"/>
        </w:tabs>
        <w:ind w:left="643" w:hanging="360"/>
      </w:pPr>
    </w:lvl>
  </w:abstractNum>
  <w:abstractNum w:abstractNumId="1">
    <w:nsid w:val="FFFFFF88"/>
    <w:multiLevelType w:val="singleLevel"/>
    <w:tmpl w:val="81669C36"/>
    <w:lvl w:ilvl="0">
      <w:start w:val="1"/>
      <w:numFmt w:val="decimal"/>
      <w:pStyle w:val="ListNumber"/>
      <w:lvlText w:val="%1."/>
      <w:lvlJc w:val="left"/>
      <w:pPr>
        <w:tabs>
          <w:tab w:val="num" w:pos="360"/>
        </w:tabs>
        <w:ind w:left="360" w:hanging="360"/>
      </w:pPr>
    </w:lvl>
  </w:abstractNum>
  <w:abstractNum w:abstractNumId="2">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multilevel"/>
    <w:tmpl w:val="894EE873"/>
    <w:lvl w:ilvl="0">
      <w:start w:val="1"/>
      <w:numFmt w:val="lowerRoman"/>
      <w:suff w:val="nothing"/>
      <w:lvlText w:val="%1."/>
      <w:lvlJc w:val="left"/>
      <w:pPr>
        <w:ind w:left="0" w:firstLine="504"/>
      </w:pPr>
      <w:rPr>
        <w:rFonts w:hint="default"/>
        <w:b/>
        <w:caps w:val="0"/>
        <w:smallCaps w:val="0"/>
        <w:strike w:val="0"/>
        <w:dstrike w:val="0"/>
        <w:color w:val="000000"/>
        <w:kern w:val="0"/>
        <w:position w:val="0"/>
        <w:sz w:val="28"/>
        <w:vertAlign w:val="baseline"/>
        <w:lang w:val="en-US"/>
      </w:rPr>
    </w:lvl>
    <w:lvl w:ilvl="1">
      <w:start w:val="1"/>
      <w:numFmt w:val="lowerRoman"/>
      <w:suff w:val="nothing"/>
      <w:lvlText w:val="%2."/>
      <w:lvlJc w:val="left"/>
      <w:pPr>
        <w:ind w:left="0" w:firstLine="504"/>
      </w:pPr>
      <w:rPr>
        <w:rFonts w:hint="default"/>
        <w:b/>
        <w:caps w:val="0"/>
        <w:smallCaps w:val="0"/>
        <w:strike w:val="0"/>
        <w:dstrike w:val="0"/>
        <w:color w:val="000000"/>
        <w:kern w:val="0"/>
        <w:position w:val="0"/>
        <w:sz w:val="28"/>
        <w:vertAlign w:val="baseline"/>
        <w:lang w:val="en-US"/>
      </w:rPr>
    </w:lvl>
    <w:lvl w:ilvl="2">
      <w:start w:val="1"/>
      <w:numFmt w:val="decimal"/>
      <w:isLgl/>
      <w:suff w:val="nothing"/>
      <w:lvlText w:val="%3."/>
      <w:lvlJc w:val="left"/>
      <w:pPr>
        <w:ind w:left="0" w:firstLine="504"/>
      </w:pPr>
      <w:rPr>
        <w:rFonts w:hint="default"/>
        <w:b/>
        <w:caps w:val="0"/>
        <w:smallCaps w:val="0"/>
        <w:strike w:val="0"/>
        <w:dstrike w:val="0"/>
        <w:color w:val="000000"/>
        <w:kern w:val="0"/>
        <w:position w:val="0"/>
        <w:sz w:val="28"/>
        <w:vertAlign w:val="baseline"/>
        <w:lang w:val="en-US"/>
      </w:rPr>
    </w:lvl>
    <w:lvl w:ilvl="3">
      <w:start w:val="1"/>
      <w:numFmt w:val="decimal"/>
      <w:isLgl/>
      <w:suff w:val="nothing"/>
      <w:lvlText w:val="%4."/>
      <w:lvlJc w:val="left"/>
      <w:pPr>
        <w:ind w:left="0" w:firstLine="504"/>
      </w:pPr>
      <w:rPr>
        <w:rFonts w:hint="default"/>
        <w:b/>
        <w:caps w:val="0"/>
        <w:smallCaps w:val="0"/>
        <w:strike w:val="0"/>
        <w:dstrike w:val="0"/>
        <w:color w:val="000000"/>
        <w:kern w:val="0"/>
        <w:position w:val="0"/>
        <w:sz w:val="28"/>
        <w:vertAlign w:val="baseline"/>
        <w:lang w:val="en-US"/>
      </w:rPr>
    </w:lvl>
    <w:lvl w:ilvl="4">
      <w:start w:val="1"/>
      <w:numFmt w:val="decimal"/>
      <w:isLgl/>
      <w:suff w:val="nothing"/>
      <w:lvlText w:val="%5."/>
      <w:lvlJc w:val="left"/>
      <w:pPr>
        <w:ind w:left="0" w:firstLine="504"/>
      </w:pPr>
      <w:rPr>
        <w:rFonts w:hint="default"/>
        <w:b/>
        <w:caps w:val="0"/>
        <w:smallCaps w:val="0"/>
        <w:strike w:val="0"/>
        <w:dstrike w:val="0"/>
        <w:color w:val="000000"/>
        <w:kern w:val="0"/>
        <w:position w:val="0"/>
        <w:sz w:val="28"/>
        <w:vertAlign w:val="baseline"/>
        <w:lang w:val="en-US"/>
      </w:rPr>
    </w:lvl>
    <w:lvl w:ilvl="5">
      <w:start w:val="1"/>
      <w:numFmt w:val="decimal"/>
      <w:isLgl/>
      <w:suff w:val="nothing"/>
      <w:lvlText w:val="%6."/>
      <w:lvlJc w:val="left"/>
      <w:pPr>
        <w:ind w:left="0" w:firstLine="504"/>
      </w:pPr>
      <w:rPr>
        <w:rFonts w:hint="default"/>
        <w:b/>
        <w:caps w:val="0"/>
        <w:smallCaps w:val="0"/>
        <w:strike w:val="0"/>
        <w:dstrike w:val="0"/>
        <w:color w:val="000000"/>
        <w:kern w:val="0"/>
        <w:position w:val="0"/>
        <w:sz w:val="28"/>
        <w:vertAlign w:val="baseline"/>
        <w:lang w:val="en-US"/>
      </w:rPr>
    </w:lvl>
    <w:lvl w:ilvl="6">
      <w:start w:val="1"/>
      <w:numFmt w:val="decimal"/>
      <w:isLgl/>
      <w:suff w:val="nothing"/>
      <w:lvlText w:val="%7."/>
      <w:lvlJc w:val="left"/>
      <w:pPr>
        <w:ind w:left="0" w:firstLine="504"/>
      </w:pPr>
      <w:rPr>
        <w:rFonts w:hint="default"/>
        <w:b/>
        <w:caps w:val="0"/>
        <w:smallCaps w:val="0"/>
        <w:strike w:val="0"/>
        <w:dstrike w:val="0"/>
        <w:color w:val="000000"/>
        <w:kern w:val="0"/>
        <w:position w:val="0"/>
        <w:sz w:val="28"/>
        <w:vertAlign w:val="baseline"/>
        <w:lang w:val="en-US"/>
      </w:rPr>
    </w:lvl>
    <w:lvl w:ilvl="7">
      <w:start w:val="1"/>
      <w:numFmt w:val="decimal"/>
      <w:isLgl/>
      <w:suff w:val="nothing"/>
      <w:lvlText w:val="%8."/>
      <w:lvlJc w:val="left"/>
      <w:pPr>
        <w:ind w:left="0" w:firstLine="504"/>
      </w:pPr>
      <w:rPr>
        <w:rFonts w:hint="default"/>
        <w:b/>
        <w:caps w:val="0"/>
        <w:smallCaps w:val="0"/>
        <w:strike w:val="0"/>
        <w:dstrike w:val="0"/>
        <w:color w:val="000000"/>
        <w:kern w:val="0"/>
        <w:position w:val="0"/>
        <w:sz w:val="28"/>
        <w:vertAlign w:val="baseline"/>
        <w:lang w:val="en-US"/>
      </w:rPr>
    </w:lvl>
    <w:lvl w:ilvl="8">
      <w:start w:val="1"/>
      <w:numFmt w:val="decimal"/>
      <w:isLgl/>
      <w:suff w:val="nothing"/>
      <w:lvlText w:val="%9."/>
      <w:lvlJc w:val="left"/>
      <w:pPr>
        <w:ind w:left="0" w:firstLine="504"/>
      </w:pPr>
      <w:rPr>
        <w:rFonts w:hint="default"/>
        <w:b/>
        <w:caps w:val="0"/>
        <w:smallCaps w:val="0"/>
        <w:strike w:val="0"/>
        <w:dstrike w:val="0"/>
        <w:color w:val="000000"/>
        <w:kern w:val="0"/>
        <w:position w:val="0"/>
        <w:sz w:val="28"/>
        <w:vertAlign w:val="baseline"/>
        <w:lang w:val="en-US"/>
      </w:rPr>
    </w:lvl>
  </w:abstractNum>
  <w:abstractNum w:abstractNumId="4">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6">
    <w:nsid w:val="17E8419D"/>
    <w:multiLevelType w:val="multilevel"/>
    <w:tmpl w:val="C480FF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8">
    <w:nsid w:val="2491763C"/>
    <w:multiLevelType w:val="hybridMultilevel"/>
    <w:tmpl w:val="5B4275DA"/>
    <w:lvl w:ilvl="0" w:tplc="5F3293F2">
      <w:start w:val="1"/>
      <w:numFmt w:val="decimal"/>
      <w:pStyle w:val="Requirement"/>
      <w:lvlText w:val="Req %1"/>
      <w:lvlJc w:val="left"/>
      <w:pPr>
        <w:tabs>
          <w:tab w:val="num" w:pos="900"/>
        </w:tabs>
      </w:pPr>
      <w:rPr>
        <w:rFonts w:ascii="Times New Roman" w:hAnsi="Times New Roman" w:cs="Times New Roman" w:hint="default"/>
        <w:b/>
        <w:i w:val="0"/>
      </w:rPr>
    </w:lvl>
    <w:lvl w:ilvl="1" w:tplc="1B6A2642">
      <w:start w:val="1"/>
      <w:numFmt w:val="lowerLetter"/>
      <w:lvlText w:val="%2."/>
      <w:lvlJc w:val="left"/>
      <w:pPr>
        <w:tabs>
          <w:tab w:val="num" w:pos="1620"/>
        </w:tabs>
        <w:ind w:left="1620" w:hanging="360"/>
      </w:pPr>
      <w:rPr>
        <w:rFonts w:ascii="Times New Roman" w:hAnsi="Times New Roman" w:cs="Times New Roman"/>
      </w:rPr>
    </w:lvl>
    <w:lvl w:ilvl="2" w:tplc="35D47DE2">
      <w:start w:val="1"/>
      <w:numFmt w:val="lowerRoman"/>
      <w:lvlText w:val="%3."/>
      <w:lvlJc w:val="right"/>
      <w:pPr>
        <w:tabs>
          <w:tab w:val="num" w:pos="2340"/>
        </w:tabs>
        <w:ind w:left="2340" w:hanging="180"/>
      </w:pPr>
      <w:rPr>
        <w:rFonts w:ascii="Times New Roman" w:hAnsi="Times New Roman" w:cs="Times New Roman"/>
      </w:rPr>
    </w:lvl>
    <w:lvl w:ilvl="3" w:tplc="E8D4A404">
      <w:start w:val="1"/>
      <w:numFmt w:val="decimal"/>
      <w:lvlText w:val="%4."/>
      <w:lvlJc w:val="left"/>
      <w:pPr>
        <w:tabs>
          <w:tab w:val="num" w:pos="3060"/>
        </w:tabs>
        <w:ind w:left="3060" w:hanging="360"/>
      </w:pPr>
      <w:rPr>
        <w:rFonts w:ascii="Times New Roman" w:hAnsi="Times New Roman" w:cs="Times New Roman"/>
      </w:rPr>
    </w:lvl>
    <w:lvl w:ilvl="4" w:tplc="C32E4D42">
      <w:start w:val="1"/>
      <w:numFmt w:val="lowerLetter"/>
      <w:lvlText w:val="%5."/>
      <w:lvlJc w:val="left"/>
      <w:pPr>
        <w:tabs>
          <w:tab w:val="num" w:pos="3780"/>
        </w:tabs>
        <w:ind w:left="3780" w:hanging="360"/>
      </w:pPr>
      <w:rPr>
        <w:rFonts w:ascii="Times New Roman" w:hAnsi="Times New Roman" w:cs="Times New Roman"/>
      </w:rPr>
    </w:lvl>
    <w:lvl w:ilvl="5" w:tplc="693A6DF4">
      <w:start w:val="1"/>
      <w:numFmt w:val="lowerRoman"/>
      <w:lvlText w:val="%6."/>
      <w:lvlJc w:val="right"/>
      <w:pPr>
        <w:tabs>
          <w:tab w:val="num" w:pos="4500"/>
        </w:tabs>
        <w:ind w:left="4500" w:hanging="180"/>
      </w:pPr>
      <w:rPr>
        <w:rFonts w:ascii="Times New Roman" w:hAnsi="Times New Roman" w:cs="Times New Roman"/>
      </w:rPr>
    </w:lvl>
    <w:lvl w:ilvl="6" w:tplc="C84A348C">
      <w:start w:val="1"/>
      <w:numFmt w:val="decimal"/>
      <w:lvlText w:val="%7."/>
      <w:lvlJc w:val="left"/>
      <w:pPr>
        <w:tabs>
          <w:tab w:val="num" w:pos="5220"/>
        </w:tabs>
        <w:ind w:left="5220" w:hanging="360"/>
      </w:pPr>
      <w:rPr>
        <w:rFonts w:ascii="Times New Roman" w:hAnsi="Times New Roman" w:cs="Times New Roman"/>
      </w:rPr>
    </w:lvl>
    <w:lvl w:ilvl="7" w:tplc="6E3A1926">
      <w:start w:val="1"/>
      <w:numFmt w:val="lowerLetter"/>
      <w:lvlText w:val="%8."/>
      <w:lvlJc w:val="left"/>
      <w:pPr>
        <w:tabs>
          <w:tab w:val="num" w:pos="5940"/>
        </w:tabs>
        <w:ind w:left="5940" w:hanging="360"/>
      </w:pPr>
      <w:rPr>
        <w:rFonts w:ascii="Times New Roman" w:hAnsi="Times New Roman" w:cs="Times New Roman"/>
      </w:rPr>
    </w:lvl>
    <w:lvl w:ilvl="8" w:tplc="4CC6C8D6">
      <w:start w:val="1"/>
      <w:numFmt w:val="lowerRoman"/>
      <w:lvlText w:val="%9."/>
      <w:lvlJc w:val="right"/>
      <w:pPr>
        <w:tabs>
          <w:tab w:val="num" w:pos="6660"/>
        </w:tabs>
        <w:ind w:left="6660" w:hanging="180"/>
      </w:pPr>
      <w:rPr>
        <w:rFonts w:ascii="Times New Roman" w:hAnsi="Times New Roman" w:cs="Times New Roman"/>
      </w:rPr>
    </w:lvl>
  </w:abstractNum>
  <w:abstractNum w:abstractNumId="9">
    <w:nsid w:val="27FB7A3C"/>
    <w:multiLevelType w:val="singleLevel"/>
    <w:tmpl w:val="0C00E168"/>
    <w:lvl w:ilvl="0">
      <w:start w:val="1"/>
      <w:numFmt w:val="decimal"/>
      <w:pStyle w:val="TermNum"/>
      <w:lvlText w:val="4.%1"/>
      <w:lvlJc w:val="left"/>
      <w:pPr>
        <w:tabs>
          <w:tab w:val="num" w:pos="720"/>
        </w:tabs>
        <w:ind w:left="720" w:hanging="720"/>
      </w:pPr>
      <w:rPr>
        <w:rFonts w:ascii="Times New Roman" w:hAnsi="Times New Roman" w:cs="Times New Roman" w:hint="default"/>
        <w:b/>
        <w:i w:val="0"/>
      </w:rPr>
    </w:lvl>
  </w:abstractNum>
  <w:abstractNum w:abstractNumId="10">
    <w:nsid w:val="2A8E5315"/>
    <w:multiLevelType w:val="hybridMultilevel"/>
    <w:tmpl w:val="33860D42"/>
    <w:lvl w:ilvl="0" w:tplc="C9D225EC">
      <w:start w:val="1"/>
      <w:numFmt w:val="bullet"/>
      <w:pStyle w:val="List2OGCbullets"/>
      <w:lvlText w:val=""/>
      <w:lvlJc w:val="left"/>
      <w:pPr>
        <w:tabs>
          <w:tab w:val="num" w:pos="720"/>
        </w:tabs>
        <w:ind w:left="720" w:hanging="360"/>
      </w:pPr>
      <w:rPr>
        <w:rFonts w:ascii="Symbol" w:hAnsi="Symbol" w:hint="default"/>
      </w:rPr>
    </w:lvl>
    <w:lvl w:ilvl="1" w:tplc="373C7C96" w:tentative="1">
      <w:start w:val="1"/>
      <w:numFmt w:val="bullet"/>
      <w:lvlText w:val="o"/>
      <w:lvlJc w:val="left"/>
      <w:pPr>
        <w:tabs>
          <w:tab w:val="num" w:pos="1440"/>
        </w:tabs>
        <w:ind w:left="1440" w:hanging="360"/>
      </w:pPr>
      <w:rPr>
        <w:rFonts w:ascii="Courier New" w:hAnsi="Courier New" w:hint="default"/>
      </w:rPr>
    </w:lvl>
    <w:lvl w:ilvl="2" w:tplc="1A243A22" w:tentative="1">
      <w:start w:val="1"/>
      <w:numFmt w:val="bullet"/>
      <w:lvlText w:val=""/>
      <w:lvlJc w:val="left"/>
      <w:pPr>
        <w:tabs>
          <w:tab w:val="num" w:pos="2160"/>
        </w:tabs>
        <w:ind w:left="2160" w:hanging="360"/>
      </w:pPr>
      <w:rPr>
        <w:rFonts w:ascii="Wingdings" w:hAnsi="Wingdings" w:hint="default"/>
      </w:rPr>
    </w:lvl>
    <w:lvl w:ilvl="3" w:tplc="AFBEBB1C" w:tentative="1">
      <w:start w:val="1"/>
      <w:numFmt w:val="bullet"/>
      <w:lvlText w:val=""/>
      <w:lvlJc w:val="left"/>
      <w:pPr>
        <w:tabs>
          <w:tab w:val="num" w:pos="2880"/>
        </w:tabs>
        <w:ind w:left="2880" w:hanging="360"/>
      </w:pPr>
      <w:rPr>
        <w:rFonts w:ascii="Symbol" w:hAnsi="Symbol" w:hint="default"/>
      </w:rPr>
    </w:lvl>
    <w:lvl w:ilvl="4" w:tplc="A51EF0A8" w:tentative="1">
      <w:start w:val="1"/>
      <w:numFmt w:val="bullet"/>
      <w:lvlText w:val="o"/>
      <w:lvlJc w:val="left"/>
      <w:pPr>
        <w:tabs>
          <w:tab w:val="num" w:pos="3600"/>
        </w:tabs>
        <w:ind w:left="3600" w:hanging="360"/>
      </w:pPr>
      <w:rPr>
        <w:rFonts w:ascii="Courier New" w:hAnsi="Courier New" w:hint="default"/>
      </w:rPr>
    </w:lvl>
    <w:lvl w:ilvl="5" w:tplc="E8BE7998" w:tentative="1">
      <w:start w:val="1"/>
      <w:numFmt w:val="bullet"/>
      <w:lvlText w:val=""/>
      <w:lvlJc w:val="left"/>
      <w:pPr>
        <w:tabs>
          <w:tab w:val="num" w:pos="4320"/>
        </w:tabs>
        <w:ind w:left="4320" w:hanging="360"/>
      </w:pPr>
      <w:rPr>
        <w:rFonts w:ascii="Wingdings" w:hAnsi="Wingdings" w:hint="default"/>
      </w:rPr>
    </w:lvl>
    <w:lvl w:ilvl="6" w:tplc="3CD8B242" w:tentative="1">
      <w:start w:val="1"/>
      <w:numFmt w:val="bullet"/>
      <w:lvlText w:val=""/>
      <w:lvlJc w:val="left"/>
      <w:pPr>
        <w:tabs>
          <w:tab w:val="num" w:pos="5040"/>
        </w:tabs>
        <w:ind w:left="5040" w:hanging="360"/>
      </w:pPr>
      <w:rPr>
        <w:rFonts w:ascii="Symbol" w:hAnsi="Symbol" w:hint="default"/>
      </w:rPr>
    </w:lvl>
    <w:lvl w:ilvl="7" w:tplc="246CB7BE" w:tentative="1">
      <w:start w:val="1"/>
      <w:numFmt w:val="bullet"/>
      <w:lvlText w:val="o"/>
      <w:lvlJc w:val="left"/>
      <w:pPr>
        <w:tabs>
          <w:tab w:val="num" w:pos="5760"/>
        </w:tabs>
        <w:ind w:left="5760" w:hanging="360"/>
      </w:pPr>
      <w:rPr>
        <w:rFonts w:ascii="Courier New" w:hAnsi="Courier New" w:hint="default"/>
      </w:rPr>
    </w:lvl>
    <w:lvl w:ilvl="8" w:tplc="627CC2B0" w:tentative="1">
      <w:start w:val="1"/>
      <w:numFmt w:val="bullet"/>
      <w:lvlText w:val=""/>
      <w:lvlJc w:val="left"/>
      <w:pPr>
        <w:tabs>
          <w:tab w:val="num" w:pos="6480"/>
        </w:tabs>
        <w:ind w:left="6480" w:hanging="360"/>
      </w:pPr>
      <w:rPr>
        <w:rFonts w:ascii="Wingdings" w:hAnsi="Wingdings" w:hint="default"/>
      </w:rPr>
    </w:lvl>
  </w:abstractNum>
  <w:abstractNum w:abstractNumId="11">
    <w:nsid w:val="2D793119"/>
    <w:multiLevelType w:val="hybridMultilevel"/>
    <w:tmpl w:val="84B248C0"/>
    <w:lvl w:ilvl="0" w:tplc="073A7BC2">
      <w:start w:val="3"/>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3481715C"/>
    <w:multiLevelType w:val="hybridMultilevel"/>
    <w:tmpl w:val="5B844E18"/>
    <w:lvl w:ilvl="0" w:tplc="11066B30">
      <w:start w:val="2"/>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4">
    <w:nsid w:val="35AA7DCC"/>
    <w:multiLevelType w:val="multilevel"/>
    <w:tmpl w:val="0DB07316"/>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5">
    <w:nsid w:val="360D3F4A"/>
    <w:multiLevelType w:val="multilevel"/>
    <w:tmpl w:val="C480FFF4"/>
    <w:styleLink w:val="StyleNumberedLeft19cmHanging063cm"/>
    <w:lvl w:ilvl="0">
      <w:start w:val="1"/>
      <w:numFmt w:val="decimal"/>
      <w:lvlText w:val="A.%1 "/>
      <w:lvlJc w:val="left"/>
      <w:pPr>
        <w:ind w:left="567" w:hanging="567"/>
      </w:pPr>
      <w:rPr>
        <w:rFonts w:hint="default"/>
      </w:rPr>
    </w:lvl>
    <w:lvl w:ilvl="1">
      <w:start w:val="1"/>
      <w:numFmt w:val="decimal"/>
      <w:lvlText w:val="A.%1.%2 "/>
      <w:lvlJc w:val="left"/>
      <w:pPr>
        <w:ind w:left="680" w:hanging="680"/>
      </w:pPr>
      <w:rPr>
        <w:rFonts w:hint="default"/>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396E58"/>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369C4694"/>
    <w:multiLevelType w:val="hybridMultilevel"/>
    <w:tmpl w:val="B4129386"/>
    <w:lvl w:ilvl="0" w:tplc="0B3C76F0">
      <w:numFmt w:val="bullet"/>
      <w:lvlText w:val="-"/>
      <w:lvlJc w:val="left"/>
      <w:pPr>
        <w:tabs>
          <w:tab w:val="num" w:pos="360"/>
        </w:tabs>
        <w:ind w:left="360" w:hanging="360"/>
      </w:pPr>
      <w:rPr>
        <w:rFonts w:ascii="Times New Roman" w:eastAsia="Times New Roman" w:hAnsi="Times New Roman" w:hint="default"/>
      </w:rPr>
    </w:lvl>
    <w:lvl w:ilvl="1" w:tplc="73781B4C">
      <w:start w:val="1"/>
      <w:numFmt w:val="bullet"/>
      <w:lvlText w:val="o"/>
      <w:lvlJc w:val="left"/>
      <w:pPr>
        <w:tabs>
          <w:tab w:val="num" w:pos="360"/>
        </w:tabs>
        <w:ind w:left="360" w:hanging="360"/>
      </w:pPr>
      <w:rPr>
        <w:rFonts w:ascii="Courier New" w:hAnsi="Courier New" w:cs="Courier New" w:hint="default"/>
      </w:rPr>
    </w:lvl>
    <w:lvl w:ilvl="2" w:tplc="9D680462">
      <w:start w:val="1"/>
      <w:numFmt w:val="bullet"/>
      <w:lvlText w:val=""/>
      <w:lvlJc w:val="left"/>
      <w:pPr>
        <w:tabs>
          <w:tab w:val="num" w:pos="1080"/>
        </w:tabs>
        <w:ind w:left="1080" w:hanging="360"/>
      </w:pPr>
      <w:rPr>
        <w:rFonts w:ascii="Wingdings" w:hAnsi="Wingdings" w:cs="Times New Roman" w:hint="default"/>
      </w:rPr>
    </w:lvl>
    <w:lvl w:ilvl="3" w:tplc="7CAC60C8">
      <w:start w:val="1"/>
      <w:numFmt w:val="bullet"/>
      <w:lvlText w:val=""/>
      <w:lvlJc w:val="left"/>
      <w:pPr>
        <w:tabs>
          <w:tab w:val="num" w:pos="1800"/>
        </w:tabs>
        <w:ind w:left="1800" w:hanging="360"/>
      </w:pPr>
      <w:rPr>
        <w:rFonts w:ascii="Symbol" w:hAnsi="Symbol" w:cs="Times New Roman" w:hint="default"/>
      </w:rPr>
    </w:lvl>
    <w:lvl w:ilvl="4" w:tplc="3AC6469C">
      <w:start w:val="1"/>
      <w:numFmt w:val="bullet"/>
      <w:lvlText w:val="o"/>
      <w:lvlJc w:val="left"/>
      <w:pPr>
        <w:tabs>
          <w:tab w:val="num" w:pos="2520"/>
        </w:tabs>
        <w:ind w:left="2520" w:hanging="360"/>
      </w:pPr>
      <w:rPr>
        <w:rFonts w:ascii="Courier New" w:hAnsi="Courier New" w:cs="Courier New" w:hint="default"/>
      </w:rPr>
    </w:lvl>
    <w:lvl w:ilvl="5" w:tplc="215C0BD0">
      <w:start w:val="1"/>
      <w:numFmt w:val="bullet"/>
      <w:lvlText w:val=""/>
      <w:lvlJc w:val="left"/>
      <w:pPr>
        <w:tabs>
          <w:tab w:val="num" w:pos="3240"/>
        </w:tabs>
        <w:ind w:left="3240" w:hanging="360"/>
      </w:pPr>
      <w:rPr>
        <w:rFonts w:ascii="Wingdings" w:hAnsi="Wingdings" w:cs="Times New Roman" w:hint="default"/>
      </w:rPr>
    </w:lvl>
    <w:lvl w:ilvl="6" w:tplc="8542A5E6">
      <w:start w:val="1"/>
      <w:numFmt w:val="bullet"/>
      <w:lvlText w:val=""/>
      <w:lvlJc w:val="left"/>
      <w:pPr>
        <w:tabs>
          <w:tab w:val="num" w:pos="3960"/>
        </w:tabs>
        <w:ind w:left="3960" w:hanging="360"/>
      </w:pPr>
      <w:rPr>
        <w:rFonts w:ascii="Symbol" w:hAnsi="Symbol" w:cs="Times New Roman" w:hint="default"/>
      </w:rPr>
    </w:lvl>
    <w:lvl w:ilvl="7" w:tplc="F33CD64C">
      <w:start w:val="1"/>
      <w:numFmt w:val="bullet"/>
      <w:lvlText w:val="o"/>
      <w:lvlJc w:val="left"/>
      <w:pPr>
        <w:tabs>
          <w:tab w:val="num" w:pos="4680"/>
        </w:tabs>
        <w:ind w:left="4680" w:hanging="360"/>
      </w:pPr>
      <w:rPr>
        <w:rFonts w:ascii="Courier New" w:hAnsi="Courier New" w:cs="Courier New" w:hint="default"/>
      </w:rPr>
    </w:lvl>
    <w:lvl w:ilvl="8" w:tplc="A8C08032">
      <w:start w:val="1"/>
      <w:numFmt w:val="bullet"/>
      <w:lvlText w:val=""/>
      <w:lvlJc w:val="left"/>
      <w:pPr>
        <w:tabs>
          <w:tab w:val="num" w:pos="5400"/>
        </w:tabs>
        <w:ind w:left="5400" w:hanging="360"/>
      </w:pPr>
      <w:rPr>
        <w:rFonts w:ascii="Wingdings" w:hAnsi="Wingdings" w:cs="Times New Roman" w:hint="default"/>
      </w:rPr>
    </w:lvl>
  </w:abstractNum>
  <w:abstractNum w:abstractNumId="18">
    <w:nsid w:val="411A34C6"/>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54E1762F"/>
    <w:multiLevelType w:val="hybridMultilevel"/>
    <w:tmpl w:val="8A2655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nsid w:val="733464BA"/>
    <w:multiLevelType w:val="hybridMultilevel"/>
    <w:tmpl w:val="EBF82136"/>
    <w:lvl w:ilvl="0" w:tplc="04030015">
      <w:start w:val="1"/>
      <w:numFmt w:val="upp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21"/>
  </w:num>
  <w:num w:numId="2">
    <w:abstractNumId w:val="5"/>
  </w:num>
  <w:num w:numId="3">
    <w:abstractNumId w:val="7"/>
  </w:num>
  <w:num w:numId="4">
    <w:abstractNumId w:val="17"/>
  </w:num>
  <w:num w:numId="5">
    <w:abstractNumId w:val="10"/>
  </w:num>
  <w:num w:numId="6">
    <w:abstractNumId w:val="9"/>
  </w:num>
  <w:num w:numId="7">
    <w:abstractNumId w:val="8"/>
  </w:num>
  <w:num w:numId="8">
    <w:abstractNumId w:val="14"/>
  </w:num>
  <w:num w:numId="9">
    <w:abstractNumId w:val="2"/>
  </w:num>
  <w:num w:numId="10">
    <w:abstractNumId w:val="13"/>
  </w:num>
  <w:num w:numId="11">
    <w:abstractNumId w:val="5"/>
  </w:num>
  <w:num w:numId="12">
    <w:abstractNumId w:val="5"/>
  </w:num>
  <w:num w:numId="13">
    <w:abstractNumId w:val="5"/>
  </w:num>
  <w:num w:numId="14">
    <w:abstractNumId w:val="5"/>
  </w:num>
  <w:num w:numId="15">
    <w:abstractNumId w:val="1"/>
  </w:num>
  <w:num w:numId="16">
    <w:abstractNumId w:val="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2"/>
  </w:num>
  <w:num w:numId="21">
    <w:abstractNumId w:val="11"/>
  </w:num>
  <w:num w:numId="22">
    <w:abstractNumId w:val="3"/>
  </w:num>
  <w:num w:numId="23">
    <w:abstractNumId w:val="4"/>
  </w:num>
  <w:num w:numId="24">
    <w:abstractNumId w:val="15"/>
  </w:num>
  <w:num w:numId="25">
    <w:abstractNumId w:val="6"/>
  </w:num>
  <w:num w:numId="26">
    <w:abstractNumId w:val="0"/>
  </w:num>
  <w:num w:numId="27">
    <w:abstractNumId w:val="5"/>
  </w:num>
  <w:num w:numId="28">
    <w:abstractNumId w:val="19"/>
  </w:num>
  <w:num w:numId="29">
    <w:abstractNumId w:val="16"/>
  </w:num>
  <w:num w:numId="30">
    <w:abstractNumId w:val="1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defaultTabStop w:val="720"/>
  <w:hyphenationZone w:val="425"/>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B2"/>
    <w:rsid w:val="00015481"/>
    <w:rsid w:val="00023986"/>
    <w:rsid w:val="000445F5"/>
    <w:rsid w:val="00051B53"/>
    <w:rsid w:val="00055892"/>
    <w:rsid w:val="00055D22"/>
    <w:rsid w:val="00060F36"/>
    <w:rsid w:val="000638D3"/>
    <w:rsid w:val="00065D05"/>
    <w:rsid w:val="00083612"/>
    <w:rsid w:val="00086041"/>
    <w:rsid w:val="000927E4"/>
    <w:rsid w:val="000952A7"/>
    <w:rsid w:val="000A148A"/>
    <w:rsid w:val="000A4F34"/>
    <w:rsid w:val="000A6B51"/>
    <w:rsid w:val="000A7A20"/>
    <w:rsid w:val="000B0A9B"/>
    <w:rsid w:val="000B153F"/>
    <w:rsid w:val="000B6D5D"/>
    <w:rsid w:val="000D4214"/>
    <w:rsid w:val="000D51CC"/>
    <w:rsid w:val="000D7633"/>
    <w:rsid w:val="000F095F"/>
    <w:rsid w:val="000F1063"/>
    <w:rsid w:val="000F6958"/>
    <w:rsid w:val="000F6F2C"/>
    <w:rsid w:val="0010673E"/>
    <w:rsid w:val="00116075"/>
    <w:rsid w:val="0012377F"/>
    <w:rsid w:val="00124FF3"/>
    <w:rsid w:val="001277D1"/>
    <w:rsid w:val="00131673"/>
    <w:rsid w:val="0013283D"/>
    <w:rsid w:val="001342C5"/>
    <w:rsid w:val="00134C4B"/>
    <w:rsid w:val="00144E3F"/>
    <w:rsid w:val="00146198"/>
    <w:rsid w:val="0015598E"/>
    <w:rsid w:val="00156B89"/>
    <w:rsid w:val="001773B0"/>
    <w:rsid w:val="001811FA"/>
    <w:rsid w:val="00186500"/>
    <w:rsid w:val="00195D13"/>
    <w:rsid w:val="001A22BE"/>
    <w:rsid w:val="001C048C"/>
    <w:rsid w:val="001C1C04"/>
    <w:rsid w:val="001D5BA5"/>
    <w:rsid w:val="001E6441"/>
    <w:rsid w:val="001F3F4A"/>
    <w:rsid w:val="001F4CE4"/>
    <w:rsid w:val="001F75E3"/>
    <w:rsid w:val="00202710"/>
    <w:rsid w:val="00204E66"/>
    <w:rsid w:val="00211657"/>
    <w:rsid w:val="00214225"/>
    <w:rsid w:val="002231F6"/>
    <w:rsid w:val="00223F08"/>
    <w:rsid w:val="002249DD"/>
    <w:rsid w:val="0023496B"/>
    <w:rsid w:val="0023757B"/>
    <w:rsid w:val="0025401B"/>
    <w:rsid w:val="00256A94"/>
    <w:rsid w:val="0027444D"/>
    <w:rsid w:val="00291901"/>
    <w:rsid w:val="002A10A6"/>
    <w:rsid w:val="002A42A9"/>
    <w:rsid w:val="002A6080"/>
    <w:rsid w:val="002B1B1B"/>
    <w:rsid w:val="002C0B9E"/>
    <w:rsid w:val="002C1EA6"/>
    <w:rsid w:val="002C51E7"/>
    <w:rsid w:val="002D48BE"/>
    <w:rsid w:val="002D4F37"/>
    <w:rsid w:val="002D5EC3"/>
    <w:rsid w:val="002D769B"/>
    <w:rsid w:val="002E35B0"/>
    <w:rsid w:val="002E64DB"/>
    <w:rsid w:val="002F0CD2"/>
    <w:rsid w:val="002F36AF"/>
    <w:rsid w:val="002F3B92"/>
    <w:rsid w:val="00315105"/>
    <w:rsid w:val="003250FB"/>
    <w:rsid w:val="00326145"/>
    <w:rsid w:val="00332B06"/>
    <w:rsid w:val="00350006"/>
    <w:rsid w:val="0035544E"/>
    <w:rsid w:val="00377235"/>
    <w:rsid w:val="003920F5"/>
    <w:rsid w:val="00393220"/>
    <w:rsid w:val="003A2023"/>
    <w:rsid w:val="003A40CE"/>
    <w:rsid w:val="003A7699"/>
    <w:rsid w:val="003B1DE7"/>
    <w:rsid w:val="003B5D4E"/>
    <w:rsid w:val="003C6B2E"/>
    <w:rsid w:val="003D36A5"/>
    <w:rsid w:val="003D5C46"/>
    <w:rsid w:val="003E25F6"/>
    <w:rsid w:val="003E4E66"/>
    <w:rsid w:val="003E51F8"/>
    <w:rsid w:val="003F4666"/>
    <w:rsid w:val="0040566B"/>
    <w:rsid w:val="004064A6"/>
    <w:rsid w:val="00435958"/>
    <w:rsid w:val="00443494"/>
    <w:rsid w:val="00460F09"/>
    <w:rsid w:val="00463BE4"/>
    <w:rsid w:val="004765DF"/>
    <w:rsid w:val="0048030A"/>
    <w:rsid w:val="004961AB"/>
    <w:rsid w:val="004A5507"/>
    <w:rsid w:val="004B2A10"/>
    <w:rsid w:val="004B3D27"/>
    <w:rsid w:val="004B57A0"/>
    <w:rsid w:val="004C3641"/>
    <w:rsid w:val="004C43DA"/>
    <w:rsid w:val="004D1D94"/>
    <w:rsid w:val="004D5B43"/>
    <w:rsid w:val="004E325F"/>
    <w:rsid w:val="004F2C93"/>
    <w:rsid w:val="004F51E1"/>
    <w:rsid w:val="005225FD"/>
    <w:rsid w:val="00530D49"/>
    <w:rsid w:val="0053323E"/>
    <w:rsid w:val="00546BAB"/>
    <w:rsid w:val="005527F7"/>
    <w:rsid w:val="0056423D"/>
    <w:rsid w:val="0058406B"/>
    <w:rsid w:val="005B3677"/>
    <w:rsid w:val="005B5E4E"/>
    <w:rsid w:val="005B7D77"/>
    <w:rsid w:val="005C4B41"/>
    <w:rsid w:val="005C5AEE"/>
    <w:rsid w:val="005D2625"/>
    <w:rsid w:val="005D2B11"/>
    <w:rsid w:val="005D7CCA"/>
    <w:rsid w:val="005E69E3"/>
    <w:rsid w:val="005F0B99"/>
    <w:rsid w:val="005F1E0E"/>
    <w:rsid w:val="005F3AC5"/>
    <w:rsid w:val="005F55F7"/>
    <w:rsid w:val="005F56B1"/>
    <w:rsid w:val="005F704F"/>
    <w:rsid w:val="0060221F"/>
    <w:rsid w:val="00612A62"/>
    <w:rsid w:val="00621E7C"/>
    <w:rsid w:val="00623113"/>
    <w:rsid w:val="00624F4B"/>
    <w:rsid w:val="00626710"/>
    <w:rsid w:val="006358DD"/>
    <w:rsid w:val="00636AA0"/>
    <w:rsid w:val="00640ABE"/>
    <w:rsid w:val="00643F3C"/>
    <w:rsid w:val="006709B2"/>
    <w:rsid w:val="00672A08"/>
    <w:rsid w:val="0067483B"/>
    <w:rsid w:val="00676446"/>
    <w:rsid w:val="00681BB7"/>
    <w:rsid w:val="00684C85"/>
    <w:rsid w:val="00692F3A"/>
    <w:rsid w:val="006A314C"/>
    <w:rsid w:val="006B6F3E"/>
    <w:rsid w:val="006C0D65"/>
    <w:rsid w:val="006C615C"/>
    <w:rsid w:val="006D0AC5"/>
    <w:rsid w:val="006D7ABE"/>
    <w:rsid w:val="006E5DF8"/>
    <w:rsid w:val="006F228C"/>
    <w:rsid w:val="006F25A0"/>
    <w:rsid w:val="006F7CCD"/>
    <w:rsid w:val="00714618"/>
    <w:rsid w:val="00715FE2"/>
    <w:rsid w:val="00721FF6"/>
    <w:rsid w:val="00730017"/>
    <w:rsid w:val="00740D2E"/>
    <w:rsid w:val="00741248"/>
    <w:rsid w:val="0074137E"/>
    <w:rsid w:val="007439A3"/>
    <w:rsid w:val="00751E16"/>
    <w:rsid w:val="00763258"/>
    <w:rsid w:val="00773CC3"/>
    <w:rsid w:val="00781E0C"/>
    <w:rsid w:val="007927D6"/>
    <w:rsid w:val="00794B19"/>
    <w:rsid w:val="007A0A96"/>
    <w:rsid w:val="007A1FF3"/>
    <w:rsid w:val="007A3064"/>
    <w:rsid w:val="007A4B24"/>
    <w:rsid w:val="007B1BC9"/>
    <w:rsid w:val="007B4FD6"/>
    <w:rsid w:val="007B5E81"/>
    <w:rsid w:val="007B787B"/>
    <w:rsid w:val="007C00E4"/>
    <w:rsid w:val="007C2914"/>
    <w:rsid w:val="007C2ECD"/>
    <w:rsid w:val="007E1C19"/>
    <w:rsid w:val="007F3364"/>
    <w:rsid w:val="007F6680"/>
    <w:rsid w:val="008049D5"/>
    <w:rsid w:val="008075D6"/>
    <w:rsid w:val="00811DB5"/>
    <w:rsid w:val="0081400D"/>
    <w:rsid w:val="00814243"/>
    <w:rsid w:val="00821F59"/>
    <w:rsid w:val="00836BD2"/>
    <w:rsid w:val="008437E6"/>
    <w:rsid w:val="00851C18"/>
    <w:rsid w:val="00871D3A"/>
    <w:rsid w:val="00872582"/>
    <w:rsid w:val="008736DB"/>
    <w:rsid w:val="0089214A"/>
    <w:rsid w:val="00892B08"/>
    <w:rsid w:val="008932B5"/>
    <w:rsid w:val="008B1C3D"/>
    <w:rsid w:val="008B271E"/>
    <w:rsid w:val="008B2C53"/>
    <w:rsid w:val="008B5EFD"/>
    <w:rsid w:val="008C0EF0"/>
    <w:rsid w:val="008C737E"/>
    <w:rsid w:val="008C75DF"/>
    <w:rsid w:val="008D084B"/>
    <w:rsid w:val="008D60B2"/>
    <w:rsid w:val="008D7343"/>
    <w:rsid w:val="008D7605"/>
    <w:rsid w:val="008E3971"/>
    <w:rsid w:val="008F13BE"/>
    <w:rsid w:val="008F6F6A"/>
    <w:rsid w:val="00902CB4"/>
    <w:rsid w:val="00910EB3"/>
    <w:rsid w:val="00924A84"/>
    <w:rsid w:val="00934BE1"/>
    <w:rsid w:val="009412CB"/>
    <w:rsid w:val="00944D4C"/>
    <w:rsid w:val="00946433"/>
    <w:rsid w:val="009469A3"/>
    <w:rsid w:val="009569ED"/>
    <w:rsid w:val="0096141C"/>
    <w:rsid w:val="009625B6"/>
    <w:rsid w:val="00962B5F"/>
    <w:rsid w:val="0097547F"/>
    <w:rsid w:val="00975AB9"/>
    <w:rsid w:val="00977A4A"/>
    <w:rsid w:val="00985290"/>
    <w:rsid w:val="00986F59"/>
    <w:rsid w:val="00994983"/>
    <w:rsid w:val="00994C4E"/>
    <w:rsid w:val="009A4158"/>
    <w:rsid w:val="009A7B37"/>
    <w:rsid w:val="009B0B46"/>
    <w:rsid w:val="009C2883"/>
    <w:rsid w:val="009C3844"/>
    <w:rsid w:val="009C7C5C"/>
    <w:rsid w:val="009D2D7B"/>
    <w:rsid w:val="009E144F"/>
    <w:rsid w:val="009E5EC8"/>
    <w:rsid w:val="009F2428"/>
    <w:rsid w:val="00A059FF"/>
    <w:rsid w:val="00A13C8D"/>
    <w:rsid w:val="00A2008B"/>
    <w:rsid w:val="00A21695"/>
    <w:rsid w:val="00A26773"/>
    <w:rsid w:val="00A35280"/>
    <w:rsid w:val="00A5609F"/>
    <w:rsid w:val="00A57CFA"/>
    <w:rsid w:val="00A63E22"/>
    <w:rsid w:val="00A64EBA"/>
    <w:rsid w:val="00A72BCA"/>
    <w:rsid w:val="00A765E8"/>
    <w:rsid w:val="00A80555"/>
    <w:rsid w:val="00AA3B83"/>
    <w:rsid w:val="00AB0E8A"/>
    <w:rsid w:val="00AB277F"/>
    <w:rsid w:val="00AC2E40"/>
    <w:rsid w:val="00AC3C5D"/>
    <w:rsid w:val="00AC4144"/>
    <w:rsid w:val="00AE0777"/>
    <w:rsid w:val="00AF03BD"/>
    <w:rsid w:val="00B07102"/>
    <w:rsid w:val="00B123C5"/>
    <w:rsid w:val="00B275D3"/>
    <w:rsid w:val="00B30497"/>
    <w:rsid w:val="00B42AAD"/>
    <w:rsid w:val="00B451E9"/>
    <w:rsid w:val="00B52A72"/>
    <w:rsid w:val="00B5666B"/>
    <w:rsid w:val="00B5693A"/>
    <w:rsid w:val="00B65ADD"/>
    <w:rsid w:val="00B6724A"/>
    <w:rsid w:val="00B67A4A"/>
    <w:rsid w:val="00B86EF0"/>
    <w:rsid w:val="00BA2F6D"/>
    <w:rsid w:val="00BC0BEC"/>
    <w:rsid w:val="00BC173D"/>
    <w:rsid w:val="00BD7744"/>
    <w:rsid w:val="00BE065A"/>
    <w:rsid w:val="00BF3FCF"/>
    <w:rsid w:val="00C02B7C"/>
    <w:rsid w:val="00C04C7C"/>
    <w:rsid w:val="00C13109"/>
    <w:rsid w:val="00C21B3B"/>
    <w:rsid w:val="00C2313E"/>
    <w:rsid w:val="00C26B54"/>
    <w:rsid w:val="00C3522D"/>
    <w:rsid w:val="00C42CB9"/>
    <w:rsid w:val="00C4420B"/>
    <w:rsid w:val="00C5509D"/>
    <w:rsid w:val="00C55DDF"/>
    <w:rsid w:val="00C614F4"/>
    <w:rsid w:val="00C779A2"/>
    <w:rsid w:val="00C80ECB"/>
    <w:rsid w:val="00CD3CFA"/>
    <w:rsid w:val="00CD4BF6"/>
    <w:rsid w:val="00CD6663"/>
    <w:rsid w:val="00CE1A38"/>
    <w:rsid w:val="00CE42C4"/>
    <w:rsid w:val="00CE4B5C"/>
    <w:rsid w:val="00CE7EEB"/>
    <w:rsid w:val="00CF3FAF"/>
    <w:rsid w:val="00CF6E2B"/>
    <w:rsid w:val="00D00DA1"/>
    <w:rsid w:val="00D06914"/>
    <w:rsid w:val="00D130A9"/>
    <w:rsid w:val="00D13F4A"/>
    <w:rsid w:val="00D16ADE"/>
    <w:rsid w:val="00D20346"/>
    <w:rsid w:val="00D207F6"/>
    <w:rsid w:val="00D248FB"/>
    <w:rsid w:val="00D31BA6"/>
    <w:rsid w:val="00D33E26"/>
    <w:rsid w:val="00D36DCF"/>
    <w:rsid w:val="00D50D1D"/>
    <w:rsid w:val="00D532C7"/>
    <w:rsid w:val="00D537F0"/>
    <w:rsid w:val="00D5712A"/>
    <w:rsid w:val="00D70E1A"/>
    <w:rsid w:val="00D76BB8"/>
    <w:rsid w:val="00D80F95"/>
    <w:rsid w:val="00D86979"/>
    <w:rsid w:val="00D918E0"/>
    <w:rsid w:val="00D968B1"/>
    <w:rsid w:val="00DA2AAA"/>
    <w:rsid w:val="00DA6DB0"/>
    <w:rsid w:val="00DB4F07"/>
    <w:rsid w:val="00DB7799"/>
    <w:rsid w:val="00DC0FD8"/>
    <w:rsid w:val="00DC3518"/>
    <w:rsid w:val="00DC4B79"/>
    <w:rsid w:val="00DC6F0D"/>
    <w:rsid w:val="00DE0592"/>
    <w:rsid w:val="00DF16AB"/>
    <w:rsid w:val="00DF3BA3"/>
    <w:rsid w:val="00E00828"/>
    <w:rsid w:val="00E01A7D"/>
    <w:rsid w:val="00E029FA"/>
    <w:rsid w:val="00E1547C"/>
    <w:rsid w:val="00E20B1E"/>
    <w:rsid w:val="00E211EE"/>
    <w:rsid w:val="00E42510"/>
    <w:rsid w:val="00E50724"/>
    <w:rsid w:val="00E51857"/>
    <w:rsid w:val="00E55885"/>
    <w:rsid w:val="00E675A0"/>
    <w:rsid w:val="00E70397"/>
    <w:rsid w:val="00E720E5"/>
    <w:rsid w:val="00E77EEA"/>
    <w:rsid w:val="00E866D7"/>
    <w:rsid w:val="00E927C6"/>
    <w:rsid w:val="00E93983"/>
    <w:rsid w:val="00E93A2E"/>
    <w:rsid w:val="00EA0230"/>
    <w:rsid w:val="00EA3E6B"/>
    <w:rsid w:val="00EA4014"/>
    <w:rsid w:val="00EB1FF6"/>
    <w:rsid w:val="00EB5744"/>
    <w:rsid w:val="00EB6C39"/>
    <w:rsid w:val="00EC1ECE"/>
    <w:rsid w:val="00EC74A6"/>
    <w:rsid w:val="00ED0AB6"/>
    <w:rsid w:val="00ED2504"/>
    <w:rsid w:val="00EE297A"/>
    <w:rsid w:val="00EE4CD6"/>
    <w:rsid w:val="00EF06A6"/>
    <w:rsid w:val="00EF6AD0"/>
    <w:rsid w:val="00EF6C3A"/>
    <w:rsid w:val="00F04F35"/>
    <w:rsid w:val="00F15317"/>
    <w:rsid w:val="00F27D5A"/>
    <w:rsid w:val="00F3087D"/>
    <w:rsid w:val="00F31006"/>
    <w:rsid w:val="00F51681"/>
    <w:rsid w:val="00F55D09"/>
    <w:rsid w:val="00F600E1"/>
    <w:rsid w:val="00F60CB2"/>
    <w:rsid w:val="00F74325"/>
    <w:rsid w:val="00F80435"/>
    <w:rsid w:val="00F82AEB"/>
    <w:rsid w:val="00F83750"/>
    <w:rsid w:val="00F90CCE"/>
    <w:rsid w:val="00F9160B"/>
    <w:rsid w:val="00F91FA2"/>
    <w:rsid w:val="00F97B1D"/>
    <w:rsid w:val="00FB2A10"/>
    <w:rsid w:val="00FC672B"/>
    <w:rsid w:val="00FD08FB"/>
    <w:rsid w:val="00FE081B"/>
    <w:rsid w:val="00FE183B"/>
    <w:rsid w:val="00FE463E"/>
    <w:rsid w:val="00FF4DB9"/>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C2C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00E1"/>
    <w:pPr>
      <w:spacing w:after="240"/>
    </w:pPr>
    <w:rPr>
      <w:sz w:val="24"/>
      <w:szCs w:val="24"/>
      <w:lang w:val="en-US" w:eastAsia="en-US"/>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F27D5A"/>
    <w:pPr>
      <w:spacing w:before="60" w:after="60" w:line="211" w:lineRule="auto"/>
      <w:jc w:val="center"/>
    </w:pPr>
    <w:rPr>
      <w:b/>
      <w:sz w:val="20"/>
      <w:szCs w:val="20"/>
      <w:lang w:val="en-GB"/>
    </w:rPr>
  </w:style>
  <w:style w:type="paragraph" w:customStyle="1" w:styleId="OGCtabletext">
    <w:name w:val="OGC table text"/>
    <w:basedOn w:val="OGCtableheader"/>
    <w:autoRedefine/>
    <w:rsid w:val="00F27D5A"/>
    <w:pPr>
      <w:jc w:val="left"/>
    </w:pPr>
    <w:rPr>
      <w:b w:val="0"/>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E93983"/>
    <w:pPr>
      <w:numPr>
        <w:numId w:val="7"/>
      </w:numPr>
      <w:shd w:val="pct5" w:color="auto" w:fill="auto"/>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lang w:val="en-US" w:eastAsia="en-US"/>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B65ADD"/>
    <w:pPr>
      <w:tabs>
        <w:tab w:val="center" w:pos="4252"/>
        <w:tab w:val="right" w:pos="8504"/>
      </w:tabs>
    </w:pPr>
  </w:style>
  <w:style w:type="character" w:customStyle="1" w:styleId="HeaderChar">
    <w:name w:val="Header Char"/>
    <w:basedOn w:val="DefaultParagraphFont"/>
    <w:link w:val="Header"/>
    <w:uiPriority w:val="99"/>
    <w:rsid w:val="00B65ADD"/>
    <w:rPr>
      <w:sz w:val="24"/>
      <w:szCs w:val="24"/>
    </w:rPr>
  </w:style>
  <w:style w:type="paragraph" w:styleId="Footer">
    <w:name w:val="footer"/>
    <w:basedOn w:val="Normal"/>
    <w:link w:val="FooterChar"/>
    <w:uiPriority w:val="99"/>
    <w:unhideWhenUsed/>
    <w:rsid w:val="00B65ADD"/>
    <w:pPr>
      <w:tabs>
        <w:tab w:val="center" w:pos="4252"/>
        <w:tab w:val="right" w:pos="8504"/>
      </w:tabs>
    </w:pPr>
  </w:style>
  <w:style w:type="character" w:customStyle="1" w:styleId="FooterChar">
    <w:name w:val="Footer Char"/>
    <w:basedOn w:val="DefaultParagraphFont"/>
    <w:link w:val="Footer"/>
    <w:uiPriority w:val="99"/>
    <w:rsid w:val="00B65ADD"/>
    <w:rPr>
      <w:sz w:val="24"/>
      <w:szCs w:val="24"/>
    </w:rPr>
  </w:style>
  <w:style w:type="paragraph" w:customStyle="1" w:styleId="RefNorm">
    <w:name w:val="RefNorm"/>
    <w:basedOn w:val="Normal"/>
    <w:next w:val="Normal"/>
    <w:rsid w:val="003D36A5"/>
    <w:rPr>
      <w:sz w:val="23"/>
      <w:lang w:val="en-GB"/>
    </w:rPr>
  </w:style>
  <w:style w:type="paragraph" w:styleId="ListNumber">
    <w:name w:val="List Number"/>
    <w:basedOn w:val="Normal"/>
    <w:semiHidden/>
    <w:rsid w:val="0096141C"/>
    <w:pPr>
      <w:numPr>
        <w:numId w:val="15"/>
      </w:numPr>
      <w:tabs>
        <w:tab w:val="clear" w:pos="360"/>
        <w:tab w:val="num" w:pos="405"/>
      </w:tabs>
      <w:ind w:left="405" w:hanging="405"/>
    </w:pPr>
    <w:rPr>
      <w:szCs w:val="20"/>
      <w:lang w:val="en-GB"/>
    </w:rPr>
  </w:style>
  <w:style w:type="character" w:styleId="Emphasis">
    <w:name w:val="Emphasis"/>
    <w:basedOn w:val="DefaultParagraphFont"/>
    <w:uiPriority w:val="20"/>
    <w:qFormat/>
    <w:rsid w:val="00E93983"/>
    <w:rPr>
      <w:i/>
      <w:iCs/>
    </w:rPr>
  </w:style>
  <w:style w:type="paragraph" w:customStyle="1" w:styleId="CODE">
    <w:name w:val="CODE"/>
    <w:basedOn w:val="Normal"/>
    <w:rsid w:val="00C614F4"/>
    <w:pPr>
      <w:keepLines/>
      <w:spacing w:after="0"/>
    </w:pPr>
    <w:rPr>
      <w:rFonts w:ascii="Courier New" w:hAnsi="Courier New"/>
      <w:sz w:val="18"/>
      <w:szCs w:val="20"/>
      <w:lang w:val="fr-FR"/>
    </w:rPr>
  </w:style>
  <w:style w:type="paragraph" w:customStyle="1" w:styleId="Note">
    <w:name w:val="Note"/>
    <w:basedOn w:val="Normal"/>
    <w:next w:val="Normal"/>
    <w:rsid w:val="00065D05"/>
    <w:pPr>
      <w:tabs>
        <w:tab w:val="left" w:pos="960"/>
      </w:tabs>
      <w:spacing w:after="180" w:line="210" w:lineRule="auto"/>
    </w:pPr>
    <w:rPr>
      <w:sz w:val="20"/>
      <w:szCs w:val="20"/>
    </w:rPr>
  </w:style>
  <w:style w:type="character" w:styleId="CommentReference">
    <w:name w:val="annotation reference"/>
    <w:basedOn w:val="DefaultParagraphFont"/>
    <w:uiPriority w:val="99"/>
    <w:semiHidden/>
    <w:unhideWhenUsed/>
    <w:rsid w:val="00A5609F"/>
    <w:rPr>
      <w:sz w:val="16"/>
      <w:szCs w:val="16"/>
    </w:rPr>
  </w:style>
  <w:style w:type="paragraph" w:styleId="CommentText">
    <w:name w:val="annotation text"/>
    <w:basedOn w:val="Normal"/>
    <w:link w:val="CommentTextChar"/>
    <w:uiPriority w:val="99"/>
    <w:semiHidden/>
    <w:unhideWhenUsed/>
    <w:rsid w:val="00A5609F"/>
    <w:rPr>
      <w:sz w:val="20"/>
      <w:szCs w:val="20"/>
    </w:rPr>
  </w:style>
  <w:style w:type="character" w:customStyle="1" w:styleId="CommentTextChar">
    <w:name w:val="Comment Text Char"/>
    <w:basedOn w:val="DefaultParagraphFont"/>
    <w:link w:val="CommentText"/>
    <w:uiPriority w:val="99"/>
    <w:semiHidden/>
    <w:rsid w:val="00A5609F"/>
    <w:rPr>
      <w:lang w:val="en-US" w:eastAsia="en-US"/>
    </w:rPr>
  </w:style>
  <w:style w:type="paragraph" w:styleId="CommentSubject">
    <w:name w:val="annotation subject"/>
    <w:basedOn w:val="CommentText"/>
    <w:next w:val="CommentText"/>
    <w:link w:val="CommentSubjectChar"/>
    <w:uiPriority w:val="99"/>
    <w:semiHidden/>
    <w:unhideWhenUsed/>
    <w:rsid w:val="00A5609F"/>
    <w:rPr>
      <w:b/>
      <w:bCs/>
    </w:rPr>
  </w:style>
  <w:style w:type="character" w:customStyle="1" w:styleId="CommentSubjectChar">
    <w:name w:val="Comment Subject Char"/>
    <w:basedOn w:val="CommentTextChar"/>
    <w:link w:val="CommentSubject"/>
    <w:uiPriority w:val="99"/>
    <w:semiHidden/>
    <w:rsid w:val="00A5609F"/>
    <w:rPr>
      <w:b/>
      <w:bCs/>
      <w:lang w:val="en-US" w:eastAsia="en-US"/>
    </w:rPr>
  </w:style>
  <w:style w:type="paragraph" w:styleId="BalloonText">
    <w:name w:val="Balloon Text"/>
    <w:basedOn w:val="Normal"/>
    <w:link w:val="BalloonTextChar"/>
    <w:uiPriority w:val="99"/>
    <w:semiHidden/>
    <w:unhideWhenUsed/>
    <w:rsid w:val="00A560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9F"/>
    <w:rPr>
      <w:rFonts w:ascii="Tahoma" w:hAnsi="Tahoma" w:cs="Tahoma"/>
      <w:sz w:val="16"/>
      <w:szCs w:val="16"/>
      <w:lang w:val="en-US" w:eastAsia="en-US"/>
    </w:rPr>
  </w:style>
  <w:style w:type="paragraph" w:styleId="BodyTextIndent">
    <w:name w:val="Body Text Indent"/>
    <w:basedOn w:val="Normal"/>
    <w:link w:val="BodyTextIndentChar"/>
    <w:uiPriority w:val="99"/>
    <w:unhideWhenUsed/>
    <w:rsid w:val="00C2313E"/>
    <w:pPr>
      <w:spacing w:after="120"/>
      <w:ind w:left="360"/>
    </w:pPr>
    <w:rPr>
      <w:szCs w:val="20"/>
      <w:lang w:val="en-GB"/>
    </w:rPr>
  </w:style>
  <w:style w:type="character" w:customStyle="1" w:styleId="BodyTextIndentChar">
    <w:name w:val="Body Text Indent Char"/>
    <w:basedOn w:val="DefaultParagraphFont"/>
    <w:link w:val="BodyTextIndent"/>
    <w:uiPriority w:val="99"/>
    <w:rsid w:val="00C2313E"/>
    <w:rPr>
      <w:sz w:val="24"/>
      <w:lang w:val="en-GB" w:eastAsia="en-US"/>
    </w:rPr>
  </w:style>
  <w:style w:type="paragraph" w:customStyle="1" w:styleId="imported-Normal">
    <w:name w:val="imported-Normal"/>
    <w:rsid w:val="008049D5"/>
    <w:rPr>
      <w:rFonts w:eastAsia="ヒラギノ角ゴ Pro W3"/>
      <w:color w:val="000000"/>
      <w:sz w:val="24"/>
      <w:lang w:val="en-US"/>
    </w:rPr>
  </w:style>
  <w:style w:type="character" w:customStyle="1" w:styleId="Lienhypertexte1">
    <w:name w:val="Lien hypertexte1"/>
    <w:autoRedefine/>
    <w:rsid w:val="008049D5"/>
    <w:rPr>
      <w:color w:val="0000FC"/>
      <w:sz w:val="23"/>
      <w:lang w:val="it-IT"/>
    </w:rPr>
  </w:style>
  <w:style w:type="numbering" w:customStyle="1" w:styleId="List1">
    <w:name w:val="List 1"/>
    <w:rsid w:val="008049D5"/>
  </w:style>
  <w:style w:type="numbering" w:customStyle="1" w:styleId="StyleNumberedLeft19cmHanging063cm">
    <w:name w:val="Style Numbered Left:  1.9 cm Hanging:  0.63 cm"/>
    <w:basedOn w:val="NoList"/>
    <w:rsid w:val="00EF6AD0"/>
    <w:pPr>
      <w:numPr>
        <w:numId w:val="24"/>
      </w:numPr>
    </w:pPr>
  </w:style>
  <w:style w:type="paragraph" w:styleId="ListNumber2">
    <w:name w:val="List Number 2"/>
    <w:basedOn w:val="Normal"/>
    <w:uiPriority w:val="99"/>
    <w:semiHidden/>
    <w:unhideWhenUsed/>
    <w:rsid w:val="007C2ECD"/>
    <w:pPr>
      <w:numPr>
        <w:numId w:val="26"/>
      </w:numPr>
      <w:contextualSpacing/>
    </w:pPr>
  </w:style>
  <w:style w:type="paragraph" w:customStyle="1" w:styleId="ANNEX0">
    <w:name w:val="ANNEX"/>
    <w:basedOn w:val="Normal"/>
    <w:next w:val="Normal"/>
    <w:rsid w:val="007C2ECD"/>
    <w:pPr>
      <w:keepNext/>
      <w:pageBreakBefore/>
      <w:spacing w:after="760" w:line="-310" w:lineRule="auto"/>
      <w:jc w:val="center"/>
    </w:pPr>
    <w:rPr>
      <w:b/>
      <w:bCs/>
      <w:sz w:val="28"/>
      <w:szCs w:val="28"/>
    </w:rPr>
  </w:style>
  <w:style w:type="paragraph" w:styleId="TableofFigures">
    <w:name w:val="table of figures"/>
    <w:basedOn w:val="Normal"/>
    <w:next w:val="Normal"/>
    <w:uiPriority w:val="99"/>
    <w:unhideWhenUsed/>
    <w:rsid w:val="009E5EC8"/>
    <w:pPr>
      <w:spacing w:after="0"/>
    </w:pPr>
  </w:style>
  <w:style w:type="paragraph" w:customStyle="1" w:styleId="Figuretitle">
    <w:name w:val="Figure title"/>
    <w:basedOn w:val="Normal"/>
    <w:next w:val="Normal"/>
    <w:rsid w:val="0060221F"/>
    <w:pPr>
      <w:suppressAutoHyphens/>
      <w:spacing w:before="220" w:after="220"/>
      <w:jc w:val="center"/>
    </w:pPr>
    <w:rPr>
      <w:b/>
      <w:bCs/>
      <w:szCs w:val="20"/>
    </w:rPr>
  </w:style>
  <w:style w:type="paragraph" w:styleId="ListParagraph">
    <w:name w:val="List Paragraph"/>
    <w:basedOn w:val="Normal"/>
    <w:uiPriority w:val="34"/>
    <w:rsid w:val="00C4420B"/>
    <w:pPr>
      <w:ind w:left="720"/>
      <w:contextualSpacing/>
    </w:pPr>
  </w:style>
  <w:style w:type="paragraph" w:styleId="HTMLPreformatted">
    <w:name w:val="HTML Preformatted"/>
    <w:basedOn w:val="Normal"/>
    <w:link w:val="HTMLPreformattedChar"/>
    <w:uiPriority w:val="99"/>
    <w:semiHidden/>
    <w:unhideWhenUsed/>
    <w:rsid w:val="00C61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ca-ES" w:eastAsia="ca-ES"/>
    </w:rPr>
  </w:style>
  <w:style w:type="character" w:customStyle="1" w:styleId="HTMLPreformattedChar">
    <w:name w:val="HTML Preformatted Char"/>
    <w:basedOn w:val="DefaultParagraphFont"/>
    <w:link w:val="HTMLPreformatted"/>
    <w:uiPriority w:val="99"/>
    <w:semiHidden/>
    <w:rsid w:val="00C614F4"/>
    <w:rPr>
      <w:rFonts w:ascii="Courier New" w:hAnsi="Courier New" w:cs="Courier New"/>
    </w:rPr>
  </w:style>
  <w:style w:type="character" w:customStyle="1" w:styleId="foswikinewlink">
    <w:name w:val="foswikinewlink"/>
    <w:basedOn w:val="DefaultParagraphFont"/>
    <w:rsid w:val="00A80555"/>
  </w:style>
  <w:style w:type="paragraph" w:styleId="Revision">
    <w:name w:val="Revision"/>
    <w:hidden/>
    <w:uiPriority w:val="99"/>
    <w:semiHidden/>
    <w:rsid w:val="00C21B3B"/>
    <w:rPr>
      <w:sz w:val="24"/>
      <w:szCs w:val="24"/>
      <w:lang w:val="en-US" w:eastAsia="en-US"/>
    </w:rPr>
  </w:style>
  <w:style w:type="paragraph" w:styleId="PlainText">
    <w:name w:val="Plain Text"/>
    <w:basedOn w:val="Normal"/>
    <w:link w:val="PlainTextChar"/>
    <w:uiPriority w:val="99"/>
    <w:semiHidden/>
    <w:unhideWhenUsed/>
    <w:rsid w:val="00EC1ECE"/>
    <w:pPr>
      <w:spacing w:after="0"/>
    </w:pPr>
    <w:rPr>
      <w:rFonts w:ascii="Consolas" w:hAnsi="Consolas" w:cstheme="minorBidi"/>
      <w:sz w:val="21"/>
      <w:szCs w:val="21"/>
      <w:lang w:val="es-ES"/>
    </w:rPr>
  </w:style>
  <w:style w:type="character" w:customStyle="1" w:styleId="PlainTextChar">
    <w:name w:val="Plain Text Char"/>
    <w:basedOn w:val="DefaultParagraphFont"/>
    <w:link w:val="PlainText"/>
    <w:uiPriority w:val="99"/>
    <w:semiHidden/>
    <w:rsid w:val="00EC1ECE"/>
    <w:rPr>
      <w:rFonts w:ascii="Consolas" w:hAnsi="Consolas" w:cstheme="minorBidi"/>
      <w:sz w:val="21"/>
      <w:szCs w:val="21"/>
      <w:lang w:val="es-ES" w:eastAsia="en-US"/>
    </w:rPr>
  </w:style>
  <w:style w:type="character" w:styleId="FootnoteReference">
    <w:name w:val="footnote reference"/>
    <w:basedOn w:val="DefaultParagraphFont"/>
    <w:uiPriority w:val="99"/>
    <w:semiHidden/>
    <w:unhideWhenUsed/>
    <w:rsid w:val="00CD3CFA"/>
    <w:rPr>
      <w:vertAlign w:val="superscript"/>
    </w:rPr>
  </w:style>
  <w:style w:type="paragraph" w:styleId="BodyText2">
    <w:name w:val="Body Text 2"/>
    <w:basedOn w:val="Normal"/>
    <w:link w:val="BodyText2Char"/>
    <w:uiPriority w:val="99"/>
    <w:unhideWhenUsed/>
    <w:rsid w:val="00811DB5"/>
    <w:pPr>
      <w:spacing w:after="120" w:line="480" w:lineRule="auto"/>
    </w:pPr>
  </w:style>
  <w:style w:type="character" w:customStyle="1" w:styleId="BodyText2Char">
    <w:name w:val="Body Text 2 Char"/>
    <w:basedOn w:val="DefaultParagraphFont"/>
    <w:link w:val="BodyText2"/>
    <w:uiPriority w:val="99"/>
    <w:rsid w:val="00811DB5"/>
    <w:rPr>
      <w:sz w:val="24"/>
      <w:szCs w:val="24"/>
      <w:lang w:val="en-US" w:eastAsia="en-US"/>
    </w:rPr>
  </w:style>
  <w:style w:type="paragraph" w:customStyle="1" w:styleId="Tabletitle">
    <w:name w:val="Table title"/>
    <w:basedOn w:val="Normal"/>
    <w:next w:val="Normal"/>
    <w:rsid w:val="00811DB5"/>
    <w:pPr>
      <w:keepNext/>
      <w:suppressAutoHyphens/>
      <w:spacing w:before="120" w:after="120" w:line="-230" w:lineRule="auto"/>
      <w:jc w:val="center"/>
    </w:pPr>
    <w:rPr>
      <w:b/>
      <w:bCs/>
      <w:szCs w:val="20"/>
    </w:rPr>
  </w:style>
  <w:style w:type="character" w:customStyle="1" w:styleId="TableFootNoteXref">
    <w:name w:val="TableFootNoteXref"/>
    <w:rsid w:val="00811DB5"/>
    <w:rPr>
      <w:position w:val="6"/>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00E1"/>
    <w:pPr>
      <w:spacing w:after="240"/>
    </w:pPr>
    <w:rPr>
      <w:sz w:val="24"/>
      <w:szCs w:val="24"/>
      <w:lang w:val="en-US" w:eastAsia="en-US"/>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F27D5A"/>
    <w:pPr>
      <w:spacing w:before="60" w:after="60" w:line="211" w:lineRule="auto"/>
      <w:jc w:val="center"/>
    </w:pPr>
    <w:rPr>
      <w:b/>
      <w:sz w:val="20"/>
      <w:szCs w:val="20"/>
      <w:lang w:val="en-GB"/>
    </w:rPr>
  </w:style>
  <w:style w:type="paragraph" w:customStyle="1" w:styleId="OGCtabletext">
    <w:name w:val="OGC table text"/>
    <w:basedOn w:val="OGCtableheader"/>
    <w:autoRedefine/>
    <w:rsid w:val="00F27D5A"/>
    <w:pPr>
      <w:jc w:val="left"/>
    </w:pPr>
    <w:rPr>
      <w:b w:val="0"/>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E93983"/>
    <w:pPr>
      <w:numPr>
        <w:numId w:val="7"/>
      </w:numPr>
      <w:shd w:val="pct5" w:color="auto" w:fill="auto"/>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lang w:val="en-US" w:eastAsia="en-US"/>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B65ADD"/>
    <w:pPr>
      <w:tabs>
        <w:tab w:val="center" w:pos="4252"/>
        <w:tab w:val="right" w:pos="8504"/>
      </w:tabs>
    </w:pPr>
  </w:style>
  <w:style w:type="character" w:customStyle="1" w:styleId="HeaderChar">
    <w:name w:val="Header Char"/>
    <w:basedOn w:val="DefaultParagraphFont"/>
    <w:link w:val="Header"/>
    <w:uiPriority w:val="99"/>
    <w:rsid w:val="00B65ADD"/>
    <w:rPr>
      <w:sz w:val="24"/>
      <w:szCs w:val="24"/>
    </w:rPr>
  </w:style>
  <w:style w:type="paragraph" w:styleId="Footer">
    <w:name w:val="footer"/>
    <w:basedOn w:val="Normal"/>
    <w:link w:val="FooterChar"/>
    <w:uiPriority w:val="99"/>
    <w:unhideWhenUsed/>
    <w:rsid w:val="00B65ADD"/>
    <w:pPr>
      <w:tabs>
        <w:tab w:val="center" w:pos="4252"/>
        <w:tab w:val="right" w:pos="8504"/>
      </w:tabs>
    </w:pPr>
  </w:style>
  <w:style w:type="character" w:customStyle="1" w:styleId="FooterChar">
    <w:name w:val="Footer Char"/>
    <w:basedOn w:val="DefaultParagraphFont"/>
    <w:link w:val="Footer"/>
    <w:uiPriority w:val="99"/>
    <w:rsid w:val="00B65ADD"/>
    <w:rPr>
      <w:sz w:val="24"/>
      <w:szCs w:val="24"/>
    </w:rPr>
  </w:style>
  <w:style w:type="paragraph" w:customStyle="1" w:styleId="RefNorm">
    <w:name w:val="RefNorm"/>
    <w:basedOn w:val="Normal"/>
    <w:next w:val="Normal"/>
    <w:rsid w:val="003D36A5"/>
    <w:rPr>
      <w:sz w:val="23"/>
      <w:lang w:val="en-GB"/>
    </w:rPr>
  </w:style>
  <w:style w:type="paragraph" w:styleId="ListNumber">
    <w:name w:val="List Number"/>
    <w:basedOn w:val="Normal"/>
    <w:semiHidden/>
    <w:rsid w:val="0096141C"/>
    <w:pPr>
      <w:numPr>
        <w:numId w:val="15"/>
      </w:numPr>
      <w:tabs>
        <w:tab w:val="clear" w:pos="360"/>
        <w:tab w:val="num" w:pos="405"/>
      </w:tabs>
      <w:ind w:left="405" w:hanging="405"/>
    </w:pPr>
    <w:rPr>
      <w:szCs w:val="20"/>
      <w:lang w:val="en-GB"/>
    </w:rPr>
  </w:style>
  <w:style w:type="character" w:styleId="Emphasis">
    <w:name w:val="Emphasis"/>
    <w:basedOn w:val="DefaultParagraphFont"/>
    <w:uiPriority w:val="20"/>
    <w:qFormat/>
    <w:rsid w:val="00E93983"/>
    <w:rPr>
      <w:i/>
      <w:iCs/>
    </w:rPr>
  </w:style>
  <w:style w:type="paragraph" w:customStyle="1" w:styleId="CODE">
    <w:name w:val="CODE"/>
    <w:basedOn w:val="Normal"/>
    <w:rsid w:val="00C614F4"/>
    <w:pPr>
      <w:keepLines/>
      <w:spacing w:after="0"/>
    </w:pPr>
    <w:rPr>
      <w:rFonts w:ascii="Courier New" w:hAnsi="Courier New"/>
      <w:sz w:val="18"/>
      <w:szCs w:val="20"/>
      <w:lang w:val="fr-FR"/>
    </w:rPr>
  </w:style>
  <w:style w:type="paragraph" w:customStyle="1" w:styleId="Note">
    <w:name w:val="Note"/>
    <w:basedOn w:val="Normal"/>
    <w:next w:val="Normal"/>
    <w:rsid w:val="00065D05"/>
    <w:pPr>
      <w:tabs>
        <w:tab w:val="left" w:pos="960"/>
      </w:tabs>
      <w:spacing w:after="180" w:line="210" w:lineRule="auto"/>
    </w:pPr>
    <w:rPr>
      <w:sz w:val="20"/>
      <w:szCs w:val="20"/>
    </w:rPr>
  </w:style>
  <w:style w:type="character" w:styleId="CommentReference">
    <w:name w:val="annotation reference"/>
    <w:basedOn w:val="DefaultParagraphFont"/>
    <w:uiPriority w:val="99"/>
    <w:semiHidden/>
    <w:unhideWhenUsed/>
    <w:rsid w:val="00A5609F"/>
    <w:rPr>
      <w:sz w:val="16"/>
      <w:szCs w:val="16"/>
    </w:rPr>
  </w:style>
  <w:style w:type="paragraph" w:styleId="CommentText">
    <w:name w:val="annotation text"/>
    <w:basedOn w:val="Normal"/>
    <w:link w:val="CommentTextChar"/>
    <w:uiPriority w:val="99"/>
    <w:semiHidden/>
    <w:unhideWhenUsed/>
    <w:rsid w:val="00A5609F"/>
    <w:rPr>
      <w:sz w:val="20"/>
      <w:szCs w:val="20"/>
    </w:rPr>
  </w:style>
  <w:style w:type="character" w:customStyle="1" w:styleId="CommentTextChar">
    <w:name w:val="Comment Text Char"/>
    <w:basedOn w:val="DefaultParagraphFont"/>
    <w:link w:val="CommentText"/>
    <w:uiPriority w:val="99"/>
    <w:semiHidden/>
    <w:rsid w:val="00A5609F"/>
    <w:rPr>
      <w:lang w:val="en-US" w:eastAsia="en-US"/>
    </w:rPr>
  </w:style>
  <w:style w:type="paragraph" w:styleId="CommentSubject">
    <w:name w:val="annotation subject"/>
    <w:basedOn w:val="CommentText"/>
    <w:next w:val="CommentText"/>
    <w:link w:val="CommentSubjectChar"/>
    <w:uiPriority w:val="99"/>
    <w:semiHidden/>
    <w:unhideWhenUsed/>
    <w:rsid w:val="00A5609F"/>
    <w:rPr>
      <w:b/>
      <w:bCs/>
    </w:rPr>
  </w:style>
  <w:style w:type="character" w:customStyle="1" w:styleId="CommentSubjectChar">
    <w:name w:val="Comment Subject Char"/>
    <w:basedOn w:val="CommentTextChar"/>
    <w:link w:val="CommentSubject"/>
    <w:uiPriority w:val="99"/>
    <w:semiHidden/>
    <w:rsid w:val="00A5609F"/>
    <w:rPr>
      <w:b/>
      <w:bCs/>
      <w:lang w:val="en-US" w:eastAsia="en-US"/>
    </w:rPr>
  </w:style>
  <w:style w:type="paragraph" w:styleId="BalloonText">
    <w:name w:val="Balloon Text"/>
    <w:basedOn w:val="Normal"/>
    <w:link w:val="BalloonTextChar"/>
    <w:uiPriority w:val="99"/>
    <w:semiHidden/>
    <w:unhideWhenUsed/>
    <w:rsid w:val="00A560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09F"/>
    <w:rPr>
      <w:rFonts w:ascii="Tahoma" w:hAnsi="Tahoma" w:cs="Tahoma"/>
      <w:sz w:val="16"/>
      <w:szCs w:val="16"/>
      <w:lang w:val="en-US" w:eastAsia="en-US"/>
    </w:rPr>
  </w:style>
  <w:style w:type="paragraph" w:styleId="BodyTextIndent">
    <w:name w:val="Body Text Indent"/>
    <w:basedOn w:val="Normal"/>
    <w:link w:val="BodyTextIndentChar"/>
    <w:uiPriority w:val="99"/>
    <w:unhideWhenUsed/>
    <w:rsid w:val="00C2313E"/>
    <w:pPr>
      <w:spacing w:after="120"/>
      <w:ind w:left="360"/>
    </w:pPr>
    <w:rPr>
      <w:szCs w:val="20"/>
      <w:lang w:val="en-GB"/>
    </w:rPr>
  </w:style>
  <w:style w:type="character" w:customStyle="1" w:styleId="BodyTextIndentChar">
    <w:name w:val="Body Text Indent Char"/>
    <w:basedOn w:val="DefaultParagraphFont"/>
    <w:link w:val="BodyTextIndent"/>
    <w:uiPriority w:val="99"/>
    <w:rsid w:val="00C2313E"/>
    <w:rPr>
      <w:sz w:val="24"/>
      <w:lang w:val="en-GB" w:eastAsia="en-US"/>
    </w:rPr>
  </w:style>
  <w:style w:type="paragraph" w:customStyle="1" w:styleId="imported-Normal">
    <w:name w:val="imported-Normal"/>
    <w:rsid w:val="008049D5"/>
    <w:rPr>
      <w:rFonts w:eastAsia="ヒラギノ角ゴ Pro W3"/>
      <w:color w:val="000000"/>
      <w:sz w:val="24"/>
      <w:lang w:val="en-US"/>
    </w:rPr>
  </w:style>
  <w:style w:type="character" w:customStyle="1" w:styleId="Lienhypertexte1">
    <w:name w:val="Lien hypertexte1"/>
    <w:autoRedefine/>
    <w:rsid w:val="008049D5"/>
    <w:rPr>
      <w:color w:val="0000FC"/>
      <w:sz w:val="23"/>
      <w:lang w:val="it-IT"/>
    </w:rPr>
  </w:style>
  <w:style w:type="numbering" w:customStyle="1" w:styleId="List1">
    <w:name w:val="List 1"/>
    <w:rsid w:val="008049D5"/>
  </w:style>
  <w:style w:type="numbering" w:customStyle="1" w:styleId="StyleNumberedLeft19cmHanging063cm">
    <w:name w:val="Style Numbered Left:  1.9 cm Hanging:  0.63 cm"/>
    <w:basedOn w:val="NoList"/>
    <w:rsid w:val="00EF6AD0"/>
    <w:pPr>
      <w:numPr>
        <w:numId w:val="24"/>
      </w:numPr>
    </w:pPr>
  </w:style>
  <w:style w:type="paragraph" w:styleId="ListNumber2">
    <w:name w:val="List Number 2"/>
    <w:basedOn w:val="Normal"/>
    <w:uiPriority w:val="99"/>
    <w:semiHidden/>
    <w:unhideWhenUsed/>
    <w:rsid w:val="007C2ECD"/>
    <w:pPr>
      <w:numPr>
        <w:numId w:val="26"/>
      </w:numPr>
      <w:contextualSpacing/>
    </w:pPr>
  </w:style>
  <w:style w:type="paragraph" w:customStyle="1" w:styleId="ANNEX0">
    <w:name w:val="ANNEX"/>
    <w:basedOn w:val="Normal"/>
    <w:next w:val="Normal"/>
    <w:rsid w:val="007C2ECD"/>
    <w:pPr>
      <w:keepNext/>
      <w:pageBreakBefore/>
      <w:spacing w:after="760" w:line="-310" w:lineRule="auto"/>
      <w:jc w:val="center"/>
    </w:pPr>
    <w:rPr>
      <w:b/>
      <w:bCs/>
      <w:sz w:val="28"/>
      <w:szCs w:val="28"/>
    </w:rPr>
  </w:style>
  <w:style w:type="paragraph" w:styleId="TableofFigures">
    <w:name w:val="table of figures"/>
    <w:basedOn w:val="Normal"/>
    <w:next w:val="Normal"/>
    <w:uiPriority w:val="99"/>
    <w:unhideWhenUsed/>
    <w:rsid w:val="009E5EC8"/>
    <w:pPr>
      <w:spacing w:after="0"/>
    </w:pPr>
  </w:style>
  <w:style w:type="paragraph" w:customStyle="1" w:styleId="Figuretitle">
    <w:name w:val="Figure title"/>
    <w:basedOn w:val="Normal"/>
    <w:next w:val="Normal"/>
    <w:rsid w:val="0060221F"/>
    <w:pPr>
      <w:suppressAutoHyphens/>
      <w:spacing w:before="220" w:after="220"/>
      <w:jc w:val="center"/>
    </w:pPr>
    <w:rPr>
      <w:b/>
      <w:bCs/>
      <w:szCs w:val="20"/>
    </w:rPr>
  </w:style>
  <w:style w:type="paragraph" w:styleId="ListParagraph">
    <w:name w:val="List Paragraph"/>
    <w:basedOn w:val="Normal"/>
    <w:uiPriority w:val="34"/>
    <w:rsid w:val="00C4420B"/>
    <w:pPr>
      <w:ind w:left="720"/>
      <w:contextualSpacing/>
    </w:pPr>
  </w:style>
  <w:style w:type="paragraph" w:styleId="HTMLPreformatted">
    <w:name w:val="HTML Preformatted"/>
    <w:basedOn w:val="Normal"/>
    <w:link w:val="HTMLPreformattedChar"/>
    <w:uiPriority w:val="99"/>
    <w:semiHidden/>
    <w:unhideWhenUsed/>
    <w:rsid w:val="00C61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ca-ES" w:eastAsia="ca-ES"/>
    </w:rPr>
  </w:style>
  <w:style w:type="character" w:customStyle="1" w:styleId="HTMLPreformattedChar">
    <w:name w:val="HTML Preformatted Char"/>
    <w:basedOn w:val="DefaultParagraphFont"/>
    <w:link w:val="HTMLPreformatted"/>
    <w:uiPriority w:val="99"/>
    <w:semiHidden/>
    <w:rsid w:val="00C614F4"/>
    <w:rPr>
      <w:rFonts w:ascii="Courier New" w:hAnsi="Courier New" w:cs="Courier New"/>
    </w:rPr>
  </w:style>
  <w:style w:type="character" w:customStyle="1" w:styleId="foswikinewlink">
    <w:name w:val="foswikinewlink"/>
    <w:basedOn w:val="DefaultParagraphFont"/>
    <w:rsid w:val="00A80555"/>
  </w:style>
  <w:style w:type="paragraph" w:styleId="Revision">
    <w:name w:val="Revision"/>
    <w:hidden/>
    <w:uiPriority w:val="99"/>
    <w:semiHidden/>
    <w:rsid w:val="00C21B3B"/>
    <w:rPr>
      <w:sz w:val="24"/>
      <w:szCs w:val="24"/>
      <w:lang w:val="en-US" w:eastAsia="en-US"/>
    </w:rPr>
  </w:style>
  <w:style w:type="paragraph" w:styleId="PlainText">
    <w:name w:val="Plain Text"/>
    <w:basedOn w:val="Normal"/>
    <w:link w:val="PlainTextChar"/>
    <w:uiPriority w:val="99"/>
    <w:semiHidden/>
    <w:unhideWhenUsed/>
    <w:rsid w:val="00EC1ECE"/>
    <w:pPr>
      <w:spacing w:after="0"/>
    </w:pPr>
    <w:rPr>
      <w:rFonts w:ascii="Consolas" w:hAnsi="Consolas" w:cstheme="minorBidi"/>
      <w:sz w:val="21"/>
      <w:szCs w:val="21"/>
      <w:lang w:val="es-ES"/>
    </w:rPr>
  </w:style>
  <w:style w:type="character" w:customStyle="1" w:styleId="PlainTextChar">
    <w:name w:val="Plain Text Char"/>
    <w:basedOn w:val="DefaultParagraphFont"/>
    <w:link w:val="PlainText"/>
    <w:uiPriority w:val="99"/>
    <w:semiHidden/>
    <w:rsid w:val="00EC1ECE"/>
    <w:rPr>
      <w:rFonts w:ascii="Consolas" w:hAnsi="Consolas" w:cstheme="minorBidi"/>
      <w:sz w:val="21"/>
      <w:szCs w:val="21"/>
      <w:lang w:val="es-ES" w:eastAsia="en-US"/>
    </w:rPr>
  </w:style>
  <w:style w:type="character" w:styleId="FootnoteReference">
    <w:name w:val="footnote reference"/>
    <w:basedOn w:val="DefaultParagraphFont"/>
    <w:uiPriority w:val="99"/>
    <w:semiHidden/>
    <w:unhideWhenUsed/>
    <w:rsid w:val="00CD3CFA"/>
    <w:rPr>
      <w:vertAlign w:val="superscript"/>
    </w:rPr>
  </w:style>
  <w:style w:type="paragraph" w:styleId="BodyText2">
    <w:name w:val="Body Text 2"/>
    <w:basedOn w:val="Normal"/>
    <w:link w:val="BodyText2Char"/>
    <w:uiPriority w:val="99"/>
    <w:unhideWhenUsed/>
    <w:rsid w:val="00811DB5"/>
    <w:pPr>
      <w:spacing w:after="120" w:line="480" w:lineRule="auto"/>
    </w:pPr>
  </w:style>
  <w:style w:type="character" w:customStyle="1" w:styleId="BodyText2Char">
    <w:name w:val="Body Text 2 Char"/>
    <w:basedOn w:val="DefaultParagraphFont"/>
    <w:link w:val="BodyText2"/>
    <w:uiPriority w:val="99"/>
    <w:rsid w:val="00811DB5"/>
    <w:rPr>
      <w:sz w:val="24"/>
      <w:szCs w:val="24"/>
      <w:lang w:val="en-US" w:eastAsia="en-US"/>
    </w:rPr>
  </w:style>
  <w:style w:type="paragraph" w:customStyle="1" w:styleId="Tabletitle">
    <w:name w:val="Table title"/>
    <w:basedOn w:val="Normal"/>
    <w:next w:val="Normal"/>
    <w:rsid w:val="00811DB5"/>
    <w:pPr>
      <w:keepNext/>
      <w:suppressAutoHyphens/>
      <w:spacing w:before="120" w:after="120" w:line="-230" w:lineRule="auto"/>
      <w:jc w:val="center"/>
    </w:pPr>
    <w:rPr>
      <w:b/>
      <w:bCs/>
      <w:szCs w:val="20"/>
    </w:rPr>
  </w:style>
  <w:style w:type="character" w:customStyle="1" w:styleId="TableFootNoteXref">
    <w:name w:val="TableFootNoteXref"/>
    <w:rsid w:val="00811DB5"/>
    <w:rPr>
      <w:position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82174">
      <w:bodyDiv w:val="1"/>
      <w:marLeft w:val="0"/>
      <w:marRight w:val="0"/>
      <w:marTop w:val="0"/>
      <w:marBottom w:val="0"/>
      <w:divBdr>
        <w:top w:val="none" w:sz="0" w:space="0" w:color="auto"/>
        <w:left w:val="none" w:sz="0" w:space="0" w:color="auto"/>
        <w:bottom w:val="none" w:sz="0" w:space="0" w:color="auto"/>
        <w:right w:val="none" w:sz="0" w:space="0" w:color="auto"/>
      </w:divBdr>
    </w:div>
    <w:div w:id="1542329445">
      <w:bodyDiv w:val="1"/>
      <w:marLeft w:val="0"/>
      <w:marRight w:val="0"/>
      <w:marTop w:val="0"/>
      <w:marBottom w:val="0"/>
      <w:divBdr>
        <w:top w:val="none" w:sz="0" w:space="0" w:color="auto"/>
        <w:left w:val="none" w:sz="0" w:space="0" w:color="auto"/>
        <w:bottom w:val="none" w:sz="0" w:space="0" w:color="auto"/>
        <w:right w:val="none" w:sz="0" w:space="0" w:color="auto"/>
      </w:divBdr>
      <w:divsChild>
        <w:div w:id="1456212935">
          <w:marLeft w:val="0"/>
          <w:marRight w:val="0"/>
          <w:marTop w:val="0"/>
          <w:marBottom w:val="0"/>
          <w:divBdr>
            <w:top w:val="none" w:sz="0" w:space="0" w:color="auto"/>
            <w:left w:val="none" w:sz="0" w:space="0" w:color="auto"/>
            <w:bottom w:val="none" w:sz="0" w:space="0" w:color="auto"/>
            <w:right w:val="none" w:sz="0" w:space="0" w:color="auto"/>
          </w:divBdr>
          <w:divsChild>
            <w:div w:id="537200576">
              <w:marLeft w:val="0"/>
              <w:marRight w:val="0"/>
              <w:marTop w:val="0"/>
              <w:marBottom w:val="0"/>
              <w:divBdr>
                <w:top w:val="none" w:sz="0" w:space="0" w:color="auto"/>
                <w:left w:val="none" w:sz="0" w:space="0" w:color="auto"/>
                <w:bottom w:val="none" w:sz="0" w:space="0" w:color="auto"/>
                <w:right w:val="none" w:sz="0" w:space="0" w:color="auto"/>
              </w:divBdr>
              <w:divsChild>
                <w:div w:id="2100052891">
                  <w:marLeft w:val="0"/>
                  <w:marRight w:val="0"/>
                  <w:marTop w:val="0"/>
                  <w:marBottom w:val="0"/>
                  <w:divBdr>
                    <w:top w:val="none" w:sz="0" w:space="0" w:color="auto"/>
                    <w:left w:val="none" w:sz="0" w:space="0" w:color="auto"/>
                    <w:bottom w:val="none" w:sz="0" w:space="0" w:color="auto"/>
                    <w:right w:val="none" w:sz="0" w:space="0" w:color="auto"/>
                  </w:divBdr>
                  <w:divsChild>
                    <w:div w:id="678503920">
                      <w:marLeft w:val="0"/>
                      <w:marRight w:val="0"/>
                      <w:marTop w:val="0"/>
                      <w:marBottom w:val="0"/>
                      <w:divBdr>
                        <w:top w:val="none" w:sz="0" w:space="0" w:color="auto"/>
                        <w:left w:val="none" w:sz="0" w:space="0" w:color="auto"/>
                        <w:bottom w:val="none" w:sz="0" w:space="0" w:color="auto"/>
                        <w:right w:val="none" w:sz="0" w:space="0" w:color="auto"/>
                      </w:divBdr>
                      <w:divsChild>
                        <w:div w:id="1222445535">
                          <w:marLeft w:val="0"/>
                          <w:marRight w:val="0"/>
                          <w:marTop w:val="0"/>
                          <w:marBottom w:val="0"/>
                          <w:divBdr>
                            <w:top w:val="none" w:sz="0" w:space="0" w:color="auto"/>
                            <w:left w:val="none" w:sz="0" w:space="0" w:color="auto"/>
                            <w:bottom w:val="none" w:sz="0" w:space="0" w:color="auto"/>
                            <w:right w:val="none" w:sz="0" w:space="0" w:color="auto"/>
                          </w:divBdr>
                          <w:divsChild>
                            <w:div w:id="622617759">
                              <w:marLeft w:val="0"/>
                              <w:marRight w:val="0"/>
                              <w:marTop w:val="0"/>
                              <w:marBottom w:val="0"/>
                              <w:divBdr>
                                <w:top w:val="none" w:sz="0" w:space="0" w:color="auto"/>
                                <w:left w:val="none" w:sz="0" w:space="0" w:color="auto"/>
                                <w:bottom w:val="none" w:sz="0" w:space="0" w:color="auto"/>
                                <w:right w:val="none" w:sz="0" w:space="0" w:color="auto"/>
                              </w:divBdr>
                              <w:divsChild>
                                <w:div w:id="1577547949">
                                  <w:marLeft w:val="0"/>
                                  <w:marRight w:val="0"/>
                                  <w:marTop w:val="0"/>
                                  <w:marBottom w:val="0"/>
                                  <w:divBdr>
                                    <w:top w:val="none" w:sz="0" w:space="0" w:color="auto"/>
                                    <w:left w:val="none" w:sz="0" w:space="0" w:color="auto"/>
                                    <w:bottom w:val="none" w:sz="0" w:space="0" w:color="auto"/>
                                    <w:right w:val="none" w:sz="0" w:space="0" w:color="auto"/>
                                  </w:divBdr>
                                  <w:divsChild>
                                    <w:div w:id="1773089631">
                                      <w:marLeft w:val="0"/>
                                      <w:marRight w:val="0"/>
                                      <w:marTop w:val="0"/>
                                      <w:marBottom w:val="0"/>
                                      <w:divBdr>
                                        <w:top w:val="none" w:sz="0" w:space="0" w:color="auto"/>
                                        <w:left w:val="none" w:sz="0" w:space="0" w:color="auto"/>
                                        <w:bottom w:val="none" w:sz="0" w:space="0" w:color="auto"/>
                                        <w:right w:val="none" w:sz="0" w:space="0" w:color="auto"/>
                                      </w:divBdr>
                                      <w:divsChild>
                                        <w:div w:id="1845706959">
                                          <w:marLeft w:val="0"/>
                                          <w:marRight w:val="0"/>
                                          <w:marTop w:val="0"/>
                                          <w:marBottom w:val="0"/>
                                          <w:divBdr>
                                            <w:top w:val="none" w:sz="0" w:space="0" w:color="auto"/>
                                            <w:left w:val="none" w:sz="0" w:space="0" w:color="auto"/>
                                            <w:bottom w:val="none" w:sz="0" w:space="0" w:color="auto"/>
                                            <w:right w:val="none" w:sz="0" w:space="0" w:color="auto"/>
                                          </w:divBdr>
                                          <w:divsChild>
                                            <w:div w:id="1536961298">
                                              <w:marLeft w:val="0"/>
                                              <w:marRight w:val="0"/>
                                              <w:marTop w:val="0"/>
                                              <w:marBottom w:val="0"/>
                                              <w:divBdr>
                                                <w:top w:val="none" w:sz="0" w:space="0" w:color="auto"/>
                                                <w:left w:val="none" w:sz="0" w:space="0" w:color="auto"/>
                                                <w:bottom w:val="none" w:sz="0" w:space="0" w:color="auto"/>
                                                <w:right w:val="none" w:sz="0" w:space="0" w:color="auto"/>
                                              </w:divBdr>
                                              <w:divsChild>
                                                <w:div w:id="10065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pengis.net/doc/IS/wmts-simple/1.0" TargetMode="Externa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hyperlink" Target="http://schemas.opengis.net/wmts/1.0/profiles/wmts-simple/examples" TargetMode="External"/><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opengeospatial.org/legal/"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yperlink" Target="http://www.opengis.net/spec/wmts/1.0/req" TargetMode="External"/><Relationship Id="rId18" Type="http://schemas.openxmlformats.org/officeDocument/2006/relationships/hyperlink" Target="http://schemas.opengis.net/wmts/1.0/profiles/wmts-simple/" TargetMode="External"/><Relationship Id="rId19" Type="http://schemas.openxmlformats.org/officeDocument/2006/relationships/hyperlink" Target="http://schemas.opengis.net/wmts/1.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ndSusie\Documents\OGC\TC-PC%20Meetings\2011%20Meetings\2011%20Bonn\TC\10-176r2_Draft_OGC_Standard_document_template%20do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EB1ED-610E-354F-B2CB-1FBDAEBD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\Users\CarlandSusie\Documents\OGC\TC-PC Meetings\2011 Meetings\2011 Bonn\TC\10-176r2_Draft_OGC_Standard_document_template dot.dot</Template>
  <TotalTime>8</TotalTime>
  <Pages>39</Pages>
  <Words>11958</Words>
  <Characters>68167</Characters>
  <Application>Microsoft Macintosh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OGC 13-082r2</vt:lpstr>
    </vt:vector>
  </TitlesOfParts>
  <Manager/>
  <Company>Open Geospatial Consortium, Inc.</Company>
  <LinksUpToDate>false</LinksUpToDate>
  <CharactersWithSpaces>79966</CharactersWithSpaces>
  <SharedDoc>false</SharedDoc>
  <HyperlinkBase/>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13-082r2</dc:title>
  <dc:subject>OGC® Web Map Tile Service (WMTS) Simple Profile </dc:subject>
  <dc:creator>Joan Masó</dc:creator>
  <cp:keywords/>
  <dc:description>Copyright © 2016 Open Geospatial Consortium.</dc:description>
  <cp:lastModifiedBy>Greg Buehler</cp:lastModifiedBy>
  <cp:revision>10</cp:revision>
  <cp:lastPrinted>2016-01-19T19:10:00Z</cp:lastPrinted>
  <dcterms:created xsi:type="dcterms:W3CDTF">2016-01-19T19:06:00Z</dcterms:created>
  <dcterms:modified xsi:type="dcterms:W3CDTF">2016-01-25T19:27:00Z</dcterms:modified>
  <cp:category>Profile</cp:category>
</cp:coreProperties>
</file>